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6C482A" w:rsidRDefault="00316918" w:rsidP="00D6080B">
      <w:pPr>
        <w:widowControl/>
        <w:jc w:val="left"/>
        <w:rPr>
          <w:rFonts w:ascii="ＭＳ ゴシック" w:eastAsia="ＭＳ ゴシック" w:hAnsi="ＭＳ ゴシック" w:cs="Arial"/>
          <w:color w:val="000000" w:themeColor="text1"/>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w:t>
      </w:r>
      <w:r w:rsidR="00785916" w:rsidRPr="006C482A">
        <w:rPr>
          <w:rFonts w:asciiTheme="majorEastAsia" w:eastAsiaTheme="majorEastAsia" w:hAnsiTheme="majorEastAsia" w:cstheme="minorBidi" w:hint="eastAsia"/>
          <w:color w:val="000000" w:themeColor="text1"/>
          <w:sz w:val="24"/>
          <w:szCs w:val="24"/>
        </w:rPr>
        <w:t>生源寄与の推定</w:t>
      </w:r>
    </w:p>
    <w:p w14:paraId="5BBFD988" w14:textId="77777777" w:rsidR="00316918" w:rsidRPr="006C482A" w:rsidRDefault="00316918" w:rsidP="00316918">
      <w:pPr>
        <w:rPr>
          <w:rFonts w:eastAsiaTheme="minorEastAsia" w:cstheme="minorBidi"/>
          <w:color w:val="000000" w:themeColor="text1"/>
          <w:szCs w:val="22"/>
        </w:rPr>
      </w:pPr>
    </w:p>
    <w:p w14:paraId="6A091DA8" w14:textId="77777777" w:rsidR="00CC0C51" w:rsidRPr="006C482A" w:rsidRDefault="00785916" w:rsidP="00316918">
      <w:pPr>
        <w:rPr>
          <w:rFonts w:asciiTheme="majorEastAsia" w:eastAsiaTheme="majorEastAsia" w:hAnsiTheme="majorEastAsia" w:cstheme="minorBidi"/>
          <w:color w:val="000000" w:themeColor="text1"/>
          <w:sz w:val="22"/>
          <w:szCs w:val="22"/>
        </w:rPr>
      </w:pPr>
      <w:r w:rsidRPr="006C482A">
        <w:rPr>
          <w:rFonts w:asciiTheme="majorEastAsia" w:eastAsiaTheme="majorEastAsia" w:hAnsiTheme="majorEastAsia" w:cstheme="minorBidi" w:hint="eastAsia"/>
          <w:color w:val="000000" w:themeColor="text1"/>
          <w:sz w:val="22"/>
          <w:szCs w:val="22"/>
        </w:rPr>
        <w:t>5.1　計算方法</w:t>
      </w:r>
    </w:p>
    <w:p w14:paraId="7AC39B68" w14:textId="0A71AA71" w:rsidR="00E82259" w:rsidRPr="006C482A" w:rsidRDefault="0004674E" w:rsidP="009D4D7F">
      <w:pPr>
        <w:ind w:firstLineChars="100" w:firstLine="210"/>
        <w:rPr>
          <w:color w:val="000000" w:themeColor="text1"/>
        </w:rPr>
      </w:pPr>
      <w:r w:rsidRPr="006C482A">
        <w:rPr>
          <w:rFonts w:hAnsi="ＭＳ 明朝" w:hint="eastAsia"/>
          <w:color w:val="000000" w:themeColor="text1"/>
        </w:rPr>
        <w:t>発生源寄与の推定にはレセプターモデルの１つである</w:t>
      </w:r>
      <w:r w:rsidRPr="006C482A">
        <w:rPr>
          <w:rFonts w:hAnsi="ＭＳ 明朝" w:hint="eastAsia"/>
          <w:color w:val="000000" w:themeColor="text1"/>
        </w:rPr>
        <w:t>CMB(Chemical</w:t>
      </w:r>
      <w:r w:rsidRPr="006C482A">
        <w:rPr>
          <w:rFonts w:hAnsi="ＭＳ 明朝"/>
          <w:color w:val="000000" w:themeColor="text1"/>
        </w:rPr>
        <w:t xml:space="preserve"> Mass Balance)</w:t>
      </w:r>
      <w:r w:rsidRPr="006C482A">
        <w:rPr>
          <w:rFonts w:hAnsi="ＭＳ 明朝" w:hint="eastAsia"/>
          <w:color w:val="000000" w:themeColor="text1"/>
        </w:rPr>
        <w:t>法を用いた。</w:t>
      </w:r>
      <w:r w:rsidRPr="006C482A">
        <w:rPr>
          <w:rFonts w:hAnsi="ＭＳ 明朝" w:hint="eastAsia"/>
          <w:color w:val="000000" w:themeColor="text1"/>
        </w:rPr>
        <w:t>CMB</w:t>
      </w:r>
      <w:r w:rsidRPr="006C482A">
        <w:rPr>
          <w:rFonts w:hAnsi="ＭＳ 明朝" w:hint="eastAsia"/>
          <w:color w:val="000000" w:themeColor="text1"/>
        </w:rPr>
        <w:t>法にはいくつかの手法があり、</w:t>
      </w:r>
      <w:r w:rsidR="00792C83" w:rsidRPr="006C482A">
        <w:rPr>
          <w:rFonts w:hAnsi="ＭＳ 明朝" w:hint="eastAsia"/>
          <w:color w:val="000000" w:themeColor="text1"/>
        </w:rPr>
        <w:t>平成</w:t>
      </w:r>
      <w:r w:rsidR="00792C83" w:rsidRPr="006C482A">
        <w:rPr>
          <w:rFonts w:hAnsi="ＭＳ 明朝" w:hint="eastAsia"/>
          <w:color w:val="000000" w:themeColor="text1"/>
        </w:rPr>
        <w:t>26</w:t>
      </w:r>
      <w:r w:rsidR="00785916" w:rsidRPr="006C482A">
        <w:rPr>
          <w:rFonts w:hAnsi="ＭＳ 明朝" w:hint="eastAsia"/>
          <w:color w:val="000000" w:themeColor="text1"/>
        </w:rPr>
        <w:t>年</w:t>
      </w:r>
      <w:r w:rsidR="002C2BA0" w:rsidRPr="006C482A">
        <w:rPr>
          <w:rFonts w:hAnsi="ＭＳ 明朝" w:hint="eastAsia"/>
          <w:color w:val="000000" w:themeColor="text1"/>
        </w:rPr>
        <w:t>度</w:t>
      </w:r>
      <w:r w:rsidR="00785916" w:rsidRPr="006C482A">
        <w:rPr>
          <w:rFonts w:hAnsi="ＭＳ 明朝" w:hint="eastAsia"/>
          <w:color w:val="000000" w:themeColor="text1"/>
        </w:rPr>
        <w:t>報告書</w:t>
      </w:r>
      <w:r w:rsidR="00657BF5" w:rsidRPr="006C482A">
        <w:rPr>
          <w:rFonts w:hAnsi="ＭＳ 明朝"/>
          <w:color w:val="000000" w:themeColor="text1"/>
          <w:vertAlign w:val="superscript"/>
        </w:rPr>
        <w:t>1)</w:t>
      </w:r>
      <w:r w:rsidR="00785916" w:rsidRPr="006C482A">
        <w:rPr>
          <w:rFonts w:hAnsi="ＭＳ 明朝" w:hint="eastAsia"/>
          <w:color w:val="000000" w:themeColor="text1"/>
        </w:rPr>
        <w:t>で</w:t>
      </w:r>
      <w:r w:rsidR="00DA5DBF" w:rsidRPr="006C482A">
        <w:rPr>
          <w:rFonts w:hAnsi="ＭＳ 明朝" w:hint="eastAsia"/>
          <w:color w:val="000000" w:themeColor="text1"/>
        </w:rPr>
        <w:t>、</w:t>
      </w:r>
      <w:r w:rsidR="003B7ABA" w:rsidRPr="006C482A">
        <w:rPr>
          <w:rFonts w:hAnsi="ＭＳ 明朝" w:hint="eastAsia"/>
          <w:color w:val="000000" w:themeColor="text1"/>
        </w:rPr>
        <w:t>従来</w:t>
      </w:r>
      <w:r w:rsidR="00785916" w:rsidRPr="006C482A">
        <w:rPr>
          <w:rFonts w:hAnsi="ＭＳ 明朝" w:hint="eastAsia"/>
          <w:color w:val="000000" w:themeColor="text1"/>
        </w:rPr>
        <w:t>使用してきた線形計画法と</w:t>
      </w:r>
      <w:r w:rsidR="00785916" w:rsidRPr="006C482A">
        <w:rPr>
          <w:rFonts w:hAnsi="ＭＳ 明朝"/>
          <w:color w:val="000000" w:themeColor="text1"/>
        </w:rPr>
        <w:t>米国</w:t>
      </w:r>
      <w:r w:rsidR="00785916" w:rsidRPr="006C482A">
        <w:rPr>
          <w:color w:val="000000" w:themeColor="text1"/>
        </w:rPr>
        <w:t>EPA</w:t>
      </w:r>
      <w:r w:rsidR="00785916" w:rsidRPr="006C482A">
        <w:rPr>
          <w:rFonts w:hAnsi="ＭＳ 明朝"/>
          <w:color w:val="000000" w:themeColor="text1"/>
        </w:rPr>
        <w:t>が</w:t>
      </w:r>
      <w:r w:rsidR="00785916" w:rsidRPr="006C482A">
        <w:rPr>
          <w:rFonts w:hAnsi="ＭＳ 明朝" w:hint="eastAsia"/>
          <w:color w:val="000000" w:themeColor="text1"/>
        </w:rPr>
        <w:t>提唱</w:t>
      </w:r>
      <w:r w:rsidR="00785916" w:rsidRPr="006C482A">
        <w:rPr>
          <w:rFonts w:hAnsi="ＭＳ 明朝"/>
          <w:color w:val="000000" w:themeColor="text1"/>
        </w:rPr>
        <w:t>し</w:t>
      </w:r>
      <w:r w:rsidR="00DA5DBF" w:rsidRPr="006C482A">
        <w:rPr>
          <w:rFonts w:hAnsi="ＭＳ 明朝" w:hint="eastAsia"/>
          <w:color w:val="000000" w:themeColor="text1"/>
        </w:rPr>
        <w:t>計算ソフトを頒布し</w:t>
      </w:r>
      <w:r w:rsidR="00785916" w:rsidRPr="006C482A">
        <w:rPr>
          <w:rFonts w:hAnsi="ＭＳ 明朝"/>
          <w:color w:val="000000" w:themeColor="text1"/>
        </w:rPr>
        <w:t>ている有効分散最小二乗法（</w:t>
      </w:r>
      <w:r w:rsidR="00785916" w:rsidRPr="006C482A">
        <w:rPr>
          <w:color w:val="000000" w:themeColor="text1"/>
        </w:rPr>
        <w:t>EPA-CMB8.2</w:t>
      </w:r>
      <w:r w:rsidR="00785916" w:rsidRPr="006C482A">
        <w:rPr>
          <w:rFonts w:hAnsi="ＭＳ 明朝"/>
          <w:color w:val="000000" w:themeColor="text1"/>
        </w:rPr>
        <w:t>）</w:t>
      </w:r>
      <w:r w:rsidR="00866E67" w:rsidRPr="006C482A">
        <w:rPr>
          <w:rFonts w:hAnsi="ＭＳ 明朝" w:hint="eastAsia"/>
          <w:color w:val="000000" w:themeColor="text1"/>
        </w:rPr>
        <w:t>の</w:t>
      </w:r>
      <w:r w:rsidR="00785916" w:rsidRPr="006C482A">
        <w:rPr>
          <w:rFonts w:hAnsi="ＭＳ 明朝" w:hint="eastAsia"/>
          <w:color w:val="000000" w:themeColor="text1"/>
        </w:rPr>
        <w:t>比較</w:t>
      </w:r>
      <w:r w:rsidR="00866E67" w:rsidRPr="006C482A">
        <w:rPr>
          <w:rFonts w:hAnsi="ＭＳ 明朝" w:hint="eastAsia"/>
          <w:color w:val="000000" w:themeColor="text1"/>
        </w:rPr>
        <w:t>を行った</w:t>
      </w:r>
      <w:r w:rsidRPr="006C482A">
        <w:rPr>
          <w:rFonts w:hAnsi="ＭＳ 明朝" w:hint="eastAsia"/>
          <w:color w:val="000000" w:themeColor="text1"/>
        </w:rPr>
        <w:t>。その</w:t>
      </w:r>
      <w:r w:rsidR="00866E67" w:rsidRPr="006C482A">
        <w:rPr>
          <w:rFonts w:hAnsi="ＭＳ 明朝" w:hint="eastAsia"/>
          <w:color w:val="000000" w:themeColor="text1"/>
        </w:rPr>
        <w:t>結果</w:t>
      </w:r>
      <w:r w:rsidR="00785916" w:rsidRPr="006C482A">
        <w:rPr>
          <w:rFonts w:hAnsi="ＭＳ 明朝"/>
          <w:color w:val="000000" w:themeColor="text1"/>
        </w:rPr>
        <w:t>、</w:t>
      </w:r>
      <w:r w:rsidR="00785916" w:rsidRPr="006C482A">
        <w:rPr>
          <w:rFonts w:hAnsi="ＭＳ 明朝" w:hint="eastAsia"/>
          <w:color w:val="000000" w:themeColor="text1"/>
        </w:rPr>
        <w:t>全体的に</w:t>
      </w:r>
      <w:r w:rsidR="006419B3" w:rsidRPr="006C482A">
        <w:rPr>
          <w:color w:val="000000" w:themeColor="text1"/>
        </w:rPr>
        <w:t>EPA-</w:t>
      </w:r>
      <w:r w:rsidR="00785916" w:rsidRPr="006C482A">
        <w:rPr>
          <w:color w:val="000000" w:themeColor="text1"/>
        </w:rPr>
        <w:t>CMB8.2</w:t>
      </w:r>
      <w:r w:rsidR="00785916" w:rsidRPr="006C482A">
        <w:rPr>
          <w:rFonts w:hAnsi="ＭＳ 明朝"/>
          <w:color w:val="000000" w:themeColor="text1"/>
        </w:rPr>
        <w:t>の方が妥当</w:t>
      </w:r>
      <w:r w:rsidR="005F21E7" w:rsidRPr="006C482A">
        <w:rPr>
          <w:rFonts w:hAnsi="ＭＳ 明朝" w:hint="eastAsia"/>
          <w:color w:val="000000" w:themeColor="text1"/>
        </w:rPr>
        <w:t>な</w:t>
      </w:r>
      <w:r w:rsidR="00785916" w:rsidRPr="006C482A">
        <w:rPr>
          <w:rFonts w:hAnsi="ＭＳ 明朝"/>
          <w:color w:val="000000" w:themeColor="text1"/>
        </w:rPr>
        <w:t>結果</w:t>
      </w:r>
      <w:r w:rsidR="00785916" w:rsidRPr="006C482A">
        <w:rPr>
          <w:rFonts w:hAnsi="ＭＳ 明朝" w:hint="eastAsia"/>
          <w:color w:val="000000" w:themeColor="text1"/>
        </w:rPr>
        <w:t>が得られ</w:t>
      </w:r>
      <w:r w:rsidR="00785916" w:rsidRPr="006C482A">
        <w:rPr>
          <w:rFonts w:hAnsi="ＭＳ 明朝"/>
          <w:color w:val="000000" w:themeColor="text1"/>
        </w:rPr>
        <w:t>る</w:t>
      </w:r>
      <w:r w:rsidR="00B30925">
        <w:rPr>
          <w:rFonts w:hAnsi="ＭＳ 明朝" w:hint="eastAsia"/>
          <w:color w:val="000000" w:themeColor="text1"/>
        </w:rPr>
        <w:t>と考えられ</w:t>
      </w:r>
      <w:r w:rsidR="00320F77" w:rsidRPr="006C482A">
        <w:rPr>
          <w:rFonts w:hAnsi="ＭＳ 明朝" w:hint="eastAsia"/>
          <w:color w:val="000000" w:themeColor="text1"/>
        </w:rPr>
        <w:t>た</w:t>
      </w:r>
      <w:r w:rsidR="00866E67" w:rsidRPr="006C482A">
        <w:rPr>
          <w:rFonts w:hAnsi="ＭＳ 明朝" w:hint="eastAsia"/>
          <w:color w:val="000000" w:themeColor="text1"/>
        </w:rPr>
        <w:t>。また、</w:t>
      </w:r>
      <w:r w:rsidR="00785916" w:rsidRPr="006C482A">
        <w:rPr>
          <w:rFonts w:hAnsi="ＭＳ 明朝"/>
          <w:color w:val="000000" w:themeColor="text1"/>
        </w:rPr>
        <w:t>計算</w:t>
      </w:r>
      <w:r w:rsidR="00785916" w:rsidRPr="006C482A">
        <w:rPr>
          <w:rFonts w:hAnsi="ＭＳ 明朝" w:hint="eastAsia"/>
          <w:color w:val="000000" w:themeColor="text1"/>
        </w:rPr>
        <w:t>の</w:t>
      </w:r>
      <w:r w:rsidR="00785916" w:rsidRPr="006C482A">
        <w:rPr>
          <w:rFonts w:hAnsi="ＭＳ 明朝"/>
          <w:color w:val="000000" w:themeColor="text1"/>
        </w:rPr>
        <w:t>妥当</w:t>
      </w:r>
      <w:r w:rsidR="00785916" w:rsidRPr="006C482A">
        <w:rPr>
          <w:rFonts w:hAnsi="ＭＳ 明朝" w:hint="eastAsia"/>
          <w:color w:val="000000" w:themeColor="text1"/>
        </w:rPr>
        <w:t>性</w:t>
      </w:r>
      <w:r w:rsidR="00785916" w:rsidRPr="006C482A">
        <w:rPr>
          <w:rFonts w:hAnsi="ＭＳ 明朝"/>
          <w:color w:val="000000" w:themeColor="text1"/>
        </w:rPr>
        <w:t>を示す</w:t>
      </w:r>
      <w:r w:rsidR="005F21E7" w:rsidRPr="006C482A">
        <w:rPr>
          <w:rFonts w:hAnsi="ＭＳ 明朝"/>
          <w:color w:val="000000" w:themeColor="text1"/>
        </w:rPr>
        <w:t>複数</w:t>
      </w:r>
      <w:r w:rsidR="005F21E7" w:rsidRPr="006C482A">
        <w:rPr>
          <w:rFonts w:hAnsi="ＭＳ 明朝" w:hint="eastAsia"/>
          <w:color w:val="000000" w:themeColor="text1"/>
        </w:rPr>
        <w:t>の</w:t>
      </w:r>
      <w:r w:rsidR="00785916" w:rsidRPr="006C482A">
        <w:rPr>
          <w:rFonts w:hAnsi="ＭＳ 明朝"/>
          <w:color w:val="000000" w:themeColor="text1"/>
        </w:rPr>
        <w:t>評価指数</w:t>
      </w:r>
      <w:r w:rsidR="005F21E7" w:rsidRPr="006C482A">
        <w:rPr>
          <w:rFonts w:hAnsi="ＭＳ 明朝" w:hint="eastAsia"/>
          <w:color w:val="000000" w:themeColor="text1"/>
        </w:rPr>
        <w:t>や</w:t>
      </w:r>
      <w:r w:rsidR="00785916" w:rsidRPr="006C482A">
        <w:rPr>
          <w:rFonts w:hAnsi="ＭＳ 明朝" w:hint="eastAsia"/>
          <w:color w:val="000000" w:themeColor="text1"/>
        </w:rPr>
        <w:t>マニュアル</w:t>
      </w:r>
      <w:r w:rsidR="00657BF5" w:rsidRPr="006C482A">
        <w:rPr>
          <w:rFonts w:hAnsi="ＭＳ 明朝" w:hint="eastAsia"/>
          <w:color w:val="000000" w:themeColor="text1"/>
          <w:vertAlign w:val="superscript"/>
        </w:rPr>
        <w:t>2</w:t>
      </w:r>
      <w:r w:rsidR="00C211D6" w:rsidRPr="006C482A">
        <w:rPr>
          <w:rFonts w:hAnsi="ＭＳ 明朝"/>
          <w:color w:val="000000" w:themeColor="text1"/>
          <w:vertAlign w:val="superscript"/>
        </w:rPr>
        <w:t>)</w:t>
      </w:r>
      <w:r w:rsidR="00785916" w:rsidRPr="006C482A">
        <w:rPr>
          <w:rFonts w:hAnsi="ＭＳ 明朝" w:hint="eastAsia"/>
          <w:color w:val="000000" w:themeColor="text1"/>
        </w:rPr>
        <w:t>も整備されていることから、</w:t>
      </w:r>
      <w:r w:rsidR="00F66C9C" w:rsidRPr="006C482A">
        <w:rPr>
          <w:rFonts w:hAnsi="ＭＳ 明朝" w:hint="eastAsia"/>
          <w:color w:val="000000" w:themeColor="text1"/>
        </w:rPr>
        <w:t>平成</w:t>
      </w:r>
      <w:r w:rsidR="00F66C9C" w:rsidRPr="006C482A">
        <w:rPr>
          <w:rFonts w:hAnsi="ＭＳ 明朝" w:hint="eastAsia"/>
          <w:color w:val="000000" w:themeColor="text1"/>
        </w:rPr>
        <w:t>2</w:t>
      </w:r>
      <w:r w:rsidR="002C2BA0" w:rsidRPr="006C482A">
        <w:rPr>
          <w:rFonts w:hAnsi="ＭＳ 明朝" w:hint="eastAsia"/>
          <w:color w:val="000000" w:themeColor="text1"/>
        </w:rPr>
        <w:t>7</w:t>
      </w:r>
      <w:r w:rsidR="00F66C9C" w:rsidRPr="006C482A">
        <w:rPr>
          <w:rFonts w:hAnsi="ＭＳ 明朝" w:hint="eastAsia"/>
          <w:color w:val="000000" w:themeColor="text1"/>
        </w:rPr>
        <w:t>年度報告書</w:t>
      </w:r>
      <w:r w:rsidR="004F0E65" w:rsidRPr="006C482A">
        <w:rPr>
          <w:rFonts w:hint="eastAsia"/>
          <w:color w:val="000000" w:themeColor="text1"/>
          <w:vertAlign w:val="superscript"/>
        </w:rPr>
        <w:t>3</w:t>
      </w:r>
      <w:r w:rsidR="004F0E65" w:rsidRPr="006C482A">
        <w:rPr>
          <w:color w:val="000000" w:themeColor="text1"/>
          <w:vertAlign w:val="superscript"/>
        </w:rPr>
        <w:t>)</w:t>
      </w:r>
      <w:r w:rsidR="00F66C9C" w:rsidRPr="006C482A">
        <w:rPr>
          <w:rFonts w:hAnsi="ＭＳ 明朝" w:hint="eastAsia"/>
          <w:color w:val="000000" w:themeColor="text1"/>
        </w:rPr>
        <w:t>から</w:t>
      </w:r>
      <w:r w:rsidR="00785916" w:rsidRPr="006C482A">
        <w:rPr>
          <w:color w:val="000000" w:themeColor="text1"/>
        </w:rPr>
        <w:t>EPA-CMB8.2</w:t>
      </w:r>
      <w:r w:rsidR="00E82259" w:rsidRPr="006C482A">
        <w:rPr>
          <w:rFonts w:hint="eastAsia"/>
          <w:color w:val="000000" w:themeColor="text1"/>
        </w:rPr>
        <w:t>により</w:t>
      </w:r>
      <w:r w:rsidR="00785916" w:rsidRPr="006C482A">
        <w:rPr>
          <w:rFonts w:hint="eastAsia"/>
          <w:color w:val="000000" w:themeColor="text1"/>
        </w:rPr>
        <w:t>発生源寄与の推定を行</w:t>
      </w:r>
      <w:r w:rsidR="00B468CE" w:rsidRPr="006C482A">
        <w:rPr>
          <w:rFonts w:hint="eastAsia"/>
          <w:color w:val="000000" w:themeColor="text1"/>
        </w:rPr>
        <w:t>っている</w:t>
      </w:r>
      <w:r w:rsidR="00785916" w:rsidRPr="006C482A">
        <w:rPr>
          <w:rFonts w:hint="eastAsia"/>
          <w:color w:val="000000" w:themeColor="text1"/>
        </w:rPr>
        <w:t>。</w:t>
      </w:r>
    </w:p>
    <w:p w14:paraId="3D2DDBC5" w14:textId="77AC01E1" w:rsidR="00D112A7" w:rsidRPr="006C482A" w:rsidRDefault="00E82259" w:rsidP="00B24FDF">
      <w:pPr>
        <w:ind w:firstLineChars="100" w:firstLine="210"/>
        <w:rPr>
          <w:rFonts w:hAnsi="ＭＳ 明朝"/>
          <w:color w:val="000000" w:themeColor="text1"/>
        </w:rPr>
      </w:pPr>
      <w:r w:rsidRPr="006C482A">
        <w:rPr>
          <w:rFonts w:hint="eastAsia"/>
          <w:color w:val="000000" w:themeColor="text1"/>
        </w:rPr>
        <w:t>計算方法については、</w:t>
      </w:r>
      <w:r w:rsidR="006C0880" w:rsidRPr="006C482A">
        <w:rPr>
          <w:rFonts w:hint="eastAsia"/>
          <w:color w:val="000000" w:themeColor="text1"/>
        </w:rPr>
        <w:t>平成</w:t>
      </w:r>
      <w:r w:rsidR="00E67C47">
        <w:rPr>
          <w:rFonts w:hint="eastAsia"/>
          <w:color w:val="000000" w:themeColor="text1"/>
        </w:rPr>
        <w:t>30</w:t>
      </w:r>
      <w:r w:rsidR="006C0880" w:rsidRPr="006C482A">
        <w:rPr>
          <w:rFonts w:hint="eastAsia"/>
          <w:color w:val="000000" w:themeColor="text1"/>
        </w:rPr>
        <w:t>年度報告書</w:t>
      </w:r>
      <w:r w:rsidR="006C0880" w:rsidRPr="006C482A">
        <w:rPr>
          <w:color w:val="000000" w:themeColor="text1"/>
          <w:vertAlign w:val="superscript"/>
        </w:rPr>
        <w:t>4)</w:t>
      </w:r>
      <w:r w:rsidR="006C0880" w:rsidRPr="006C482A">
        <w:rPr>
          <w:rFonts w:hint="eastAsia"/>
          <w:color w:val="000000" w:themeColor="text1"/>
        </w:rPr>
        <w:t>と同様とし、</w:t>
      </w:r>
      <w:r w:rsidRPr="006C482A">
        <w:rPr>
          <w:rFonts w:hAnsi="ＭＳ 明朝"/>
          <w:color w:val="000000" w:themeColor="text1"/>
        </w:rPr>
        <w:t>東京都微小粒子状物質検討会報告書</w:t>
      </w:r>
      <w:r w:rsidR="006C0880" w:rsidRPr="006C482A">
        <w:rPr>
          <w:color w:val="000000" w:themeColor="text1"/>
          <w:vertAlign w:val="superscript"/>
        </w:rPr>
        <w:t>5</w:t>
      </w:r>
      <w:r w:rsidRPr="006C482A">
        <w:rPr>
          <w:color w:val="000000" w:themeColor="text1"/>
          <w:vertAlign w:val="superscript"/>
        </w:rPr>
        <w:t>)</w:t>
      </w:r>
      <w:r w:rsidRPr="006C482A">
        <w:rPr>
          <w:rFonts w:hAnsi="ＭＳ 明朝"/>
          <w:color w:val="000000" w:themeColor="text1"/>
        </w:rPr>
        <w:t>の発生源データを引用して計算した山神らの報告</w:t>
      </w:r>
      <w:r w:rsidR="006C0880" w:rsidRPr="006C482A">
        <w:rPr>
          <w:color w:val="000000" w:themeColor="text1"/>
          <w:vertAlign w:val="superscript"/>
        </w:rPr>
        <w:t>6</w:t>
      </w:r>
      <w:r w:rsidRPr="006C482A">
        <w:rPr>
          <w:color w:val="000000" w:themeColor="text1"/>
          <w:vertAlign w:val="superscript"/>
        </w:rPr>
        <w:t>)</w:t>
      </w:r>
      <w:r w:rsidRPr="006C482A">
        <w:rPr>
          <w:rFonts w:hAnsi="ＭＳ 明朝"/>
          <w:color w:val="000000" w:themeColor="text1"/>
        </w:rPr>
        <w:t>を参考にして、</w:t>
      </w:r>
      <w:r w:rsidR="00320F77" w:rsidRPr="006C482A">
        <w:rPr>
          <w:rFonts w:hAnsi="ＭＳ 明朝" w:hint="eastAsia"/>
          <w:color w:val="000000" w:themeColor="text1"/>
        </w:rPr>
        <w:t>基本的には</w:t>
      </w:r>
      <w:r w:rsidRPr="006C482A">
        <w:rPr>
          <w:rFonts w:hAnsi="ＭＳ 明朝"/>
          <w:color w:val="000000" w:themeColor="text1"/>
        </w:rPr>
        <w:t>表</w:t>
      </w:r>
      <w:r w:rsidRPr="006C482A">
        <w:rPr>
          <w:rFonts w:hint="eastAsia"/>
          <w:color w:val="000000" w:themeColor="text1"/>
        </w:rPr>
        <w:t>5-1-</w:t>
      </w:r>
      <w:r w:rsidRPr="006C482A">
        <w:rPr>
          <w:color w:val="000000" w:themeColor="text1"/>
        </w:rPr>
        <w:t>1</w:t>
      </w:r>
      <w:r w:rsidRPr="006C482A">
        <w:rPr>
          <w:rFonts w:hAnsi="ＭＳ 明朝"/>
          <w:color w:val="000000" w:themeColor="text1"/>
        </w:rPr>
        <w:t>の</w:t>
      </w:r>
      <w:r w:rsidR="00F66C9C" w:rsidRPr="006C482A">
        <w:rPr>
          <w:color w:val="000000" w:themeColor="text1"/>
        </w:rPr>
        <w:t>20</w:t>
      </w:r>
      <w:r w:rsidR="00F66C9C" w:rsidRPr="006C482A">
        <w:rPr>
          <w:rFonts w:hAnsi="ＭＳ 明朝"/>
          <w:color w:val="000000" w:themeColor="text1"/>
        </w:rPr>
        <w:t>項目</w:t>
      </w:r>
      <w:r w:rsidRPr="006C482A">
        <w:rPr>
          <w:color w:val="000000" w:themeColor="text1"/>
        </w:rPr>
        <w:t>×</w:t>
      </w:r>
      <w:r w:rsidR="00F66C9C" w:rsidRPr="006C482A">
        <w:rPr>
          <w:color w:val="000000" w:themeColor="text1"/>
        </w:rPr>
        <w:t>8</w:t>
      </w:r>
      <w:r w:rsidR="00F66C9C" w:rsidRPr="006C482A">
        <w:rPr>
          <w:rFonts w:hAnsi="ＭＳ 明朝"/>
          <w:color w:val="000000" w:themeColor="text1"/>
        </w:rPr>
        <w:t>発生源</w:t>
      </w:r>
      <w:r w:rsidRPr="006C482A">
        <w:rPr>
          <w:rFonts w:hAnsi="ＭＳ 明朝"/>
          <w:color w:val="000000" w:themeColor="text1"/>
        </w:rPr>
        <w:t>の発生源データを用い</w:t>
      </w:r>
      <w:r w:rsidR="00320F77" w:rsidRPr="006C482A">
        <w:rPr>
          <w:rFonts w:hAnsi="ＭＳ 明朝" w:hint="eastAsia"/>
          <w:color w:val="000000" w:themeColor="text1"/>
        </w:rPr>
        <w:t>ることとした</w:t>
      </w:r>
      <w:r w:rsidRPr="006C482A">
        <w:rPr>
          <w:rFonts w:hAnsi="ＭＳ 明朝" w:hint="eastAsia"/>
          <w:color w:val="000000" w:themeColor="text1"/>
        </w:rPr>
        <w:t>。</w:t>
      </w:r>
      <w:r w:rsidR="00B468CE" w:rsidRPr="006C482A">
        <w:rPr>
          <w:rFonts w:hAnsi="ＭＳ 明朝" w:hint="eastAsia"/>
          <w:color w:val="000000" w:themeColor="text1"/>
        </w:rPr>
        <w:t>フィッティング</w:t>
      </w:r>
      <w:r w:rsidR="00B468CE" w:rsidRPr="006C482A">
        <w:rPr>
          <w:rFonts w:hAnsi="ＭＳ 明朝"/>
          <w:color w:val="000000" w:themeColor="text1"/>
        </w:rPr>
        <w:t>（</w:t>
      </w:r>
      <w:r w:rsidR="00B468CE" w:rsidRPr="006C482A">
        <w:rPr>
          <w:rFonts w:hAnsi="ＭＳ 明朝" w:hint="eastAsia"/>
          <w:color w:val="000000" w:themeColor="text1"/>
        </w:rPr>
        <w:t>CMB</w:t>
      </w:r>
      <w:r w:rsidR="00B468CE" w:rsidRPr="006C482A">
        <w:rPr>
          <w:rFonts w:hAnsi="ＭＳ 明朝" w:hint="eastAsia"/>
          <w:color w:val="000000" w:themeColor="text1"/>
        </w:rPr>
        <w:t>法</w:t>
      </w:r>
      <w:r w:rsidR="00B468CE" w:rsidRPr="006C482A">
        <w:rPr>
          <w:rFonts w:hAnsi="ＭＳ 明朝"/>
          <w:color w:val="000000" w:themeColor="text1"/>
        </w:rPr>
        <w:t>の適合計算）</w:t>
      </w:r>
      <w:r w:rsidR="004F0E65" w:rsidRPr="006C482A">
        <w:rPr>
          <w:rFonts w:hAnsi="ＭＳ 明朝" w:hint="eastAsia"/>
          <w:color w:val="000000" w:themeColor="text1"/>
        </w:rPr>
        <w:t>の項目としては</w:t>
      </w:r>
      <w:r w:rsidR="004F0E65" w:rsidRPr="006C482A">
        <w:rPr>
          <w:color w:val="000000" w:themeColor="text1"/>
        </w:rPr>
        <w:t>OC</w:t>
      </w:r>
      <w:r w:rsidR="004F0E65" w:rsidRPr="006C482A">
        <w:rPr>
          <w:rFonts w:hAnsi="ＭＳ 明朝"/>
          <w:color w:val="000000" w:themeColor="text1"/>
        </w:rPr>
        <w:t>を除</w:t>
      </w:r>
      <w:r w:rsidR="004F0E65" w:rsidRPr="006C482A">
        <w:rPr>
          <w:rFonts w:hAnsi="ＭＳ 明朝" w:hint="eastAsia"/>
          <w:color w:val="000000" w:themeColor="text1"/>
        </w:rPr>
        <w:t>き、</w:t>
      </w:r>
      <w:r w:rsidR="004F0E65" w:rsidRPr="006C482A">
        <w:rPr>
          <w:color w:val="000000" w:themeColor="text1"/>
        </w:rPr>
        <w:t>SO</w:t>
      </w:r>
      <w:r w:rsidR="004F0E65" w:rsidRPr="006C482A">
        <w:rPr>
          <w:color w:val="000000" w:themeColor="text1"/>
          <w:vertAlign w:val="subscript"/>
        </w:rPr>
        <w:t>4</w:t>
      </w:r>
      <w:r w:rsidR="004F0E65" w:rsidRPr="006C482A">
        <w:rPr>
          <w:color w:val="000000" w:themeColor="text1"/>
          <w:vertAlign w:val="superscript"/>
        </w:rPr>
        <w:t>2-</w:t>
      </w:r>
      <w:r w:rsidR="004F0E65" w:rsidRPr="006C482A">
        <w:rPr>
          <w:rFonts w:hAnsi="ＭＳ 明朝"/>
          <w:color w:val="000000" w:themeColor="text1"/>
        </w:rPr>
        <w:t>、</w:t>
      </w:r>
      <w:r w:rsidR="004F0E65" w:rsidRPr="006C482A">
        <w:rPr>
          <w:color w:val="000000" w:themeColor="text1"/>
        </w:rPr>
        <w:t>NO</w:t>
      </w:r>
      <w:r w:rsidR="004F0E65" w:rsidRPr="006C482A">
        <w:rPr>
          <w:color w:val="000000" w:themeColor="text1"/>
          <w:vertAlign w:val="subscript"/>
        </w:rPr>
        <w:t>3</w:t>
      </w:r>
      <w:r w:rsidR="004F0E65" w:rsidRPr="006C482A">
        <w:rPr>
          <w:color w:val="000000" w:themeColor="text1"/>
          <w:vertAlign w:val="superscript"/>
        </w:rPr>
        <w:t>-</w:t>
      </w:r>
      <w:r w:rsidR="004F0E65" w:rsidRPr="006C482A">
        <w:rPr>
          <w:rFonts w:hAnsi="ＭＳ 明朝"/>
          <w:color w:val="000000" w:themeColor="text1"/>
        </w:rPr>
        <w:t>、</w:t>
      </w:r>
      <w:r w:rsidR="004F0E65" w:rsidRPr="006C482A">
        <w:rPr>
          <w:color w:val="000000" w:themeColor="text1"/>
        </w:rPr>
        <w:t>Cl</w:t>
      </w:r>
      <w:r w:rsidR="004F0E65" w:rsidRPr="006C482A">
        <w:rPr>
          <w:color w:val="000000" w:themeColor="text1"/>
          <w:vertAlign w:val="superscript"/>
        </w:rPr>
        <w:t>-</w:t>
      </w:r>
      <w:r w:rsidR="004F0E65" w:rsidRPr="006C482A">
        <w:rPr>
          <w:rFonts w:hAnsi="ＭＳ 明朝"/>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Ansi="ＭＳ 明朝" w:hint="eastAsia"/>
          <w:color w:val="000000" w:themeColor="text1"/>
        </w:rPr>
        <w:t>については、硫酸アンモニウム</w:t>
      </w:r>
      <w:r w:rsidR="004F0E65" w:rsidRPr="006C482A">
        <w:rPr>
          <w:rFonts w:hAnsi="ＭＳ 明朝" w:hint="eastAsia"/>
          <w:color w:val="000000" w:themeColor="text1"/>
        </w:rPr>
        <w:t>[</w:t>
      </w:r>
      <w:r w:rsidR="004F0E65" w:rsidRPr="006C482A">
        <w:rPr>
          <w:rFonts w:hAnsi="ＭＳ 明朝"/>
          <w:color w:val="000000" w:themeColor="text1"/>
        </w:rPr>
        <w:t>(</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color w:val="000000" w:themeColor="text1"/>
        </w:rPr>
        <w:t>)</w:t>
      </w:r>
      <w:r w:rsidR="004F0E65" w:rsidRPr="006C482A">
        <w:rPr>
          <w:rFonts w:hAnsi="ＭＳ 明朝" w:hint="eastAsia"/>
          <w:color w:val="000000" w:themeColor="text1"/>
          <w:vertAlign w:val="subscript"/>
        </w:rPr>
        <w:t>2</w:t>
      </w:r>
      <w:r w:rsidR="004F0E65" w:rsidRPr="006C482A">
        <w:rPr>
          <w:rFonts w:hAnsi="ＭＳ 明朝" w:hint="eastAsia"/>
          <w:color w:val="000000" w:themeColor="text1"/>
        </w:rPr>
        <w:t>SO</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w:t>
      </w:r>
      <w:r w:rsidR="004F0E65" w:rsidRPr="006C482A">
        <w:rPr>
          <w:rFonts w:hint="eastAsia"/>
          <w:color w:val="000000" w:themeColor="text1"/>
        </w:rPr>
        <w:t>（</w:t>
      </w:r>
      <w:r w:rsidR="004F0E65" w:rsidRPr="006C482A">
        <w:rPr>
          <w:color w:val="000000" w:themeColor="text1"/>
        </w:rPr>
        <w:t>SO</w:t>
      </w:r>
      <w:r w:rsidR="004F0E65" w:rsidRPr="006C482A">
        <w:rPr>
          <w:color w:val="000000" w:themeColor="text1"/>
          <w:vertAlign w:val="subscript"/>
        </w:rPr>
        <w:t>4</w:t>
      </w:r>
      <w:r w:rsidR="004F0E65" w:rsidRPr="006C482A">
        <w:rPr>
          <w:color w:val="000000" w:themeColor="text1"/>
          <w:vertAlign w:val="superscript"/>
        </w:rPr>
        <w:t>2-</w:t>
      </w:r>
      <w:r w:rsidR="004F0E65" w:rsidRPr="006C482A">
        <w:rPr>
          <w:rFonts w:hint="eastAsia"/>
          <w:color w:val="000000" w:themeColor="text1"/>
        </w:rPr>
        <w:t>：</w:t>
      </w:r>
      <w:r w:rsidR="004F0E65" w:rsidRPr="006C482A">
        <w:rPr>
          <w:rFonts w:hint="eastAsia"/>
          <w:color w:val="000000" w:themeColor="text1"/>
        </w:rPr>
        <w:t>72.7</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27.3</w:t>
      </w:r>
      <w:r w:rsidR="00B259E6" w:rsidRPr="006C482A">
        <w:rPr>
          <w:rFonts w:hint="eastAsia"/>
          <w:color w:val="000000" w:themeColor="text1"/>
        </w:rPr>
        <w:t>%</w:t>
      </w:r>
      <w:r w:rsidR="004F0E65" w:rsidRPr="006C482A">
        <w:rPr>
          <w:rFonts w:hint="eastAsia"/>
          <w:color w:val="000000" w:themeColor="text1"/>
        </w:rPr>
        <w:t>）、</w:t>
      </w:r>
      <w:r w:rsidR="004F0E65" w:rsidRPr="006C482A">
        <w:rPr>
          <w:rFonts w:hAnsi="ＭＳ 明朝" w:hint="eastAsia"/>
          <w:color w:val="000000" w:themeColor="text1"/>
        </w:rPr>
        <w:t>硝酸アンモニウム</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NO</w:t>
      </w:r>
      <w:r w:rsidR="004F0E65" w:rsidRPr="006C482A">
        <w:rPr>
          <w:rFonts w:hAnsi="ＭＳ 明朝" w:hint="eastAsia"/>
          <w:color w:val="000000" w:themeColor="text1"/>
          <w:vertAlign w:val="subscript"/>
        </w:rPr>
        <w:t>3</w:t>
      </w:r>
      <w:r w:rsidR="004F0E65" w:rsidRPr="006C482A">
        <w:rPr>
          <w:rFonts w:hAnsi="ＭＳ 明朝"/>
          <w:color w:val="000000" w:themeColor="text1"/>
        </w:rPr>
        <w:t>]</w:t>
      </w:r>
      <w:r w:rsidR="004F0E65" w:rsidRPr="006C482A">
        <w:rPr>
          <w:rFonts w:hint="eastAsia"/>
          <w:color w:val="000000" w:themeColor="text1"/>
        </w:rPr>
        <w:t>（</w:t>
      </w:r>
      <w:r w:rsidR="004F0E65" w:rsidRPr="006C482A">
        <w:rPr>
          <w:color w:val="000000" w:themeColor="text1"/>
        </w:rPr>
        <w:t>NO</w:t>
      </w:r>
      <w:r w:rsidR="004F0E65" w:rsidRPr="006C482A">
        <w:rPr>
          <w:color w:val="000000" w:themeColor="text1"/>
          <w:vertAlign w:val="subscript"/>
        </w:rPr>
        <w:t>3</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77.5</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22.5</w:t>
      </w:r>
      <w:r w:rsidR="00B259E6" w:rsidRPr="006C482A">
        <w:rPr>
          <w:rFonts w:hint="eastAsia"/>
          <w:color w:val="000000" w:themeColor="text1"/>
        </w:rPr>
        <w:t>%</w:t>
      </w:r>
      <w:r w:rsidR="004F0E65" w:rsidRPr="006C482A">
        <w:rPr>
          <w:rFonts w:hint="eastAsia"/>
          <w:color w:val="000000" w:themeColor="text1"/>
        </w:rPr>
        <w:t>）と</w:t>
      </w:r>
      <w:r w:rsidR="004F0E65" w:rsidRPr="006C482A">
        <w:rPr>
          <w:rFonts w:hAnsi="ＭＳ 明朝" w:hint="eastAsia"/>
          <w:color w:val="000000" w:themeColor="text1"/>
        </w:rPr>
        <w:t>塩化アンモニウム</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Cl</w:t>
      </w:r>
      <w:r w:rsidR="004F0E65" w:rsidRPr="006C482A">
        <w:rPr>
          <w:rFonts w:hAnsi="ＭＳ 明朝"/>
          <w:color w:val="000000" w:themeColor="text1"/>
        </w:rPr>
        <w:t>]</w:t>
      </w:r>
      <w:r w:rsidR="004F0E65" w:rsidRPr="006C482A">
        <w:rPr>
          <w:rFonts w:hint="eastAsia"/>
          <w:color w:val="000000" w:themeColor="text1"/>
        </w:rPr>
        <w:t>（</w:t>
      </w:r>
      <w:r w:rsidR="004F0E65" w:rsidRPr="006C482A">
        <w:rPr>
          <w:color w:val="000000" w:themeColor="text1"/>
        </w:rPr>
        <w:t>Cl</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66.3</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33.</w:t>
      </w:r>
      <w:r w:rsidR="00E62638" w:rsidRPr="006C482A">
        <w:rPr>
          <w:rFonts w:hint="eastAsia"/>
          <w:color w:val="000000" w:themeColor="text1"/>
        </w:rPr>
        <w:t>7</w:t>
      </w:r>
      <w:r w:rsidR="00B259E6" w:rsidRPr="006C482A">
        <w:rPr>
          <w:rFonts w:hint="eastAsia"/>
          <w:color w:val="000000" w:themeColor="text1"/>
        </w:rPr>
        <w:t>%</w:t>
      </w:r>
      <w:r w:rsidR="004F0E65" w:rsidRPr="006C482A">
        <w:rPr>
          <w:rFonts w:hint="eastAsia"/>
          <w:color w:val="000000" w:themeColor="text1"/>
        </w:rPr>
        <w:t>）を発生源として加えた</w:t>
      </w:r>
      <w:r w:rsidR="00B25327" w:rsidRPr="006C482A">
        <w:rPr>
          <w:rFonts w:hint="eastAsia"/>
          <w:color w:val="000000" w:themeColor="text1"/>
        </w:rPr>
        <w:t>19</w:t>
      </w:r>
      <w:r w:rsidR="00B25327" w:rsidRPr="006C482A">
        <w:rPr>
          <w:rFonts w:hint="eastAsia"/>
          <w:color w:val="000000" w:themeColor="text1"/>
        </w:rPr>
        <w:t>項目×</w:t>
      </w:r>
      <w:r w:rsidR="00B25327" w:rsidRPr="006C482A">
        <w:rPr>
          <w:rFonts w:hint="eastAsia"/>
          <w:color w:val="000000" w:themeColor="text1"/>
        </w:rPr>
        <w:t>11</w:t>
      </w:r>
      <w:r w:rsidR="00B25327" w:rsidRPr="006C482A">
        <w:rPr>
          <w:rFonts w:hint="eastAsia"/>
          <w:color w:val="000000" w:themeColor="text1"/>
        </w:rPr>
        <w:t>発生源で</w:t>
      </w:r>
      <w:r w:rsidR="00B25327" w:rsidRPr="006C482A">
        <w:rPr>
          <w:rFonts w:hint="eastAsia"/>
          <w:color w:val="000000" w:themeColor="text1"/>
        </w:rPr>
        <w:t>CMB</w:t>
      </w:r>
      <w:r w:rsidR="00B25327" w:rsidRPr="006C482A">
        <w:rPr>
          <w:rFonts w:hint="eastAsia"/>
          <w:color w:val="000000" w:themeColor="text1"/>
        </w:rPr>
        <w:t>計算を行うところ、今回はスカンジウム（</w:t>
      </w:r>
      <w:proofErr w:type="spellStart"/>
      <w:r w:rsidR="00B25327" w:rsidRPr="006C482A">
        <w:rPr>
          <w:rFonts w:hint="eastAsia"/>
          <w:color w:val="000000" w:themeColor="text1"/>
        </w:rPr>
        <w:t>Sc</w:t>
      </w:r>
      <w:proofErr w:type="spellEnd"/>
      <w:r w:rsidR="00B25327" w:rsidRPr="006C482A">
        <w:rPr>
          <w:rFonts w:hint="eastAsia"/>
          <w:color w:val="000000" w:themeColor="text1"/>
        </w:rPr>
        <w:t>）が全地点・全季節を通じて</w:t>
      </w:r>
      <w:r w:rsidR="00E005A7">
        <w:rPr>
          <w:rFonts w:hint="eastAsia"/>
          <w:color w:val="000000" w:themeColor="text1"/>
        </w:rPr>
        <w:t>8</w:t>
      </w:r>
      <w:r w:rsidR="00B25327" w:rsidRPr="006C482A">
        <w:rPr>
          <w:rFonts w:hint="eastAsia"/>
          <w:color w:val="000000" w:themeColor="text1"/>
        </w:rPr>
        <w:t>割</w:t>
      </w:r>
      <w:r w:rsidR="00E005A7">
        <w:rPr>
          <w:rFonts w:hint="eastAsia"/>
          <w:color w:val="000000" w:themeColor="text1"/>
        </w:rPr>
        <w:t>以上</w:t>
      </w:r>
      <w:r w:rsidR="00B25327" w:rsidRPr="006C482A">
        <w:rPr>
          <w:rFonts w:hint="eastAsia"/>
          <w:color w:val="000000" w:themeColor="text1"/>
        </w:rPr>
        <w:t>検出下限値未満であったことから、フィッティングから除き、</w:t>
      </w:r>
      <w:r w:rsidR="00B25327" w:rsidRPr="006C482A">
        <w:rPr>
          <w:rFonts w:hint="eastAsia"/>
          <w:color w:val="000000" w:themeColor="text1"/>
        </w:rPr>
        <w:t>18</w:t>
      </w:r>
      <w:r w:rsidR="00B25327" w:rsidRPr="006C482A">
        <w:rPr>
          <w:rFonts w:hint="eastAsia"/>
          <w:color w:val="000000" w:themeColor="text1"/>
        </w:rPr>
        <w:t>項目×</w:t>
      </w:r>
      <w:r w:rsidR="00B25327" w:rsidRPr="006C482A">
        <w:rPr>
          <w:rFonts w:hint="eastAsia"/>
          <w:color w:val="000000" w:themeColor="text1"/>
        </w:rPr>
        <w:t>11</w:t>
      </w:r>
      <w:r w:rsidR="00B25327" w:rsidRPr="006C482A">
        <w:rPr>
          <w:rFonts w:hint="eastAsia"/>
          <w:color w:val="000000" w:themeColor="text1"/>
        </w:rPr>
        <w:t>発生源で計算を行った。</w:t>
      </w:r>
      <w:r w:rsidR="00C82D32" w:rsidRPr="006C482A">
        <w:rPr>
          <w:rFonts w:hint="eastAsia"/>
          <w:color w:val="000000" w:themeColor="text1"/>
        </w:rPr>
        <w:t>ただし、</w:t>
      </w:r>
      <w:r w:rsidR="004F0E65" w:rsidRPr="006C482A">
        <w:rPr>
          <w:rFonts w:hAnsi="ＭＳ 明朝" w:hint="eastAsia"/>
          <w:color w:val="000000" w:themeColor="text1"/>
        </w:rPr>
        <w:t>有機エアロゾルの二次粒子</w:t>
      </w:r>
      <w:r w:rsidR="00EC7609" w:rsidRPr="006C482A">
        <w:rPr>
          <w:rFonts w:hAnsi="ＭＳ 明朝" w:hint="eastAsia"/>
          <w:color w:val="000000" w:themeColor="text1"/>
        </w:rPr>
        <w:t>については</w:t>
      </w:r>
      <w:r w:rsidR="004F0E65" w:rsidRPr="006C482A">
        <w:rPr>
          <w:color w:val="000000" w:themeColor="text1"/>
        </w:rPr>
        <w:t>OC</w:t>
      </w:r>
      <w:r w:rsidR="004F0E65" w:rsidRPr="006C482A">
        <w:rPr>
          <w:color w:val="000000" w:themeColor="text1"/>
        </w:rPr>
        <w:t>の分析値</w:t>
      </w:r>
      <w:r w:rsidR="004F0E65" w:rsidRPr="006C482A">
        <w:rPr>
          <w:rFonts w:ascii="ＭＳ 明朝" w:hAnsi="ＭＳ 明朝" w:hint="eastAsia"/>
          <w:color w:val="000000" w:themeColor="text1"/>
        </w:rPr>
        <w:t>から別に計算を行う</w:t>
      </w:r>
      <w:r w:rsidR="004F0E65" w:rsidRPr="006C482A">
        <w:rPr>
          <w:rFonts w:hint="eastAsia"/>
          <w:color w:val="000000" w:themeColor="text1"/>
        </w:rPr>
        <w:t>方法</w:t>
      </w:r>
      <w:r w:rsidR="00E62638" w:rsidRPr="006C482A">
        <w:rPr>
          <w:rFonts w:hint="eastAsia"/>
          <w:color w:val="000000" w:themeColor="text1"/>
        </w:rPr>
        <w:t>とし</w:t>
      </w:r>
      <w:r w:rsidR="00C82D32" w:rsidRPr="006C482A">
        <w:rPr>
          <w:rFonts w:hint="eastAsia"/>
          <w:color w:val="000000" w:themeColor="text1"/>
        </w:rPr>
        <w:t>、</w:t>
      </w:r>
      <w:r w:rsidR="00C82D32" w:rsidRPr="006C482A">
        <w:rPr>
          <w:color w:val="000000" w:themeColor="text1"/>
        </w:rPr>
        <w:t>OC</w:t>
      </w:r>
      <w:r w:rsidR="00C82D32" w:rsidRPr="006C482A">
        <w:rPr>
          <w:rFonts w:hAnsi="ＭＳ 明朝"/>
          <w:color w:val="000000" w:themeColor="text1"/>
        </w:rPr>
        <w:t>の</w:t>
      </w:r>
      <w:r w:rsidR="00C82D32" w:rsidRPr="006C482A">
        <w:rPr>
          <w:rFonts w:hAnsi="ＭＳ 明朝" w:hint="eastAsia"/>
          <w:color w:val="000000" w:themeColor="text1"/>
        </w:rPr>
        <w:t>分析値から</w:t>
      </w:r>
      <w:r w:rsidR="00C82D32" w:rsidRPr="006C482A">
        <w:rPr>
          <w:rFonts w:hAnsi="ＭＳ 明朝"/>
          <w:color w:val="000000" w:themeColor="text1"/>
        </w:rPr>
        <w:t>寄与率計算で得られた一次粒子分を差し引</w:t>
      </w:r>
      <w:r w:rsidR="00C82D32" w:rsidRPr="006C482A">
        <w:rPr>
          <w:rFonts w:hAnsi="ＭＳ 明朝" w:hint="eastAsia"/>
          <w:color w:val="000000" w:themeColor="text1"/>
        </w:rPr>
        <w:t>いた値に</w:t>
      </w:r>
      <w:r w:rsidR="00C82D32" w:rsidRPr="006C482A">
        <w:rPr>
          <w:color w:val="000000" w:themeColor="text1"/>
        </w:rPr>
        <w:t>1.</w:t>
      </w:r>
      <w:r w:rsidR="00C82D32" w:rsidRPr="006C482A">
        <w:rPr>
          <w:rFonts w:hint="eastAsia"/>
          <w:color w:val="000000" w:themeColor="text1"/>
        </w:rPr>
        <w:t>6</w:t>
      </w:r>
      <w:r w:rsidR="00C82D32" w:rsidRPr="006C482A">
        <w:rPr>
          <w:rFonts w:hAnsi="ＭＳ 明朝"/>
          <w:color w:val="000000" w:themeColor="text1"/>
        </w:rPr>
        <w:t>倍を</w:t>
      </w:r>
      <w:r w:rsidR="00C82D32" w:rsidRPr="006C482A">
        <w:rPr>
          <w:rFonts w:hAnsi="ＭＳ 明朝" w:hint="eastAsia"/>
          <w:color w:val="000000" w:themeColor="text1"/>
        </w:rPr>
        <w:t>乗じて算出した。</w:t>
      </w:r>
    </w:p>
    <w:p w14:paraId="2354D921" w14:textId="6E718D18" w:rsidR="00AA1884" w:rsidRPr="006C482A" w:rsidRDefault="00D205CE" w:rsidP="00D112A7">
      <w:pPr>
        <w:ind w:firstLineChars="100" w:firstLine="210"/>
        <w:rPr>
          <w:rFonts w:hAnsi="ＭＳ 明朝"/>
          <w:color w:val="000000" w:themeColor="text1"/>
        </w:rPr>
      </w:pPr>
      <w:r w:rsidRPr="006C482A">
        <w:rPr>
          <w:rFonts w:hAnsi="ＭＳ 明朝" w:hint="eastAsia"/>
          <w:color w:val="000000" w:themeColor="text1"/>
        </w:rPr>
        <w:t>表記については、</w:t>
      </w:r>
      <w:r w:rsidR="00D112A7" w:rsidRPr="006C482A">
        <w:rPr>
          <w:rFonts w:hAnsi="ＭＳ 明朝"/>
          <w:color w:val="000000" w:themeColor="text1"/>
        </w:rPr>
        <w:t>(</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color w:val="000000" w:themeColor="text1"/>
        </w:rPr>
        <w:t>)</w:t>
      </w:r>
      <w:r w:rsidR="00D112A7" w:rsidRPr="006C482A">
        <w:rPr>
          <w:rFonts w:hAnsi="ＭＳ 明朝" w:hint="eastAsia"/>
          <w:color w:val="000000" w:themeColor="text1"/>
          <w:vertAlign w:val="subscript"/>
        </w:rPr>
        <w:t>2</w:t>
      </w:r>
      <w:r w:rsidR="00D112A7" w:rsidRPr="006C482A">
        <w:rPr>
          <w:rFonts w:hAnsi="ＭＳ 明朝" w:hint="eastAsia"/>
          <w:color w:val="000000" w:themeColor="text1"/>
        </w:rPr>
        <w:t>SO</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は硫酸塩の二次粒子であるため、</w:t>
      </w:r>
      <w:r w:rsidR="002552D0" w:rsidRPr="006C482A">
        <w:rPr>
          <w:rFonts w:hAnsi="ＭＳ 明朝" w:hint="eastAsia"/>
          <w:color w:val="000000" w:themeColor="text1"/>
        </w:rPr>
        <w:t>「</w:t>
      </w:r>
      <w:r w:rsidR="00D112A7" w:rsidRPr="006C482A">
        <w:rPr>
          <w:rFonts w:hAnsi="ＭＳ 明朝" w:hint="eastAsia"/>
          <w:color w:val="000000" w:themeColor="text1"/>
        </w:rPr>
        <w:t>二次（硫酸塩）</w:t>
      </w:r>
      <w:r w:rsidR="002552D0" w:rsidRPr="006C482A">
        <w:rPr>
          <w:rFonts w:hAnsi="ＭＳ 明朝" w:hint="eastAsia"/>
          <w:color w:val="000000" w:themeColor="text1"/>
        </w:rPr>
        <w:t>」</w:t>
      </w:r>
      <w:r w:rsidR="00D112A7" w:rsidRPr="006C482A">
        <w:rPr>
          <w:rFonts w:hAnsi="ＭＳ 明朝" w:hint="eastAsia"/>
          <w:color w:val="000000" w:themeColor="text1"/>
        </w:rPr>
        <w:t>とする。同様に</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NO</w:t>
      </w:r>
      <w:r w:rsidR="00D112A7" w:rsidRPr="006C482A">
        <w:rPr>
          <w:rFonts w:hAnsi="ＭＳ 明朝" w:hint="eastAsia"/>
          <w:color w:val="000000" w:themeColor="text1"/>
          <w:vertAlign w:val="subscript"/>
        </w:rPr>
        <w:t>3</w:t>
      </w:r>
      <w:r w:rsidR="00D112A7" w:rsidRPr="006C482A">
        <w:rPr>
          <w:rFonts w:hAnsi="ＭＳ 明朝" w:hint="eastAsia"/>
          <w:color w:val="000000" w:themeColor="text1"/>
        </w:rPr>
        <w:t>は</w:t>
      </w:r>
      <w:r w:rsidR="002552D0" w:rsidRPr="006C482A">
        <w:rPr>
          <w:rFonts w:hAnsi="ＭＳ 明朝" w:hint="eastAsia"/>
          <w:color w:val="000000" w:themeColor="text1"/>
        </w:rPr>
        <w:t>「</w:t>
      </w:r>
      <w:r w:rsidR="00D112A7" w:rsidRPr="006C482A">
        <w:rPr>
          <w:rFonts w:hAnsi="ＭＳ 明朝" w:hint="eastAsia"/>
          <w:color w:val="000000" w:themeColor="text1"/>
        </w:rPr>
        <w:t>二次（硝酸塩）</w:t>
      </w:r>
      <w:r w:rsidR="002552D0" w:rsidRPr="006C482A">
        <w:rPr>
          <w:rFonts w:hAnsi="ＭＳ 明朝" w:hint="eastAsia"/>
          <w:color w:val="000000" w:themeColor="text1"/>
        </w:rPr>
        <w:t>」</w:t>
      </w:r>
      <w:r w:rsidR="00D112A7" w:rsidRPr="006C482A">
        <w:rPr>
          <w:rFonts w:hAnsi="ＭＳ 明朝" w:hint="eastAsia"/>
          <w:color w:val="000000" w:themeColor="text1"/>
        </w:rPr>
        <w:t>、</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Cl</w:t>
      </w:r>
      <w:r w:rsidRPr="006C482A">
        <w:rPr>
          <w:rFonts w:hAnsi="ＭＳ 明朝" w:hint="eastAsia"/>
          <w:color w:val="000000" w:themeColor="text1"/>
        </w:rPr>
        <w:t>は</w:t>
      </w:r>
      <w:r w:rsidR="002552D0" w:rsidRPr="006C482A">
        <w:rPr>
          <w:rFonts w:hAnsi="ＭＳ 明朝" w:hint="eastAsia"/>
          <w:color w:val="000000" w:themeColor="text1"/>
        </w:rPr>
        <w:t>「</w:t>
      </w:r>
      <w:r w:rsidRPr="006C482A">
        <w:rPr>
          <w:rFonts w:hAnsi="ＭＳ 明朝" w:hint="eastAsia"/>
          <w:color w:val="000000" w:themeColor="text1"/>
        </w:rPr>
        <w:t>二次（塩化物）</w:t>
      </w:r>
      <w:r w:rsidR="002552D0" w:rsidRPr="006C482A">
        <w:rPr>
          <w:rFonts w:hAnsi="ＭＳ 明朝" w:hint="eastAsia"/>
          <w:color w:val="000000" w:themeColor="text1"/>
        </w:rPr>
        <w:t>」</w:t>
      </w:r>
      <w:r w:rsidRPr="006C482A">
        <w:rPr>
          <w:rFonts w:hAnsi="ＭＳ 明朝" w:hint="eastAsia"/>
          <w:color w:val="000000" w:themeColor="text1"/>
        </w:rPr>
        <w:t>と</w:t>
      </w:r>
      <w:r w:rsidR="00D112A7" w:rsidRPr="006C482A">
        <w:rPr>
          <w:rFonts w:hAnsi="ＭＳ 明朝" w:hint="eastAsia"/>
          <w:color w:val="000000" w:themeColor="text1"/>
        </w:rPr>
        <w:t>する。有機エアロゾルの</w:t>
      </w:r>
      <w:r w:rsidR="00AA1884" w:rsidRPr="006C482A">
        <w:rPr>
          <w:rFonts w:hAnsi="ＭＳ 明朝" w:hint="eastAsia"/>
          <w:color w:val="000000" w:themeColor="text1"/>
        </w:rPr>
        <w:t>二次粒子については</w:t>
      </w:r>
      <w:r w:rsidR="002552D0" w:rsidRPr="006C482A">
        <w:rPr>
          <w:rFonts w:hAnsi="ＭＳ 明朝" w:hint="eastAsia"/>
          <w:color w:val="000000" w:themeColor="text1"/>
        </w:rPr>
        <w:t>「</w:t>
      </w:r>
      <w:r w:rsidR="00AA1884" w:rsidRPr="006C482A">
        <w:rPr>
          <w:rFonts w:hAnsi="ＭＳ 明朝" w:hint="eastAsia"/>
          <w:color w:val="000000" w:themeColor="text1"/>
        </w:rPr>
        <w:t>二次（</w:t>
      </w:r>
      <w:r w:rsidR="00AA1884" w:rsidRPr="006C482A">
        <w:rPr>
          <w:rFonts w:hAnsi="ＭＳ 明朝" w:hint="eastAsia"/>
          <w:color w:val="000000" w:themeColor="text1"/>
        </w:rPr>
        <w:t>OC</w:t>
      </w:r>
      <w:r w:rsidRPr="006C482A">
        <w:rPr>
          <w:rFonts w:hAnsi="ＭＳ 明朝" w:hint="eastAsia"/>
          <w:color w:val="000000" w:themeColor="text1"/>
        </w:rPr>
        <w:t>）</w:t>
      </w:r>
      <w:r w:rsidR="002552D0" w:rsidRPr="006C482A">
        <w:rPr>
          <w:rFonts w:hAnsi="ＭＳ 明朝" w:hint="eastAsia"/>
          <w:color w:val="000000" w:themeColor="text1"/>
        </w:rPr>
        <w:t>」</w:t>
      </w:r>
      <w:r w:rsidRPr="006C482A">
        <w:rPr>
          <w:rFonts w:hAnsi="ＭＳ 明朝" w:hint="eastAsia"/>
          <w:color w:val="000000" w:themeColor="text1"/>
        </w:rPr>
        <w:t>と</w:t>
      </w:r>
      <w:r w:rsidR="00AA1884" w:rsidRPr="006C482A">
        <w:rPr>
          <w:rFonts w:hAnsi="ＭＳ 明朝" w:hint="eastAsia"/>
          <w:color w:val="000000" w:themeColor="text1"/>
        </w:rPr>
        <w:t>する。</w:t>
      </w:r>
      <w:r w:rsidR="002552D0" w:rsidRPr="006C482A">
        <w:rPr>
          <w:rFonts w:hAnsi="ＭＳ 明朝" w:hint="eastAsia"/>
          <w:color w:val="000000" w:themeColor="text1"/>
        </w:rPr>
        <w:t>「</w:t>
      </w:r>
      <w:r w:rsidR="00AA1884" w:rsidRPr="006C482A">
        <w:rPr>
          <w:rFonts w:hAnsi="ＭＳ 明朝" w:hint="eastAsia"/>
          <w:color w:val="000000" w:themeColor="text1"/>
        </w:rPr>
        <w:t>その他</w:t>
      </w:r>
      <w:r w:rsidR="002552D0" w:rsidRPr="006C482A">
        <w:rPr>
          <w:rFonts w:hAnsi="ＭＳ 明朝" w:hint="eastAsia"/>
          <w:color w:val="000000" w:themeColor="text1"/>
        </w:rPr>
        <w:t>」</w:t>
      </w:r>
      <w:r w:rsidR="00AA1884" w:rsidRPr="006C482A">
        <w:rPr>
          <w:rFonts w:hAnsi="ＭＳ 明朝" w:hint="eastAsia"/>
          <w:color w:val="000000" w:themeColor="text1"/>
        </w:rPr>
        <w:t>と表記する分については、</w:t>
      </w:r>
      <w:r w:rsidR="006C0880" w:rsidRPr="006C482A">
        <w:rPr>
          <w:rFonts w:hAnsi="ＭＳ 明朝" w:hint="eastAsia"/>
          <w:color w:val="000000" w:themeColor="text1"/>
        </w:rPr>
        <w:t>水分</w:t>
      </w:r>
      <w:r w:rsidR="00AA1884" w:rsidRPr="006C482A">
        <w:rPr>
          <w:rFonts w:hAnsi="ＭＳ 明朝" w:hint="eastAsia"/>
          <w:color w:val="000000" w:themeColor="text1"/>
        </w:rPr>
        <w:t>や</w:t>
      </w:r>
      <w:r w:rsidR="006C0880" w:rsidRPr="006C482A">
        <w:rPr>
          <w:rFonts w:hAnsi="ＭＳ 明朝" w:hint="eastAsia"/>
          <w:color w:val="000000" w:themeColor="text1"/>
        </w:rPr>
        <w:t>不明分</w:t>
      </w:r>
      <w:r w:rsidR="00AA1884" w:rsidRPr="006C482A">
        <w:rPr>
          <w:rFonts w:hAnsi="ＭＳ 明朝" w:hint="eastAsia"/>
          <w:color w:val="000000" w:themeColor="text1"/>
        </w:rPr>
        <w:t>が含まれるが、二次粒子の過剰分も含まれている点に注意が必要である。</w:t>
      </w:r>
    </w:p>
    <w:p w14:paraId="25D26E5E" w14:textId="3547B9CC" w:rsidR="00EC7609" w:rsidRPr="006C482A" w:rsidRDefault="00EC7609" w:rsidP="00EC7609">
      <w:pPr>
        <w:widowControl/>
        <w:jc w:val="left"/>
        <w:rPr>
          <w:rFonts w:ascii="ＭＳ 明朝"/>
          <w:color w:val="000000" w:themeColor="text1"/>
        </w:rPr>
      </w:pPr>
      <w:r w:rsidRPr="006C482A">
        <w:rPr>
          <w:rFonts w:ascii="ＭＳ 明朝" w:hint="eastAsia"/>
          <w:color w:val="000000" w:themeColor="text1"/>
        </w:rPr>
        <w:t xml:space="preserve">　</w:t>
      </w:r>
      <w:r w:rsidR="00431936" w:rsidRPr="006C482A">
        <w:rPr>
          <w:rFonts w:ascii="ＭＳ 明朝" w:hint="eastAsia"/>
          <w:color w:val="000000" w:themeColor="text1"/>
        </w:rPr>
        <w:t>その他</w:t>
      </w:r>
      <w:r w:rsidRPr="006C482A">
        <w:rPr>
          <w:rFonts w:ascii="ＭＳ 明朝" w:hint="eastAsia"/>
          <w:color w:val="000000" w:themeColor="text1"/>
        </w:rPr>
        <w:t>、本報告書における</w:t>
      </w:r>
      <w:r w:rsidRPr="006C482A">
        <w:rPr>
          <w:color w:val="000000" w:themeColor="text1"/>
        </w:rPr>
        <w:t>CMB</w:t>
      </w:r>
      <w:r w:rsidRPr="006C482A">
        <w:rPr>
          <w:rFonts w:ascii="ＭＳ 明朝" w:hint="eastAsia"/>
          <w:color w:val="000000" w:themeColor="text1"/>
        </w:rPr>
        <w:t>計算の設定条件</w:t>
      </w:r>
      <w:r w:rsidR="00431936" w:rsidRPr="006C482A">
        <w:rPr>
          <w:rFonts w:ascii="ＭＳ 明朝" w:hint="eastAsia"/>
          <w:color w:val="000000" w:themeColor="text1"/>
        </w:rPr>
        <w:t>は</w:t>
      </w:r>
      <w:r w:rsidRPr="006C482A">
        <w:rPr>
          <w:rFonts w:ascii="ＭＳ 明朝" w:hint="eastAsia"/>
          <w:color w:val="000000" w:themeColor="text1"/>
        </w:rPr>
        <w:t>以下の</w:t>
      </w:r>
      <w:r w:rsidR="00431936" w:rsidRPr="006C482A">
        <w:rPr>
          <w:rFonts w:ascii="ＭＳ 明朝" w:hint="eastAsia"/>
          <w:color w:val="000000" w:themeColor="text1"/>
        </w:rPr>
        <w:t>通りとした</w:t>
      </w:r>
      <w:r w:rsidRPr="006C482A">
        <w:rPr>
          <w:rFonts w:ascii="ＭＳ 明朝" w:hint="eastAsia"/>
          <w:color w:val="000000" w:themeColor="text1"/>
        </w:rPr>
        <w:t>。</w:t>
      </w:r>
    </w:p>
    <w:p w14:paraId="14E0DA87" w14:textId="25CCE629" w:rsidR="00EC7609" w:rsidRPr="00A40E2A" w:rsidRDefault="00EC7609" w:rsidP="00A40E2A">
      <w:pPr>
        <w:pStyle w:val="aa"/>
        <w:widowControl/>
        <w:numPr>
          <w:ilvl w:val="0"/>
          <w:numId w:val="35"/>
        </w:numPr>
        <w:ind w:leftChars="0"/>
        <w:jc w:val="left"/>
        <w:rPr>
          <w:rFonts w:ascii="ＭＳ 明朝"/>
          <w:color w:val="000000" w:themeColor="text1"/>
        </w:rPr>
      </w:pPr>
      <w:r w:rsidRPr="006C482A">
        <w:rPr>
          <w:rFonts w:hAnsi="ＭＳ 明朝" w:hint="eastAsia"/>
          <w:color w:val="000000" w:themeColor="text1"/>
        </w:rPr>
        <w:t>計算に用いる</w:t>
      </w:r>
      <w:r w:rsidRPr="006C482A">
        <w:rPr>
          <w:rFonts w:hAnsi="ＭＳ 明朝"/>
          <w:color w:val="000000" w:themeColor="text1"/>
        </w:rPr>
        <w:t>環境データは、</w:t>
      </w:r>
      <w:r w:rsidRPr="006C482A">
        <w:rPr>
          <w:rFonts w:hAnsi="ＭＳ 明朝" w:hint="eastAsia"/>
          <w:color w:val="000000" w:themeColor="text1"/>
        </w:rPr>
        <w:t>指定した各</w:t>
      </w:r>
      <w:r w:rsidRPr="006C482A">
        <w:rPr>
          <w:rFonts w:hAnsi="ＭＳ 明朝"/>
          <w:color w:val="000000" w:themeColor="text1"/>
        </w:rPr>
        <w:t>調査期間にあたる</w:t>
      </w:r>
      <w:r w:rsidRPr="006C482A">
        <w:rPr>
          <w:rFonts w:ascii="Times New Roman" w:hAnsi="Times New Roman"/>
          <w:color w:val="000000" w:themeColor="text1"/>
        </w:rPr>
        <w:t>14</w:t>
      </w:r>
      <w:r w:rsidRPr="006C482A">
        <w:rPr>
          <w:rFonts w:hAnsi="ＭＳ 明朝" w:hint="eastAsia"/>
          <w:color w:val="000000" w:themeColor="text1"/>
        </w:rPr>
        <w:t>日間を対象とし</w:t>
      </w:r>
      <w:r w:rsidR="00DF7229" w:rsidRPr="006C482A">
        <w:rPr>
          <w:rFonts w:hAnsi="ＭＳ 明朝" w:hint="eastAsia"/>
          <w:color w:val="000000" w:themeColor="text1"/>
        </w:rPr>
        <w:t>た。</w:t>
      </w:r>
      <w:r w:rsidR="00A40E2A" w:rsidRPr="00A40E2A">
        <w:rPr>
          <w:rFonts w:hAnsi="ＭＳ 明朝" w:hint="eastAsia"/>
          <w:color w:val="000000" w:themeColor="text1"/>
        </w:rPr>
        <w:t>ただし、</w:t>
      </w:r>
      <w:r w:rsidR="00DF7229" w:rsidRPr="00A40E2A">
        <w:rPr>
          <w:rFonts w:hAnsi="ＭＳ 明朝" w:hint="eastAsia"/>
          <w:color w:val="000000" w:themeColor="text1"/>
        </w:rPr>
        <w:t>“</w:t>
      </w:r>
      <w:r w:rsidR="00DF7229" w:rsidRPr="00A40E2A">
        <w:rPr>
          <w:rFonts w:hAnsi="ＭＳ 明朝" w:hint="eastAsia"/>
          <w:color w:val="000000" w:themeColor="text1"/>
        </w:rPr>
        <w:t>CMB</w:t>
      </w:r>
      <w:r w:rsidR="00DF7229" w:rsidRPr="00A40E2A">
        <w:rPr>
          <w:rFonts w:hAnsi="ＭＳ 明朝" w:hint="eastAsia"/>
          <w:color w:val="000000" w:themeColor="text1"/>
        </w:rPr>
        <w:t>計算に使用する成分”</w:t>
      </w:r>
      <w:r w:rsidR="00DF7229" w:rsidRPr="00A40E2A">
        <w:rPr>
          <w:rFonts w:hAnsi="ＭＳ 明朝" w:hint="eastAsia"/>
          <w:color w:val="000000" w:themeColor="text1"/>
        </w:rPr>
        <w:t xml:space="preserve"> </w:t>
      </w:r>
      <w:r w:rsidR="00DF7229" w:rsidRPr="00A40E2A">
        <w:rPr>
          <w:rFonts w:hAnsi="ＭＳ 明朝" w:hint="eastAsia"/>
          <w:color w:val="000000" w:themeColor="text1"/>
        </w:rPr>
        <w:t>が全て揃っている</w:t>
      </w:r>
      <w:r w:rsidR="0004674E" w:rsidRPr="00A40E2A">
        <w:rPr>
          <w:rFonts w:hAnsi="ＭＳ 明朝" w:hint="eastAsia"/>
          <w:color w:val="000000" w:themeColor="text1"/>
        </w:rPr>
        <w:t>日</w:t>
      </w:r>
      <w:r w:rsidR="00B506FB" w:rsidRPr="00A40E2A">
        <w:rPr>
          <w:rFonts w:hAnsi="ＭＳ 明朝" w:hint="eastAsia"/>
          <w:color w:val="000000" w:themeColor="text1"/>
        </w:rPr>
        <w:t>を“</w:t>
      </w:r>
      <w:r w:rsidR="00431936" w:rsidRPr="00A40E2A">
        <w:rPr>
          <w:rFonts w:hAnsi="ＭＳ 明朝" w:hint="eastAsia"/>
          <w:color w:val="000000" w:themeColor="text1"/>
        </w:rPr>
        <w:t>有効</w:t>
      </w:r>
      <w:r w:rsidR="00B506FB" w:rsidRPr="00A40E2A">
        <w:rPr>
          <w:rFonts w:hAnsi="ＭＳ 明朝" w:hint="eastAsia"/>
          <w:color w:val="000000" w:themeColor="text1"/>
        </w:rPr>
        <w:t>な日</w:t>
      </w:r>
      <w:r w:rsidR="00B506FB" w:rsidRPr="00A40E2A">
        <w:rPr>
          <w:rFonts w:hAnsi="ＭＳ 明朝"/>
          <w:color w:val="000000" w:themeColor="text1"/>
        </w:rPr>
        <w:t>”</w:t>
      </w:r>
      <w:r w:rsidR="00431936" w:rsidRPr="00A40E2A">
        <w:rPr>
          <w:rFonts w:hAnsi="ＭＳ 明朝" w:hint="eastAsia"/>
          <w:color w:val="000000" w:themeColor="text1"/>
        </w:rPr>
        <w:t>とし、</w:t>
      </w:r>
      <w:r w:rsidRPr="00A40E2A">
        <w:rPr>
          <w:rFonts w:ascii="Times New Roman" w:hAnsi="Times New Roman"/>
          <w:color w:val="000000" w:themeColor="text1"/>
        </w:rPr>
        <w:t>CMB</w:t>
      </w:r>
      <w:r w:rsidRPr="00A40E2A">
        <w:rPr>
          <w:rFonts w:ascii="ＭＳ 明朝" w:hint="eastAsia"/>
          <w:color w:val="000000" w:themeColor="text1"/>
        </w:rPr>
        <w:t>計算に使用する成分が</w:t>
      </w:r>
      <w:r w:rsidR="00B259E6" w:rsidRPr="00A40E2A">
        <w:rPr>
          <w:rFonts w:ascii="Times New Roman" w:hAnsi="Times New Roman"/>
          <w:color w:val="000000" w:themeColor="text1"/>
        </w:rPr>
        <w:t>1</w:t>
      </w:r>
      <w:r w:rsidRPr="00A40E2A">
        <w:rPr>
          <w:rFonts w:ascii="ＭＳ 明朝" w:hint="eastAsia"/>
          <w:color w:val="000000" w:themeColor="text1"/>
        </w:rPr>
        <w:t>つでも欠ける場合は</w:t>
      </w:r>
      <w:r w:rsidR="00DF7229" w:rsidRPr="00A40E2A">
        <w:rPr>
          <w:rFonts w:ascii="ＭＳ 明朝" w:hint="eastAsia"/>
          <w:color w:val="000000" w:themeColor="text1"/>
        </w:rPr>
        <w:t>、</w:t>
      </w:r>
      <w:r w:rsidR="00DF7229" w:rsidRPr="00A40E2A">
        <w:rPr>
          <w:rFonts w:hAnsi="ＭＳ 明朝" w:hint="eastAsia"/>
          <w:color w:val="000000" w:themeColor="text1"/>
        </w:rPr>
        <w:t>平均値を算出した際に全体の成分バランスを崩さないことを優先し</w:t>
      </w:r>
      <w:r w:rsidR="00431936" w:rsidRPr="00A40E2A">
        <w:rPr>
          <w:rFonts w:hAnsi="ＭＳ 明朝" w:hint="eastAsia"/>
          <w:color w:val="000000" w:themeColor="text1"/>
        </w:rPr>
        <w:t>て</w:t>
      </w:r>
      <w:r w:rsidR="00DF7229" w:rsidRPr="00A40E2A">
        <w:rPr>
          <w:rFonts w:hAnsi="ＭＳ 明朝" w:hint="eastAsia"/>
          <w:color w:val="000000" w:themeColor="text1"/>
        </w:rPr>
        <w:t>、</w:t>
      </w:r>
      <w:r w:rsidRPr="00A40E2A">
        <w:rPr>
          <w:rFonts w:ascii="ＭＳ 明朝" w:hint="eastAsia"/>
          <w:color w:val="000000" w:themeColor="text1"/>
        </w:rPr>
        <w:t>その日の全てのデータを除いた測定期間の平均値を用いた。</w:t>
      </w:r>
    </w:p>
    <w:p w14:paraId="112C205F" w14:textId="3DC6A558" w:rsidR="00EC7609" w:rsidRPr="006C482A" w:rsidRDefault="00EC7609" w:rsidP="00EC7609">
      <w:pPr>
        <w:pStyle w:val="aa"/>
        <w:widowControl/>
        <w:numPr>
          <w:ilvl w:val="0"/>
          <w:numId w:val="35"/>
        </w:numPr>
        <w:ind w:leftChars="0"/>
        <w:jc w:val="left"/>
        <w:rPr>
          <w:rFonts w:ascii="ＭＳ 明朝"/>
          <w:color w:val="000000" w:themeColor="text1"/>
        </w:rPr>
      </w:pPr>
      <w:r w:rsidRPr="006C482A">
        <w:rPr>
          <w:rFonts w:hAnsi="ＭＳ 明朝"/>
          <w:color w:val="000000" w:themeColor="text1"/>
        </w:rPr>
        <w:t>検出下限</w:t>
      </w:r>
      <w:r w:rsidRPr="006C482A">
        <w:rPr>
          <w:rFonts w:hAnsi="ＭＳ 明朝" w:hint="eastAsia"/>
          <w:color w:val="000000" w:themeColor="text1"/>
        </w:rPr>
        <w:t>値未満</w:t>
      </w:r>
      <w:r w:rsidRPr="006C482A">
        <w:rPr>
          <w:rFonts w:hAnsi="ＭＳ 明朝"/>
          <w:color w:val="000000" w:themeColor="text1"/>
        </w:rPr>
        <w:t>のデータ</w:t>
      </w:r>
      <w:r w:rsidRPr="006C482A">
        <w:rPr>
          <w:rFonts w:hAnsi="ＭＳ 明朝" w:hint="eastAsia"/>
          <w:color w:val="000000" w:themeColor="text1"/>
        </w:rPr>
        <w:t>の取り扱い</w:t>
      </w:r>
      <w:r w:rsidRPr="006C482A">
        <w:rPr>
          <w:rFonts w:hAnsi="ＭＳ 明朝"/>
          <w:color w:val="000000" w:themeColor="text1"/>
        </w:rPr>
        <w:t>については、</w:t>
      </w:r>
      <w:r w:rsidRPr="006C482A">
        <w:rPr>
          <w:rFonts w:ascii="ＭＳ 明朝" w:hint="eastAsia"/>
          <w:color w:val="000000" w:themeColor="text1"/>
        </w:rPr>
        <w:t>検出下限値の</w:t>
      </w:r>
      <w:r w:rsidRPr="006C482A">
        <w:rPr>
          <w:rFonts w:ascii="Times New Roman" w:hAnsi="Times New Roman"/>
          <w:color w:val="000000" w:themeColor="text1"/>
        </w:rPr>
        <w:t>1/2</w:t>
      </w:r>
      <w:r w:rsidRPr="006C482A">
        <w:rPr>
          <w:rFonts w:ascii="ＭＳ 明朝" w:hint="eastAsia"/>
          <w:color w:val="000000" w:themeColor="text1"/>
        </w:rPr>
        <w:t>の値を代入した。ただし、</w:t>
      </w:r>
      <w:r w:rsidRPr="006C482A">
        <w:rPr>
          <w:rFonts w:ascii="Times New Roman" w:hAnsi="Times New Roman"/>
          <w:color w:val="000000" w:themeColor="text1"/>
        </w:rPr>
        <w:t>OC</w:t>
      </w:r>
      <w:r w:rsidRPr="006C482A">
        <w:rPr>
          <w:rFonts w:ascii="Times New Roman" w:hAnsi="Times New Roman"/>
          <w:color w:val="000000" w:themeColor="text1"/>
        </w:rPr>
        <w:t>、</w:t>
      </w:r>
      <w:r w:rsidRPr="006C482A">
        <w:rPr>
          <w:rFonts w:ascii="Times New Roman" w:hAnsi="Times New Roman"/>
          <w:color w:val="000000" w:themeColor="text1"/>
        </w:rPr>
        <w:t>EC</w:t>
      </w:r>
      <w:r w:rsidR="006C0880" w:rsidRPr="006C482A">
        <w:rPr>
          <w:rFonts w:ascii="Times New Roman" w:hAnsi="Times New Roman" w:hint="eastAsia"/>
          <w:color w:val="000000" w:themeColor="text1"/>
        </w:rPr>
        <w:t>の</w:t>
      </w:r>
      <w:r w:rsidRPr="006C482A">
        <w:rPr>
          <w:rFonts w:ascii="ＭＳ 明朝" w:hint="eastAsia"/>
          <w:color w:val="000000" w:themeColor="text1"/>
        </w:rPr>
        <w:t>各フラクション</w:t>
      </w:r>
      <w:r w:rsidR="006C0880" w:rsidRPr="006C482A">
        <w:rPr>
          <w:rFonts w:ascii="ＭＳ 明朝" w:hint="eastAsia"/>
          <w:color w:val="000000" w:themeColor="text1"/>
        </w:rPr>
        <w:t>が</w:t>
      </w:r>
      <w:r w:rsidRPr="006C482A">
        <w:rPr>
          <w:rFonts w:ascii="ＭＳ 明朝" w:hint="eastAsia"/>
          <w:color w:val="000000" w:themeColor="text1"/>
        </w:rPr>
        <w:t>検出下限値未満</w:t>
      </w:r>
      <w:r w:rsidR="006C0880" w:rsidRPr="006C482A">
        <w:rPr>
          <w:rFonts w:ascii="ＭＳ 明朝" w:hint="eastAsia"/>
          <w:color w:val="000000" w:themeColor="text1"/>
        </w:rPr>
        <w:t>である</w:t>
      </w:r>
      <w:r w:rsidRPr="006C482A">
        <w:rPr>
          <w:rFonts w:ascii="ＭＳ 明朝" w:hint="eastAsia"/>
          <w:color w:val="000000" w:themeColor="text1"/>
        </w:rPr>
        <w:t>場合は</w:t>
      </w:r>
      <w:r w:rsidR="006C0880" w:rsidRPr="006C482A">
        <w:rPr>
          <w:rFonts w:ascii="ＭＳ 明朝" w:hint="eastAsia"/>
          <w:color w:val="000000" w:themeColor="text1"/>
        </w:rPr>
        <w:t>、</w:t>
      </w:r>
      <w:r w:rsidRPr="006C482A">
        <w:rPr>
          <w:rFonts w:ascii="Times New Roman" w:hAnsi="Times New Roman"/>
          <w:color w:val="000000" w:themeColor="text1"/>
        </w:rPr>
        <w:t>0</w:t>
      </w:r>
      <w:r w:rsidRPr="006C482A">
        <w:rPr>
          <w:rFonts w:ascii="ＭＳ 明朝" w:hint="eastAsia"/>
          <w:color w:val="000000" w:themeColor="text1"/>
        </w:rPr>
        <w:t>として</w:t>
      </w:r>
      <w:r w:rsidRPr="006C482A">
        <w:rPr>
          <w:rFonts w:ascii="Times New Roman" w:hAnsi="Times New Roman"/>
          <w:color w:val="000000" w:themeColor="text1"/>
        </w:rPr>
        <w:t>OC</w:t>
      </w:r>
      <w:r w:rsidRPr="006C482A">
        <w:rPr>
          <w:rFonts w:ascii="Times New Roman" w:hAnsi="Times New Roman"/>
          <w:color w:val="000000" w:themeColor="text1"/>
        </w:rPr>
        <w:t>、</w:t>
      </w:r>
      <w:r w:rsidRPr="006C482A">
        <w:rPr>
          <w:rFonts w:ascii="Times New Roman" w:hAnsi="Times New Roman"/>
          <w:color w:val="000000" w:themeColor="text1"/>
        </w:rPr>
        <w:t>EC</w:t>
      </w:r>
      <w:r w:rsidRPr="006C482A">
        <w:rPr>
          <w:rFonts w:ascii="Times New Roman" w:hAnsi="Times New Roman" w:hint="eastAsia"/>
          <w:color w:val="000000" w:themeColor="text1"/>
        </w:rPr>
        <w:t>を</w:t>
      </w:r>
      <w:r w:rsidRPr="006C482A">
        <w:rPr>
          <w:rFonts w:ascii="ＭＳ 明朝" w:hint="eastAsia"/>
          <w:color w:val="000000" w:themeColor="text1"/>
        </w:rPr>
        <w:t>算出した。</w:t>
      </w:r>
    </w:p>
    <w:p w14:paraId="48677AD7" w14:textId="3016FBA1" w:rsidR="00DF7229" w:rsidRPr="006C482A" w:rsidRDefault="00DF7229" w:rsidP="004A4286">
      <w:pPr>
        <w:pStyle w:val="aa"/>
        <w:widowControl/>
        <w:numPr>
          <w:ilvl w:val="0"/>
          <w:numId w:val="35"/>
        </w:numPr>
        <w:ind w:leftChars="0"/>
        <w:jc w:val="left"/>
        <w:rPr>
          <w:rFonts w:ascii="ＭＳ 明朝"/>
          <w:color w:val="000000" w:themeColor="text1"/>
        </w:rPr>
      </w:pPr>
      <w:r w:rsidRPr="006C482A">
        <w:rPr>
          <w:rFonts w:hAnsi="ＭＳ 明朝"/>
          <w:color w:val="000000" w:themeColor="text1"/>
        </w:rPr>
        <w:t>測定誤差</w:t>
      </w:r>
      <w:r w:rsidRPr="006C482A">
        <w:rPr>
          <w:rFonts w:hint="eastAsia"/>
          <w:color w:val="000000" w:themeColor="text1"/>
        </w:rPr>
        <w:t>（</w:t>
      </w:r>
      <w:r w:rsidRPr="006C482A">
        <w:rPr>
          <w:color w:val="000000" w:themeColor="text1"/>
        </w:rPr>
        <w:t>uncertainty</w:t>
      </w:r>
      <w:r w:rsidRPr="006C482A">
        <w:rPr>
          <w:rFonts w:hint="eastAsia"/>
          <w:color w:val="000000" w:themeColor="text1"/>
        </w:rPr>
        <w:t>）</w:t>
      </w:r>
      <w:r w:rsidRPr="006C482A">
        <w:rPr>
          <w:rFonts w:hAnsi="ＭＳ 明朝"/>
          <w:color w:val="000000" w:themeColor="text1"/>
        </w:rPr>
        <w:t>については、</w:t>
      </w:r>
      <w:r w:rsidRPr="006C482A">
        <w:rPr>
          <w:rFonts w:hAnsi="ＭＳ 明朝" w:hint="eastAsia"/>
          <w:color w:val="000000" w:themeColor="text1"/>
        </w:rPr>
        <w:t>有効な日の</w:t>
      </w:r>
      <w:r w:rsidRPr="006C482A">
        <w:rPr>
          <w:rFonts w:hAnsi="ＭＳ 明朝"/>
          <w:color w:val="000000" w:themeColor="text1"/>
        </w:rPr>
        <w:t>データの標準偏差を用いた。</w:t>
      </w:r>
      <w:r w:rsidRPr="006C482A">
        <w:rPr>
          <w:rFonts w:hAnsi="ＭＳ 明朝" w:hint="eastAsia"/>
          <w:color w:val="000000" w:themeColor="text1"/>
        </w:rPr>
        <w:t>ただし、</w:t>
      </w:r>
      <w:r w:rsidR="00EC7609" w:rsidRPr="006C482A">
        <w:rPr>
          <w:rFonts w:ascii="ＭＳ 明朝" w:hint="eastAsia"/>
          <w:color w:val="000000" w:themeColor="text1"/>
        </w:rPr>
        <w:t>調査期間</w:t>
      </w:r>
      <w:r w:rsidR="00EC7609" w:rsidRPr="006C482A">
        <w:rPr>
          <w:rFonts w:ascii="Times New Roman" w:hAnsi="Times New Roman"/>
          <w:color w:val="000000" w:themeColor="text1"/>
        </w:rPr>
        <w:t>14</w:t>
      </w:r>
      <w:r w:rsidR="00EC7609" w:rsidRPr="006C482A">
        <w:rPr>
          <w:rFonts w:ascii="ＭＳ 明朝" w:hint="eastAsia"/>
          <w:color w:val="000000" w:themeColor="text1"/>
        </w:rPr>
        <w:t>日間全てで検出下限値未満であった場合は、</w:t>
      </w:r>
      <w:r w:rsidRPr="006C482A">
        <w:rPr>
          <w:rFonts w:hAnsi="ＭＳ 明朝" w:hint="eastAsia"/>
          <w:color w:val="000000" w:themeColor="text1"/>
        </w:rPr>
        <w:t>標準偏差がゼロとなって計算できないため、</w:t>
      </w:r>
      <w:r w:rsidR="00EC7609" w:rsidRPr="006C482A">
        <w:rPr>
          <w:rFonts w:ascii="ＭＳ 明朝" w:hint="eastAsia"/>
          <w:color w:val="000000" w:themeColor="text1"/>
        </w:rPr>
        <w:t>標準偏差を検出下限値の1/2として計算した。</w:t>
      </w:r>
    </w:p>
    <w:p w14:paraId="1D4DEE0E" w14:textId="33FAE180" w:rsidR="00EC7609" w:rsidRPr="006C482A" w:rsidRDefault="00DF7229" w:rsidP="00DF7229">
      <w:pPr>
        <w:pStyle w:val="aa"/>
        <w:numPr>
          <w:ilvl w:val="0"/>
          <w:numId w:val="35"/>
        </w:numPr>
        <w:ind w:leftChars="0"/>
        <w:rPr>
          <w:color w:val="000000" w:themeColor="text1"/>
        </w:rPr>
      </w:pPr>
      <w:r w:rsidRPr="006C482A">
        <w:rPr>
          <w:rFonts w:ascii="Times New Roman" w:hAnsi="Times New Roman"/>
          <w:color w:val="000000" w:themeColor="text1"/>
        </w:rPr>
        <w:t>CMB</w:t>
      </w:r>
      <w:r w:rsidRPr="006C482A">
        <w:rPr>
          <w:color w:val="000000" w:themeColor="text1"/>
        </w:rPr>
        <w:t>計算</w:t>
      </w:r>
      <w:r w:rsidRPr="006C482A">
        <w:rPr>
          <w:rFonts w:hint="eastAsia"/>
          <w:color w:val="000000" w:themeColor="text1"/>
        </w:rPr>
        <w:t>のオプションは、昨年度と同様に</w:t>
      </w:r>
      <w:r w:rsidRPr="006C482A">
        <w:rPr>
          <w:color w:val="000000" w:themeColor="text1"/>
        </w:rPr>
        <w:t>「</w:t>
      </w:r>
      <w:r w:rsidRPr="006C482A">
        <w:rPr>
          <w:rFonts w:hAnsi="ＭＳ 明朝"/>
          <w:color w:val="000000" w:themeColor="text1"/>
        </w:rPr>
        <w:t>負</w:t>
      </w:r>
      <w:r w:rsidRPr="006C482A">
        <w:rPr>
          <w:rFonts w:hAnsi="ＭＳ 明朝" w:hint="eastAsia"/>
          <w:color w:val="000000" w:themeColor="text1"/>
        </w:rPr>
        <w:t>の寄与</w:t>
      </w:r>
      <w:r w:rsidRPr="006C482A">
        <w:rPr>
          <w:rFonts w:hAnsi="ＭＳ 明朝"/>
          <w:color w:val="000000" w:themeColor="text1"/>
        </w:rPr>
        <w:t>となる発生源について除外して再計算する</w:t>
      </w:r>
      <w:r w:rsidRPr="006C482A">
        <w:rPr>
          <w:color w:val="000000" w:themeColor="text1"/>
        </w:rPr>
        <w:t>」</w:t>
      </w:r>
      <w:r w:rsidRPr="006C482A">
        <w:rPr>
          <w:rFonts w:ascii="Times New Roman" w:hAnsi="Times New Roman"/>
          <w:color w:val="000000" w:themeColor="text1"/>
        </w:rPr>
        <w:t>Source Elimination</w:t>
      </w:r>
      <w:r w:rsidRPr="006C482A">
        <w:rPr>
          <w:color w:val="000000" w:themeColor="text1"/>
        </w:rPr>
        <w:t>のみを選択した。</w:t>
      </w:r>
    </w:p>
    <w:p w14:paraId="1A001FCA" w14:textId="10E0EA23" w:rsidR="00DB6028" w:rsidRPr="006C482A" w:rsidRDefault="002B1BF4" w:rsidP="00B506FB">
      <w:pPr>
        <w:widowControl/>
        <w:ind w:firstLineChars="100" w:firstLine="210"/>
        <w:jc w:val="left"/>
        <w:rPr>
          <w:color w:val="000000" w:themeColor="text1"/>
        </w:rPr>
      </w:pPr>
      <w:r w:rsidRPr="006C482A">
        <w:rPr>
          <w:rFonts w:hint="eastAsia"/>
          <w:color w:val="000000" w:themeColor="text1"/>
        </w:rPr>
        <w:t>上記の</w:t>
      </w:r>
      <w:r w:rsidR="00B506FB" w:rsidRPr="006C482A">
        <w:rPr>
          <w:rFonts w:hint="eastAsia"/>
          <w:color w:val="000000" w:themeColor="text1"/>
        </w:rPr>
        <w:t>①を受け、</w:t>
      </w:r>
      <w:r w:rsidR="00A82E45" w:rsidRPr="006C482A">
        <w:rPr>
          <w:rFonts w:hint="eastAsia"/>
          <w:color w:val="000000" w:themeColor="text1"/>
        </w:rPr>
        <w:t>期間平均値を算出する際に、</w:t>
      </w:r>
      <w:r w:rsidR="000513AC" w:rsidRPr="006C482A">
        <w:rPr>
          <w:rFonts w:hint="eastAsia"/>
          <w:color w:val="000000" w:themeColor="text1"/>
        </w:rPr>
        <w:t>除外</w:t>
      </w:r>
      <w:r w:rsidR="00A82E45" w:rsidRPr="006C482A">
        <w:rPr>
          <w:rFonts w:hint="eastAsia"/>
          <w:color w:val="000000" w:themeColor="text1"/>
        </w:rPr>
        <w:t>した日付（</w:t>
      </w:r>
      <w:r w:rsidR="001F0E5F" w:rsidRPr="006C482A">
        <w:rPr>
          <w:rFonts w:hint="eastAsia"/>
          <w:color w:val="000000" w:themeColor="text1"/>
        </w:rPr>
        <w:t>有効な日とならなかった</w:t>
      </w:r>
      <w:r w:rsidR="00305A80" w:rsidRPr="006C482A">
        <w:rPr>
          <w:rFonts w:hint="eastAsia"/>
          <w:color w:val="000000" w:themeColor="text1"/>
        </w:rPr>
        <w:t>日</w:t>
      </w:r>
      <w:r w:rsidR="001F0E5F" w:rsidRPr="006C482A">
        <w:rPr>
          <w:rFonts w:hint="eastAsia"/>
          <w:color w:val="000000" w:themeColor="text1"/>
        </w:rPr>
        <w:t>）</w:t>
      </w:r>
      <w:r w:rsidR="00B506FB" w:rsidRPr="006C482A">
        <w:rPr>
          <w:rFonts w:hint="eastAsia"/>
          <w:color w:val="000000" w:themeColor="text1"/>
        </w:rPr>
        <w:t>及び</w:t>
      </w:r>
      <w:r w:rsidR="00B506FB" w:rsidRPr="006C482A">
        <w:rPr>
          <w:rFonts w:hint="eastAsia"/>
          <w:color w:val="000000" w:themeColor="text1"/>
        </w:rPr>
        <w:t>CMB</w:t>
      </w:r>
      <w:r w:rsidR="00B506FB" w:rsidRPr="006C482A">
        <w:rPr>
          <w:rFonts w:hint="eastAsia"/>
          <w:color w:val="000000" w:themeColor="text1"/>
        </w:rPr>
        <w:t>計算の対象外としたケースは以下の通りである。</w:t>
      </w:r>
    </w:p>
    <w:p w14:paraId="1E57E97B" w14:textId="2058F0F5" w:rsidR="00DB6028" w:rsidRPr="006C482A" w:rsidRDefault="00DB6028" w:rsidP="007415C4">
      <w:pPr>
        <w:widowControl/>
        <w:ind w:leftChars="100" w:left="210"/>
        <w:jc w:val="left"/>
        <w:rPr>
          <w:color w:val="000000" w:themeColor="text1"/>
        </w:rPr>
      </w:pPr>
      <w:r w:rsidRPr="006C482A">
        <w:rPr>
          <w:rFonts w:hint="eastAsia"/>
          <w:color w:val="000000" w:themeColor="text1"/>
        </w:rPr>
        <w:lastRenderedPageBreak/>
        <w:t>春</w:t>
      </w:r>
      <w:r w:rsidR="00B506FB" w:rsidRPr="006C482A">
        <w:rPr>
          <w:rFonts w:hint="eastAsia"/>
          <w:color w:val="000000" w:themeColor="text1"/>
        </w:rPr>
        <w:t>季</w:t>
      </w:r>
      <w:r w:rsidRPr="006C482A">
        <w:rPr>
          <w:rFonts w:hint="eastAsia"/>
          <w:color w:val="000000" w:themeColor="text1"/>
        </w:rPr>
        <w:t xml:space="preserve">　</w:t>
      </w:r>
      <w:r w:rsidR="007415C4">
        <w:rPr>
          <w:rFonts w:hint="eastAsia"/>
          <w:color w:val="000000" w:themeColor="text1"/>
        </w:rPr>
        <w:t>なし</w:t>
      </w:r>
    </w:p>
    <w:p w14:paraId="7E5348D8" w14:textId="47E69C51" w:rsidR="007415C4" w:rsidRPr="007415C4" w:rsidRDefault="00DF5212" w:rsidP="007415C4">
      <w:pPr>
        <w:widowControl/>
        <w:ind w:leftChars="100" w:left="210"/>
        <w:jc w:val="left"/>
        <w:rPr>
          <w:color w:val="000000" w:themeColor="text1"/>
        </w:rPr>
      </w:pPr>
      <w:r w:rsidRPr="006C482A">
        <w:rPr>
          <w:rFonts w:hint="eastAsia"/>
          <w:color w:val="000000" w:themeColor="text1"/>
        </w:rPr>
        <w:t>夏</w:t>
      </w:r>
      <w:r w:rsidR="00B506FB" w:rsidRPr="006C482A">
        <w:rPr>
          <w:rFonts w:hint="eastAsia"/>
          <w:color w:val="000000" w:themeColor="text1"/>
        </w:rPr>
        <w:t>季</w:t>
      </w:r>
      <w:r w:rsidRPr="006C482A">
        <w:rPr>
          <w:rFonts w:hint="eastAsia"/>
          <w:color w:val="000000" w:themeColor="text1"/>
        </w:rPr>
        <w:t xml:space="preserve">　</w:t>
      </w:r>
      <w:r w:rsidR="007415C4" w:rsidRPr="007415C4">
        <w:rPr>
          <w:rFonts w:hint="eastAsia"/>
          <w:color w:val="000000" w:themeColor="text1"/>
        </w:rPr>
        <w:t xml:space="preserve">前橋　</w:t>
      </w:r>
      <w:r w:rsidR="007415C4">
        <w:rPr>
          <w:rFonts w:hint="eastAsia"/>
          <w:color w:val="000000" w:themeColor="text1"/>
        </w:rPr>
        <w:t xml:space="preserve">　</w:t>
      </w:r>
      <w:r w:rsidR="007415C4" w:rsidRPr="007415C4">
        <w:rPr>
          <w:rFonts w:hint="eastAsia"/>
          <w:color w:val="000000" w:themeColor="text1"/>
        </w:rPr>
        <w:t>欠測</w:t>
      </w:r>
      <w:r w:rsidR="007415C4">
        <w:rPr>
          <w:rFonts w:hint="eastAsia"/>
          <w:color w:val="000000" w:themeColor="text1"/>
        </w:rPr>
        <w:t>のため、</w:t>
      </w:r>
      <w:r w:rsidR="007415C4" w:rsidRPr="007415C4">
        <w:rPr>
          <w:rFonts w:hint="eastAsia"/>
          <w:color w:val="000000" w:themeColor="text1"/>
        </w:rPr>
        <w:t>7/19</w:t>
      </w:r>
      <w:r w:rsidR="007415C4" w:rsidRPr="007415C4">
        <w:rPr>
          <w:rFonts w:hint="eastAsia"/>
          <w:color w:val="000000" w:themeColor="text1"/>
        </w:rPr>
        <w:t>を除外</w:t>
      </w:r>
    </w:p>
    <w:p w14:paraId="30C921B4" w14:textId="7C7AEF09" w:rsidR="007415C4" w:rsidRPr="006C482A" w:rsidRDefault="007415C4" w:rsidP="007415C4">
      <w:pPr>
        <w:widowControl/>
        <w:ind w:leftChars="100" w:left="210" w:firstLineChars="300" w:firstLine="630"/>
        <w:jc w:val="left"/>
        <w:rPr>
          <w:color w:val="000000" w:themeColor="text1"/>
        </w:rPr>
      </w:pPr>
      <w:r w:rsidRPr="007415C4">
        <w:rPr>
          <w:rFonts w:hint="eastAsia"/>
          <w:color w:val="000000" w:themeColor="text1"/>
        </w:rPr>
        <w:t xml:space="preserve">勝浦　</w:t>
      </w:r>
      <w:r>
        <w:rPr>
          <w:rFonts w:hint="eastAsia"/>
          <w:color w:val="000000" w:themeColor="text1"/>
        </w:rPr>
        <w:t xml:space="preserve">　欠測のため、</w:t>
      </w:r>
      <w:r w:rsidRPr="007415C4">
        <w:rPr>
          <w:rFonts w:hint="eastAsia"/>
          <w:color w:val="000000" w:themeColor="text1"/>
        </w:rPr>
        <w:t>7/25</w:t>
      </w:r>
      <w:r w:rsidRPr="007415C4">
        <w:rPr>
          <w:rFonts w:hint="eastAsia"/>
          <w:color w:val="000000" w:themeColor="text1"/>
        </w:rPr>
        <w:t>を除外</w:t>
      </w:r>
    </w:p>
    <w:p w14:paraId="6B981340" w14:textId="4503F442" w:rsidR="007415C4" w:rsidRPr="007415C4" w:rsidRDefault="00BE374E" w:rsidP="007415C4">
      <w:pPr>
        <w:widowControl/>
        <w:ind w:leftChars="100" w:left="210"/>
        <w:jc w:val="left"/>
        <w:rPr>
          <w:color w:val="000000" w:themeColor="text1"/>
        </w:rPr>
      </w:pPr>
      <w:r w:rsidRPr="006C482A">
        <w:rPr>
          <w:rFonts w:hint="eastAsia"/>
          <w:color w:val="000000" w:themeColor="text1"/>
        </w:rPr>
        <w:t>秋</w:t>
      </w:r>
      <w:r w:rsidR="00B506FB" w:rsidRPr="006C482A">
        <w:rPr>
          <w:rFonts w:hint="eastAsia"/>
          <w:color w:val="000000" w:themeColor="text1"/>
        </w:rPr>
        <w:t xml:space="preserve">季　</w:t>
      </w:r>
      <w:r w:rsidR="007415C4" w:rsidRPr="007415C4">
        <w:rPr>
          <w:rFonts w:hint="eastAsia"/>
          <w:color w:val="000000" w:themeColor="text1"/>
        </w:rPr>
        <w:t xml:space="preserve">市原　</w:t>
      </w:r>
      <w:r w:rsidR="007415C4">
        <w:rPr>
          <w:rFonts w:hint="eastAsia"/>
          <w:color w:val="000000" w:themeColor="text1"/>
        </w:rPr>
        <w:t xml:space="preserve">　欠測のため、</w:t>
      </w:r>
      <w:r w:rsidR="007415C4" w:rsidRPr="007415C4">
        <w:rPr>
          <w:rFonts w:hint="eastAsia"/>
          <w:color w:val="000000" w:themeColor="text1"/>
        </w:rPr>
        <w:t>10/24</w:t>
      </w:r>
      <w:r w:rsidR="007415C4" w:rsidRPr="007415C4">
        <w:rPr>
          <w:rFonts w:hint="eastAsia"/>
          <w:color w:val="000000" w:themeColor="text1"/>
        </w:rPr>
        <w:t>を除外</w:t>
      </w:r>
    </w:p>
    <w:p w14:paraId="122E28FC" w14:textId="3E4E2263" w:rsidR="00BE374E" w:rsidRPr="006C482A" w:rsidRDefault="007415C4" w:rsidP="007415C4">
      <w:pPr>
        <w:widowControl/>
        <w:ind w:leftChars="100" w:left="210" w:firstLineChars="200" w:firstLine="420"/>
        <w:jc w:val="left"/>
        <w:rPr>
          <w:color w:val="000000" w:themeColor="text1"/>
        </w:rPr>
      </w:pPr>
      <w:r w:rsidRPr="007415C4">
        <w:rPr>
          <w:rFonts w:hint="eastAsia"/>
          <w:color w:val="000000" w:themeColor="text1"/>
        </w:rPr>
        <w:t xml:space="preserve">　富士　</w:t>
      </w:r>
      <w:r>
        <w:rPr>
          <w:rFonts w:hint="eastAsia"/>
          <w:color w:val="000000" w:themeColor="text1"/>
        </w:rPr>
        <w:t xml:space="preserve">　</w:t>
      </w:r>
      <w:r w:rsidR="0082134E" w:rsidRPr="006C482A">
        <w:rPr>
          <w:rFonts w:hint="eastAsia"/>
          <w:color w:val="000000" w:themeColor="text1"/>
        </w:rPr>
        <w:t>全期間で</w:t>
      </w:r>
      <w:r w:rsidR="00BE374E" w:rsidRPr="006C482A">
        <w:rPr>
          <w:rFonts w:hint="eastAsia"/>
          <w:color w:val="000000" w:themeColor="text1"/>
        </w:rPr>
        <w:t>欠測のため</w:t>
      </w:r>
      <w:r w:rsidR="00B506FB" w:rsidRPr="006C482A">
        <w:rPr>
          <w:rFonts w:hAnsi="ＭＳ 明朝" w:hint="eastAsia"/>
          <w:color w:val="000000" w:themeColor="text1"/>
        </w:rPr>
        <w:t>欠測地点として扱い</w:t>
      </w:r>
      <w:r w:rsidR="00BE374E" w:rsidRPr="006C482A">
        <w:rPr>
          <w:rFonts w:hint="eastAsia"/>
          <w:color w:val="000000" w:themeColor="text1"/>
        </w:rPr>
        <w:t>、</w:t>
      </w:r>
      <w:r w:rsidR="0082134E" w:rsidRPr="006C482A">
        <w:rPr>
          <w:rFonts w:hint="eastAsia"/>
          <w:color w:val="000000" w:themeColor="text1"/>
        </w:rPr>
        <w:t>CMB</w:t>
      </w:r>
      <w:r w:rsidR="0082134E" w:rsidRPr="006C482A">
        <w:rPr>
          <w:rFonts w:hint="eastAsia"/>
          <w:color w:val="000000" w:themeColor="text1"/>
        </w:rPr>
        <w:t>計算の対象外とした。</w:t>
      </w:r>
    </w:p>
    <w:p w14:paraId="235FACEC" w14:textId="7B100B2C" w:rsidR="007415C4" w:rsidRPr="007415C4" w:rsidRDefault="00DC0A33" w:rsidP="007415C4">
      <w:pPr>
        <w:widowControl/>
        <w:ind w:leftChars="100" w:left="210"/>
        <w:jc w:val="left"/>
        <w:rPr>
          <w:color w:val="000000" w:themeColor="text1"/>
        </w:rPr>
      </w:pPr>
      <w:r w:rsidRPr="006C482A">
        <w:rPr>
          <w:rFonts w:hint="eastAsia"/>
          <w:color w:val="000000" w:themeColor="text1"/>
        </w:rPr>
        <w:t>冬</w:t>
      </w:r>
      <w:r w:rsidR="00B506FB" w:rsidRPr="006C482A">
        <w:rPr>
          <w:rFonts w:hint="eastAsia"/>
          <w:color w:val="000000" w:themeColor="text1"/>
        </w:rPr>
        <w:t>季</w:t>
      </w:r>
      <w:r w:rsidRPr="006C482A">
        <w:rPr>
          <w:rFonts w:hint="eastAsia"/>
          <w:color w:val="000000" w:themeColor="text1"/>
        </w:rPr>
        <w:t xml:space="preserve">　</w:t>
      </w:r>
      <w:r w:rsidR="007415C4" w:rsidRPr="007415C4">
        <w:rPr>
          <w:rFonts w:hint="eastAsia"/>
          <w:color w:val="000000" w:themeColor="text1"/>
        </w:rPr>
        <w:t>市原</w:t>
      </w:r>
      <w:r w:rsidR="007415C4">
        <w:rPr>
          <w:rFonts w:hint="eastAsia"/>
          <w:color w:val="000000" w:themeColor="text1"/>
        </w:rPr>
        <w:t xml:space="preserve">　</w:t>
      </w:r>
      <w:r w:rsidR="007415C4" w:rsidRPr="007415C4">
        <w:rPr>
          <w:rFonts w:hint="eastAsia"/>
          <w:color w:val="000000" w:themeColor="text1"/>
        </w:rPr>
        <w:t xml:space="preserve">　欠測</w:t>
      </w:r>
      <w:r w:rsidR="007415C4">
        <w:rPr>
          <w:rFonts w:hint="eastAsia"/>
          <w:color w:val="000000" w:themeColor="text1"/>
        </w:rPr>
        <w:t>のため、</w:t>
      </w:r>
      <w:r w:rsidR="007415C4" w:rsidRPr="007415C4">
        <w:rPr>
          <w:rFonts w:hint="eastAsia"/>
          <w:color w:val="000000" w:themeColor="text1"/>
        </w:rPr>
        <w:t>1/18</w:t>
      </w:r>
      <w:r w:rsidR="007415C4" w:rsidRPr="007415C4">
        <w:rPr>
          <w:rFonts w:hint="eastAsia"/>
          <w:color w:val="000000" w:themeColor="text1"/>
        </w:rPr>
        <w:t>及び</w:t>
      </w:r>
      <w:r w:rsidR="007415C4" w:rsidRPr="007415C4">
        <w:rPr>
          <w:rFonts w:hint="eastAsia"/>
          <w:color w:val="000000" w:themeColor="text1"/>
        </w:rPr>
        <w:t>1/19</w:t>
      </w:r>
      <w:r w:rsidR="007415C4" w:rsidRPr="007415C4">
        <w:rPr>
          <w:rFonts w:hint="eastAsia"/>
          <w:color w:val="000000" w:themeColor="text1"/>
        </w:rPr>
        <w:t>を除外</w:t>
      </w:r>
    </w:p>
    <w:p w14:paraId="2879AA82" w14:textId="257DC5B0" w:rsidR="007415C4" w:rsidRPr="007415C4" w:rsidRDefault="007415C4" w:rsidP="007415C4">
      <w:pPr>
        <w:widowControl/>
        <w:ind w:leftChars="100" w:left="210" w:firstLineChars="300" w:firstLine="630"/>
        <w:jc w:val="left"/>
        <w:rPr>
          <w:color w:val="000000" w:themeColor="text1"/>
        </w:rPr>
      </w:pPr>
      <w:r w:rsidRPr="007415C4">
        <w:rPr>
          <w:rFonts w:hint="eastAsia"/>
          <w:color w:val="000000" w:themeColor="text1"/>
        </w:rPr>
        <w:t xml:space="preserve">富士　</w:t>
      </w:r>
      <w:r>
        <w:rPr>
          <w:rFonts w:hint="eastAsia"/>
          <w:color w:val="000000" w:themeColor="text1"/>
        </w:rPr>
        <w:t xml:space="preserve">　</w:t>
      </w:r>
      <w:r w:rsidRPr="007415C4">
        <w:rPr>
          <w:rFonts w:hint="eastAsia"/>
          <w:color w:val="000000" w:themeColor="text1"/>
        </w:rPr>
        <w:t>欠測</w:t>
      </w:r>
      <w:r>
        <w:rPr>
          <w:rFonts w:hint="eastAsia"/>
          <w:color w:val="000000" w:themeColor="text1"/>
        </w:rPr>
        <w:t>のため、</w:t>
      </w:r>
      <w:r w:rsidRPr="007415C4">
        <w:rPr>
          <w:rFonts w:hint="eastAsia"/>
          <w:color w:val="000000" w:themeColor="text1"/>
        </w:rPr>
        <w:t>1/28</w:t>
      </w:r>
      <w:r w:rsidRPr="007415C4">
        <w:rPr>
          <w:rFonts w:hint="eastAsia"/>
          <w:color w:val="000000" w:themeColor="text1"/>
        </w:rPr>
        <w:t>を除外</w:t>
      </w:r>
    </w:p>
    <w:p w14:paraId="5224E063" w14:textId="77777777" w:rsidR="009025B8" w:rsidRDefault="007415C4" w:rsidP="007415C4">
      <w:pPr>
        <w:widowControl/>
        <w:ind w:leftChars="100" w:left="210" w:firstLineChars="300" w:firstLine="630"/>
        <w:jc w:val="left"/>
        <w:rPr>
          <w:color w:val="000000" w:themeColor="text1"/>
        </w:rPr>
      </w:pPr>
      <w:r w:rsidRPr="007415C4">
        <w:rPr>
          <w:rFonts w:hint="eastAsia"/>
          <w:color w:val="000000" w:themeColor="text1"/>
        </w:rPr>
        <w:t xml:space="preserve">湖西　</w:t>
      </w:r>
      <w:r>
        <w:rPr>
          <w:rFonts w:hint="eastAsia"/>
          <w:color w:val="000000" w:themeColor="text1"/>
        </w:rPr>
        <w:t xml:space="preserve">　</w:t>
      </w:r>
      <w:r w:rsidR="009025B8" w:rsidRPr="006C482A">
        <w:rPr>
          <w:rFonts w:hint="eastAsia"/>
          <w:color w:val="000000" w:themeColor="text1"/>
        </w:rPr>
        <w:t>全期間で</w:t>
      </w:r>
      <w:r w:rsidR="009025B8">
        <w:rPr>
          <w:rFonts w:hint="eastAsia"/>
          <w:color w:val="000000" w:themeColor="text1"/>
        </w:rPr>
        <w:t>イオン成分が</w:t>
      </w:r>
      <w:r w:rsidR="009025B8" w:rsidRPr="006C482A">
        <w:rPr>
          <w:rFonts w:hint="eastAsia"/>
          <w:color w:val="000000" w:themeColor="text1"/>
        </w:rPr>
        <w:t>欠測のため</w:t>
      </w:r>
      <w:r w:rsidR="009025B8" w:rsidRPr="006C482A">
        <w:rPr>
          <w:rFonts w:hAnsi="ＭＳ 明朝" w:hint="eastAsia"/>
          <w:color w:val="000000" w:themeColor="text1"/>
        </w:rPr>
        <w:t>欠測地点として扱い</w:t>
      </w:r>
      <w:r w:rsidR="009025B8" w:rsidRPr="006C482A">
        <w:rPr>
          <w:rFonts w:hint="eastAsia"/>
          <w:color w:val="000000" w:themeColor="text1"/>
        </w:rPr>
        <w:t>、</w:t>
      </w:r>
      <w:r w:rsidR="009025B8" w:rsidRPr="006C482A">
        <w:rPr>
          <w:rFonts w:hint="eastAsia"/>
          <w:color w:val="000000" w:themeColor="text1"/>
        </w:rPr>
        <w:t>CMB</w:t>
      </w:r>
      <w:r w:rsidR="009025B8" w:rsidRPr="006C482A">
        <w:rPr>
          <w:rFonts w:hint="eastAsia"/>
          <w:color w:val="000000" w:themeColor="text1"/>
        </w:rPr>
        <w:t>計算の対象</w:t>
      </w:r>
    </w:p>
    <w:p w14:paraId="6557E4CA" w14:textId="253E49C7" w:rsidR="009025B8" w:rsidRPr="006C482A" w:rsidRDefault="009025B8" w:rsidP="009025B8">
      <w:pPr>
        <w:widowControl/>
        <w:ind w:leftChars="100" w:left="210" w:firstLineChars="700" w:firstLine="1470"/>
        <w:jc w:val="left"/>
        <w:rPr>
          <w:rFonts w:hAnsi="ＭＳ 明朝"/>
          <w:color w:val="000000" w:themeColor="text1"/>
        </w:rPr>
      </w:pPr>
      <w:r w:rsidRPr="006C482A">
        <w:rPr>
          <w:rFonts w:hint="eastAsia"/>
          <w:color w:val="000000" w:themeColor="text1"/>
        </w:rPr>
        <w:t>外とした。</w:t>
      </w:r>
    </w:p>
    <w:p w14:paraId="457E8496" w14:textId="43BFD7E2" w:rsidR="00A20D34" w:rsidRPr="006C482A" w:rsidRDefault="00A20D34" w:rsidP="00B506FB">
      <w:pPr>
        <w:widowControl/>
        <w:ind w:leftChars="100" w:left="210" w:firstLineChars="700" w:firstLine="1470"/>
        <w:jc w:val="left"/>
        <w:rPr>
          <w:rFonts w:hAnsi="ＭＳ 明朝"/>
          <w:color w:val="000000" w:themeColor="text1"/>
        </w:rPr>
      </w:pPr>
    </w:p>
    <w:p w14:paraId="3632A0DF" w14:textId="72BE4341" w:rsidR="00A20D34" w:rsidRPr="004A4286" w:rsidRDefault="00A20D34" w:rsidP="004A4286">
      <w:pPr>
        <w:jc w:val="center"/>
        <w:rPr>
          <w:rFonts w:asciiTheme="majorEastAsia" w:eastAsiaTheme="majorEastAsia" w:hAnsiTheme="majorEastAsia"/>
          <w:color w:val="000000" w:themeColor="text1"/>
        </w:rPr>
      </w:pPr>
      <w:r w:rsidRPr="00860602">
        <w:rPr>
          <w:rFonts w:asciiTheme="majorEastAsia" w:eastAsiaTheme="majorEastAsia" w:hAnsiTheme="majorEastAsia" w:hint="eastAsia"/>
          <w:color w:val="000000" w:themeColor="text1"/>
        </w:rPr>
        <w:t>表</w:t>
      </w:r>
      <w:r w:rsidRPr="00B736A3">
        <w:rPr>
          <w:rFonts w:asciiTheme="majorEastAsia" w:eastAsiaTheme="majorEastAsia" w:hAnsiTheme="majorEastAsia" w:hint="eastAsia"/>
          <w:color w:val="000000" w:themeColor="text1"/>
        </w:rPr>
        <w:t>5-1-1　発生源データ（単位：</w:t>
      </w:r>
      <w:r w:rsidRPr="00B736A3">
        <w:rPr>
          <w:rFonts w:asciiTheme="majorEastAsia" w:eastAsiaTheme="majorEastAsia" w:hAnsiTheme="majorEastAsia"/>
          <w:color w:val="000000" w:themeColor="text1"/>
        </w:rPr>
        <w:t>g/g</w:t>
      </w:r>
      <w:r w:rsidRPr="00B736A3">
        <w:rPr>
          <w:rFonts w:asciiTheme="majorEastAsia" w:eastAsiaTheme="majorEastAsia" w:hAnsiTheme="majorEastAsia" w:hint="eastAsia"/>
          <w:color w:val="000000" w:themeColor="text1"/>
        </w:rPr>
        <w:t>）</w:t>
      </w:r>
    </w:p>
    <w:p w14:paraId="0698045E" w14:textId="08270562" w:rsidR="00A20D34" w:rsidRPr="006C482A" w:rsidRDefault="001B6355" w:rsidP="00B506FB">
      <w:pPr>
        <w:widowControl/>
        <w:ind w:leftChars="100" w:left="210" w:firstLineChars="700" w:firstLine="1470"/>
        <w:jc w:val="left"/>
        <w:rPr>
          <w:rFonts w:hAnsi="ＭＳ 明朝"/>
          <w:color w:val="000000" w:themeColor="text1"/>
        </w:rPr>
      </w:pPr>
      <w:r w:rsidRPr="006C482A">
        <w:rPr>
          <w:noProof/>
          <w:color w:val="000000" w:themeColor="text1"/>
        </w:rPr>
        <w:drawing>
          <wp:anchor distT="0" distB="0" distL="114300" distR="114300" simplePos="0" relativeHeight="251659264" behindDoc="0" locked="0" layoutInCell="1" allowOverlap="1" wp14:anchorId="5B2F44B4" wp14:editId="028FF965">
            <wp:simplePos x="0" y="0"/>
            <wp:positionH relativeFrom="margin">
              <wp:posOffset>386715</wp:posOffset>
            </wp:positionH>
            <wp:positionV relativeFrom="paragraph">
              <wp:posOffset>8890</wp:posOffset>
            </wp:positionV>
            <wp:extent cx="4705265" cy="6172200"/>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2552" cy="6181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94E10" w14:textId="5E4A7780" w:rsidR="00A20D34" w:rsidRPr="006C482A" w:rsidRDefault="00A20D34" w:rsidP="00B506FB">
      <w:pPr>
        <w:widowControl/>
        <w:ind w:leftChars="100" w:left="210" w:firstLineChars="700" w:firstLine="1470"/>
        <w:jc w:val="left"/>
        <w:rPr>
          <w:rFonts w:hAnsi="ＭＳ 明朝"/>
          <w:color w:val="000000" w:themeColor="text1"/>
        </w:rPr>
      </w:pPr>
    </w:p>
    <w:p w14:paraId="2D3BA8E5" w14:textId="77777777" w:rsidR="00A20D34" w:rsidRPr="006C482A" w:rsidRDefault="00A20D34" w:rsidP="00B506FB">
      <w:pPr>
        <w:widowControl/>
        <w:ind w:leftChars="100" w:left="210" w:firstLineChars="700" w:firstLine="1470"/>
        <w:jc w:val="left"/>
        <w:rPr>
          <w:rFonts w:hAnsi="ＭＳ 明朝"/>
          <w:color w:val="000000" w:themeColor="text1"/>
        </w:rPr>
      </w:pPr>
    </w:p>
    <w:p w14:paraId="15309A99" w14:textId="77777777" w:rsidR="00A20D34" w:rsidRPr="006C482A" w:rsidRDefault="00A20D34" w:rsidP="001B6355">
      <w:pPr>
        <w:widowControl/>
        <w:ind w:leftChars="100" w:left="210" w:firstLineChars="700" w:firstLine="1470"/>
        <w:jc w:val="center"/>
        <w:rPr>
          <w:rFonts w:hAnsi="ＭＳ 明朝"/>
          <w:color w:val="000000" w:themeColor="text1"/>
        </w:rPr>
      </w:pPr>
    </w:p>
    <w:p w14:paraId="019C0354" w14:textId="77777777" w:rsidR="00A20D34" w:rsidRPr="006C482A" w:rsidRDefault="00A20D34" w:rsidP="00B506FB">
      <w:pPr>
        <w:widowControl/>
        <w:ind w:leftChars="100" w:left="210" w:firstLineChars="700" w:firstLine="1470"/>
        <w:jc w:val="left"/>
        <w:rPr>
          <w:rFonts w:hAnsi="ＭＳ 明朝"/>
          <w:color w:val="000000" w:themeColor="text1"/>
        </w:rPr>
      </w:pPr>
    </w:p>
    <w:p w14:paraId="375EA253" w14:textId="77777777" w:rsidR="00A20D34" w:rsidRPr="006C482A" w:rsidRDefault="00A20D34" w:rsidP="00B506FB">
      <w:pPr>
        <w:widowControl/>
        <w:ind w:leftChars="100" w:left="210" w:firstLineChars="700" w:firstLine="1470"/>
        <w:jc w:val="left"/>
        <w:rPr>
          <w:rFonts w:hAnsi="ＭＳ 明朝"/>
          <w:color w:val="000000" w:themeColor="text1"/>
        </w:rPr>
      </w:pPr>
    </w:p>
    <w:p w14:paraId="34642D27" w14:textId="77777777" w:rsidR="00A20D34" w:rsidRPr="006C482A" w:rsidRDefault="00A20D34" w:rsidP="00B506FB">
      <w:pPr>
        <w:widowControl/>
        <w:ind w:leftChars="100" w:left="210" w:firstLineChars="700" w:firstLine="1470"/>
        <w:jc w:val="left"/>
        <w:rPr>
          <w:rFonts w:hAnsi="ＭＳ 明朝"/>
          <w:color w:val="000000" w:themeColor="text1"/>
        </w:rPr>
      </w:pPr>
    </w:p>
    <w:p w14:paraId="3B5F5B85" w14:textId="77777777" w:rsidR="00A20D34" w:rsidRPr="006C482A" w:rsidRDefault="00A20D34" w:rsidP="00B506FB">
      <w:pPr>
        <w:widowControl/>
        <w:ind w:leftChars="100" w:left="210" w:firstLineChars="700" w:firstLine="1470"/>
        <w:jc w:val="left"/>
        <w:rPr>
          <w:rFonts w:hAnsi="ＭＳ 明朝"/>
          <w:color w:val="000000" w:themeColor="text1"/>
        </w:rPr>
      </w:pPr>
    </w:p>
    <w:p w14:paraId="3D825D2A" w14:textId="77777777" w:rsidR="00A20D34" w:rsidRPr="006C482A" w:rsidRDefault="00A20D34" w:rsidP="00B506FB">
      <w:pPr>
        <w:widowControl/>
        <w:ind w:leftChars="100" w:left="210" w:firstLineChars="700" w:firstLine="1470"/>
        <w:jc w:val="left"/>
        <w:rPr>
          <w:rFonts w:hAnsi="ＭＳ 明朝"/>
          <w:color w:val="000000" w:themeColor="text1"/>
        </w:rPr>
      </w:pPr>
    </w:p>
    <w:p w14:paraId="1E02FDAF" w14:textId="77777777" w:rsidR="00A20D34" w:rsidRPr="006C482A" w:rsidRDefault="00A20D34" w:rsidP="00B506FB">
      <w:pPr>
        <w:widowControl/>
        <w:ind w:leftChars="100" w:left="210" w:firstLineChars="700" w:firstLine="1470"/>
        <w:jc w:val="left"/>
        <w:rPr>
          <w:rFonts w:hAnsi="ＭＳ 明朝"/>
          <w:color w:val="000000" w:themeColor="text1"/>
        </w:rPr>
      </w:pPr>
    </w:p>
    <w:p w14:paraId="0A89E295" w14:textId="77777777" w:rsidR="00A20D34" w:rsidRPr="006C482A" w:rsidRDefault="00A20D34" w:rsidP="00B506FB">
      <w:pPr>
        <w:widowControl/>
        <w:ind w:leftChars="100" w:left="210" w:firstLineChars="700" w:firstLine="1470"/>
        <w:jc w:val="left"/>
        <w:rPr>
          <w:rFonts w:hAnsi="ＭＳ 明朝"/>
          <w:color w:val="000000" w:themeColor="text1"/>
        </w:rPr>
      </w:pPr>
    </w:p>
    <w:p w14:paraId="27547398" w14:textId="77777777" w:rsidR="00A20D34" w:rsidRPr="006C482A" w:rsidRDefault="00A20D34" w:rsidP="00B506FB">
      <w:pPr>
        <w:widowControl/>
        <w:ind w:leftChars="100" w:left="210" w:firstLineChars="700" w:firstLine="1470"/>
        <w:jc w:val="left"/>
        <w:rPr>
          <w:rFonts w:hAnsi="ＭＳ 明朝"/>
          <w:color w:val="000000" w:themeColor="text1"/>
        </w:rPr>
      </w:pPr>
    </w:p>
    <w:p w14:paraId="79FBF2A3" w14:textId="77777777" w:rsidR="00A20D34" w:rsidRPr="006C482A" w:rsidRDefault="00A20D34" w:rsidP="00B506FB">
      <w:pPr>
        <w:widowControl/>
        <w:ind w:leftChars="100" w:left="210" w:firstLineChars="700" w:firstLine="1470"/>
        <w:jc w:val="left"/>
        <w:rPr>
          <w:rFonts w:hAnsi="ＭＳ 明朝"/>
          <w:color w:val="000000" w:themeColor="text1"/>
        </w:rPr>
      </w:pPr>
    </w:p>
    <w:p w14:paraId="6A3C1B05" w14:textId="77777777" w:rsidR="00A20D34" w:rsidRPr="006C482A" w:rsidRDefault="00A20D34" w:rsidP="00B506FB">
      <w:pPr>
        <w:widowControl/>
        <w:ind w:leftChars="100" w:left="210" w:firstLineChars="700" w:firstLine="1470"/>
        <w:jc w:val="left"/>
        <w:rPr>
          <w:rFonts w:hAnsi="ＭＳ 明朝"/>
          <w:color w:val="000000" w:themeColor="text1"/>
        </w:rPr>
      </w:pPr>
    </w:p>
    <w:p w14:paraId="0B370969" w14:textId="77777777" w:rsidR="00A20D34" w:rsidRPr="006C482A" w:rsidRDefault="00A20D34" w:rsidP="00B506FB">
      <w:pPr>
        <w:widowControl/>
        <w:ind w:leftChars="100" w:left="210" w:firstLineChars="700" w:firstLine="1470"/>
        <w:jc w:val="left"/>
        <w:rPr>
          <w:rFonts w:hAnsi="ＭＳ 明朝"/>
          <w:color w:val="000000" w:themeColor="text1"/>
        </w:rPr>
      </w:pPr>
    </w:p>
    <w:p w14:paraId="3FF986E4" w14:textId="77777777" w:rsidR="00A20D34" w:rsidRPr="006C482A" w:rsidRDefault="00A20D34" w:rsidP="00B506FB">
      <w:pPr>
        <w:widowControl/>
        <w:ind w:leftChars="100" w:left="210" w:firstLineChars="700" w:firstLine="1470"/>
        <w:jc w:val="left"/>
        <w:rPr>
          <w:rFonts w:hAnsi="ＭＳ 明朝"/>
          <w:color w:val="000000" w:themeColor="text1"/>
        </w:rPr>
      </w:pPr>
    </w:p>
    <w:p w14:paraId="35A12D51" w14:textId="77777777" w:rsidR="00A20D34" w:rsidRPr="006C482A" w:rsidRDefault="00A20D34" w:rsidP="00B506FB">
      <w:pPr>
        <w:widowControl/>
        <w:ind w:leftChars="100" w:left="210" w:firstLineChars="700" w:firstLine="1470"/>
        <w:jc w:val="left"/>
        <w:rPr>
          <w:rFonts w:hAnsi="ＭＳ 明朝"/>
          <w:color w:val="000000" w:themeColor="text1"/>
        </w:rPr>
      </w:pPr>
    </w:p>
    <w:p w14:paraId="237B2C7D" w14:textId="77777777" w:rsidR="00A20D34" w:rsidRPr="006C482A" w:rsidRDefault="00A20D34" w:rsidP="00B506FB">
      <w:pPr>
        <w:widowControl/>
        <w:ind w:leftChars="100" w:left="210" w:firstLineChars="700" w:firstLine="1470"/>
        <w:jc w:val="left"/>
        <w:rPr>
          <w:rFonts w:hAnsi="ＭＳ 明朝"/>
          <w:color w:val="000000" w:themeColor="text1"/>
        </w:rPr>
      </w:pPr>
    </w:p>
    <w:p w14:paraId="22F322BB" w14:textId="77777777" w:rsidR="00A20D34" w:rsidRPr="006C482A" w:rsidRDefault="00A20D34" w:rsidP="00B506FB">
      <w:pPr>
        <w:widowControl/>
        <w:ind w:leftChars="100" w:left="210" w:firstLineChars="700" w:firstLine="1470"/>
        <w:jc w:val="left"/>
        <w:rPr>
          <w:rFonts w:hAnsi="ＭＳ 明朝"/>
          <w:color w:val="000000" w:themeColor="text1"/>
        </w:rPr>
      </w:pPr>
    </w:p>
    <w:p w14:paraId="01CD5784" w14:textId="10D01EC1" w:rsidR="00A20D34" w:rsidRPr="006C482A" w:rsidRDefault="004A4286" w:rsidP="00B506FB">
      <w:pPr>
        <w:widowControl/>
        <w:ind w:leftChars="100" w:left="210" w:firstLineChars="700" w:firstLine="1470"/>
        <w:jc w:val="left"/>
        <w:rPr>
          <w:rFonts w:hAnsi="ＭＳ 明朝"/>
          <w:color w:val="000000" w:themeColor="text1"/>
        </w:rPr>
      </w:pPr>
      <w:r>
        <w:rPr>
          <w:rFonts w:hAnsi="ＭＳ 明朝" w:hint="eastAsia"/>
          <w:color w:val="000000" w:themeColor="text1"/>
        </w:rPr>
        <w:t xml:space="preserve">　</w:t>
      </w:r>
    </w:p>
    <w:p w14:paraId="7B8BBA17" w14:textId="77777777" w:rsidR="00A20D34" w:rsidRPr="006C482A" w:rsidRDefault="00A20D34" w:rsidP="00B506FB">
      <w:pPr>
        <w:widowControl/>
        <w:ind w:leftChars="100" w:left="210" w:firstLineChars="700" w:firstLine="1470"/>
        <w:jc w:val="left"/>
        <w:rPr>
          <w:rFonts w:hAnsi="ＭＳ 明朝"/>
          <w:color w:val="000000" w:themeColor="text1"/>
        </w:rPr>
      </w:pPr>
    </w:p>
    <w:p w14:paraId="3939EB50" w14:textId="77777777" w:rsidR="00A20D34" w:rsidRPr="006C482A" w:rsidRDefault="00A20D34" w:rsidP="00B506FB">
      <w:pPr>
        <w:widowControl/>
        <w:ind w:leftChars="100" w:left="210" w:firstLineChars="700" w:firstLine="1470"/>
        <w:jc w:val="left"/>
        <w:rPr>
          <w:rFonts w:hAnsi="ＭＳ 明朝"/>
          <w:color w:val="000000" w:themeColor="text1"/>
        </w:rPr>
      </w:pPr>
    </w:p>
    <w:p w14:paraId="67221478" w14:textId="77777777" w:rsidR="00A20D34" w:rsidRPr="006C482A" w:rsidRDefault="00A20D34" w:rsidP="00B506FB">
      <w:pPr>
        <w:widowControl/>
        <w:ind w:leftChars="100" w:left="210" w:firstLineChars="700" w:firstLine="1470"/>
        <w:jc w:val="left"/>
        <w:rPr>
          <w:rFonts w:hAnsi="ＭＳ 明朝"/>
          <w:color w:val="000000" w:themeColor="text1"/>
        </w:rPr>
      </w:pPr>
    </w:p>
    <w:p w14:paraId="5B241BE7" w14:textId="77777777" w:rsidR="00A20D34" w:rsidRPr="006C482A" w:rsidRDefault="00A20D34" w:rsidP="00B506FB">
      <w:pPr>
        <w:widowControl/>
        <w:ind w:leftChars="100" w:left="210" w:firstLineChars="700" w:firstLine="1470"/>
        <w:jc w:val="left"/>
        <w:rPr>
          <w:rFonts w:hAnsi="ＭＳ 明朝"/>
          <w:color w:val="000000" w:themeColor="text1"/>
        </w:rPr>
      </w:pPr>
    </w:p>
    <w:p w14:paraId="5DEE61F0" w14:textId="77777777" w:rsidR="00A20D34" w:rsidRPr="006C482A" w:rsidRDefault="00A20D34" w:rsidP="00B506FB">
      <w:pPr>
        <w:widowControl/>
        <w:ind w:leftChars="100" w:left="210" w:firstLineChars="700" w:firstLine="1470"/>
        <w:jc w:val="left"/>
        <w:rPr>
          <w:rFonts w:hAnsi="ＭＳ 明朝"/>
          <w:color w:val="000000" w:themeColor="text1"/>
        </w:rPr>
      </w:pPr>
    </w:p>
    <w:p w14:paraId="30D03CFD" w14:textId="77777777" w:rsidR="00A20D34" w:rsidRPr="006C482A" w:rsidRDefault="00A20D34" w:rsidP="00B506FB">
      <w:pPr>
        <w:widowControl/>
        <w:ind w:leftChars="100" w:left="210" w:firstLineChars="700" w:firstLine="1470"/>
        <w:jc w:val="left"/>
        <w:rPr>
          <w:rFonts w:hAnsi="ＭＳ 明朝"/>
          <w:color w:val="000000" w:themeColor="text1"/>
        </w:rPr>
      </w:pPr>
    </w:p>
    <w:p w14:paraId="40B209C2" w14:textId="77777777" w:rsidR="00A20D34" w:rsidRPr="006C482A" w:rsidRDefault="00A20D34" w:rsidP="00B506FB">
      <w:pPr>
        <w:widowControl/>
        <w:ind w:leftChars="100" w:left="210" w:firstLineChars="700" w:firstLine="1470"/>
        <w:jc w:val="left"/>
        <w:rPr>
          <w:rFonts w:hAnsi="ＭＳ 明朝"/>
          <w:color w:val="000000" w:themeColor="text1"/>
        </w:rPr>
      </w:pPr>
    </w:p>
    <w:p w14:paraId="480F4A47" w14:textId="5496C2EC" w:rsidR="00785916" w:rsidRPr="006C482A" w:rsidRDefault="0008481B" w:rsidP="00E51667">
      <w:pPr>
        <w:widowControl/>
        <w:jc w:val="left"/>
        <w:rPr>
          <w:rFonts w:ascii="ＭＳ ゴシック" w:eastAsia="ＭＳ ゴシック" w:hAnsi="ＭＳ ゴシック"/>
          <w:color w:val="000000" w:themeColor="text1"/>
          <w:sz w:val="22"/>
          <w:szCs w:val="22"/>
        </w:rPr>
      </w:pPr>
      <w:r w:rsidRPr="006C482A">
        <w:rPr>
          <w:rFonts w:ascii="ＭＳ ゴシック" w:eastAsia="ＭＳ ゴシック" w:hAnsi="ＭＳ ゴシック"/>
          <w:color w:val="000000" w:themeColor="text1"/>
          <w:sz w:val="22"/>
          <w:szCs w:val="22"/>
        </w:rPr>
        <w:br w:type="page"/>
      </w:r>
      <w:r w:rsidR="00785916" w:rsidRPr="006C482A">
        <w:rPr>
          <w:rFonts w:ascii="ＭＳ ゴシック" w:eastAsia="ＭＳ ゴシック" w:hAnsi="ＭＳ ゴシック" w:hint="eastAsia"/>
          <w:color w:val="000000" w:themeColor="text1"/>
          <w:sz w:val="22"/>
          <w:szCs w:val="22"/>
        </w:rPr>
        <w:lastRenderedPageBreak/>
        <w:t>5.2　春季の計算</w:t>
      </w:r>
      <w:r w:rsidR="00785916" w:rsidRPr="006C482A">
        <w:rPr>
          <w:rFonts w:asciiTheme="majorEastAsia" w:eastAsiaTheme="majorEastAsia" w:hAnsiTheme="majorEastAsia" w:cstheme="minorBidi" w:hint="eastAsia"/>
          <w:color w:val="000000" w:themeColor="text1"/>
          <w:sz w:val="22"/>
          <w:szCs w:val="22"/>
        </w:rPr>
        <w:t>結果</w:t>
      </w:r>
    </w:p>
    <w:p w14:paraId="649B3D96" w14:textId="4F86D5D4" w:rsidR="00D460FE" w:rsidRPr="006C482A" w:rsidRDefault="006C0880" w:rsidP="008877E2">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w:t>
      </w:r>
      <w:r w:rsidRPr="006C482A">
        <w:rPr>
          <w:rFonts w:hint="eastAsia"/>
          <w:color w:val="000000" w:themeColor="text1"/>
        </w:rPr>
        <w:t>14</w:t>
      </w:r>
      <w:r w:rsidRPr="006C482A">
        <w:rPr>
          <w:rFonts w:hint="eastAsia"/>
          <w:color w:val="000000" w:themeColor="text1"/>
        </w:rPr>
        <w:t>日間平均）の全地点の平均値は</w:t>
      </w:r>
      <w:r w:rsidRPr="006C482A">
        <w:rPr>
          <w:rFonts w:hint="eastAsia"/>
          <w:color w:val="000000" w:themeColor="text1"/>
        </w:rPr>
        <w:t>1</w:t>
      </w:r>
      <w:r w:rsidR="00993923">
        <w:rPr>
          <w:rFonts w:hint="eastAsia"/>
          <w:color w:val="000000" w:themeColor="text1"/>
        </w:rPr>
        <w:t>0</w:t>
      </w:r>
      <w:r w:rsidRPr="006C482A">
        <w:rPr>
          <w:rFonts w:hint="eastAsia"/>
          <w:color w:val="000000" w:themeColor="text1"/>
        </w:rPr>
        <w:t>.</w:t>
      </w:r>
      <w:r w:rsidRPr="006C482A">
        <w:rPr>
          <w:color w:val="000000" w:themeColor="text1"/>
        </w:rPr>
        <w:t>2</w:t>
      </w:r>
      <w:r w:rsidRPr="006C482A">
        <w:rPr>
          <w:rFonts w:hint="eastAsia"/>
          <w:color w:val="000000" w:themeColor="text1"/>
        </w:rPr>
        <w:t xml:space="preserve">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で</w:t>
      </w:r>
      <w:r w:rsidR="009B2268">
        <w:rPr>
          <w:rFonts w:hint="eastAsia"/>
          <w:color w:val="000000" w:themeColor="text1"/>
        </w:rPr>
        <w:t>夏</w:t>
      </w:r>
      <w:r w:rsidR="009B2268" w:rsidRPr="009B2268">
        <w:rPr>
          <w:rFonts w:hint="eastAsia"/>
          <w:color w:val="000000" w:themeColor="text1"/>
        </w:rPr>
        <w:t>季の次に高かったが、</w:t>
      </w:r>
      <w:r w:rsidRPr="009B2268">
        <w:rPr>
          <w:rFonts w:hint="eastAsia"/>
          <w:color w:val="000000" w:themeColor="text1"/>
        </w:rPr>
        <w:t>全</w:t>
      </w:r>
      <w:r w:rsidRPr="009B2268">
        <w:rPr>
          <w:rFonts w:hint="eastAsia"/>
          <w:color w:val="000000" w:themeColor="text1"/>
        </w:rPr>
        <w:t>2</w:t>
      </w:r>
      <w:r w:rsidR="009B2268" w:rsidRPr="009B2268">
        <w:rPr>
          <w:rFonts w:hint="eastAsia"/>
          <w:color w:val="000000" w:themeColor="text1"/>
        </w:rPr>
        <w:t>5</w:t>
      </w:r>
      <w:r w:rsidRPr="009B2268">
        <w:rPr>
          <w:rFonts w:hint="eastAsia"/>
          <w:color w:val="000000" w:themeColor="text1"/>
        </w:rPr>
        <w:t>地点</w:t>
      </w:r>
      <w:r w:rsidR="008C22DF">
        <w:rPr>
          <w:rFonts w:hint="eastAsia"/>
          <w:color w:val="000000" w:themeColor="text1"/>
        </w:rPr>
        <w:t>中</w:t>
      </w:r>
      <w:r w:rsidR="004B72B5">
        <w:rPr>
          <w:rFonts w:hint="eastAsia"/>
          <w:color w:val="000000" w:themeColor="text1"/>
        </w:rPr>
        <w:t>、</w:t>
      </w:r>
      <w:r w:rsidR="008C22DF">
        <w:rPr>
          <w:rFonts w:hint="eastAsia"/>
          <w:color w:val="000000" w:themeColor="text1"/>
        </w:rPr>
        <w:t>期間平均値が</w:t>
      </w:r>
      <w:r w:rsidR="009B2268" w:rsidRPr="009B2268">
        <w:rPr>
          <w:rFonts w:hint="eastAsia"/>
          <w:color w:val="000000" w:themeColor="text1"/>
        </w:rPr>
        <w:t xml:space="preserve">10 </w:t>
      </w:r>
      <w:r w:rsidR="009B2268" w:rsidRPr="009B2268">
        <w:rPr>
          <w:color w:val="000000" w:themeColor="text1"/>
        </w:rPr>
        <w:t>μ</w:t>
      </w:r>
      <w:r w:rsidR="009B2268" w:rsidRPr="009B2268">
        <w:rPr>
          <w:rFonts w:hint="eastAsia"/>
          <w:color w:val="000000" w:themeColor="text1"/>
        </w:rPr>
        <w:t>g/m</w:t>
      </w:r>
      <w:r w:rsidR="009B2268" w:rsidRPr="009B2268">
        <w:rPr>
          <w:rFonts w:hint="eastAsia"/>
          <w:color w:val="000000" w:themeColor="text1"/>
          <w:vertAlign w:val="superscript"/>
        </w:rPr>
        <w:t>3</w:t>
      </w:r>
      <w:r w:rsidR="009B2268" w:rsidRPr="009B2268">
        <w:rPr>
          <w:rFonts w:hint="eastAsia"/>
          <w:color w:val="000000" w:themeColor="text1"/>
        </w:rPr>
        <w:t>を超えたのは</w:t>
      </w:r>
      <w:r w:rsidR="009B2268" w:rsidRPr="009B2268">
        <w:rPr>
          <w:rFonts w:hint="eastAsia"/>
          <w:color w:val="000000" w:themeColor="text1"/>
        </w:rPr>
        <w:t>12</w:t>
      </w:r>
      <w:r w:rsidR="009B2268" w:rsidRPr="009B2268">
        <w:rPr>
          <w:rFonts w:hint="eastAsia"/>
          <w:color w:val="000000" w:themeColor="text1"/>
        </w:rPr>
        <w:t>地点であ</w:t>
      </w:r>
      <w:r w:rsidR="008C22DF">
        <w:rPr>
          <w:rFonts w:hint="eastAsia"/>
          <w:color w:val="000000" w:themeColor="text1"/>
        </w:rPr>
        <w:t>り、その範囲は</w:t>
      </w:r>
      <w:r w:rsidR="008C22DF">
        <w:rPr>
          <w:rFonts w:hint="eastAsia"/>
          <w:color w:val="000000" w:themeColor="text1"/>
        </w:rPr>
        <w:t>7.8</w:t>
      </w:r>
      <w:r w:rsidR="008C22DF">
        <w:rPr>
          <w:rFonts w:hint="eastAsia"/>
          <w:color w:val="000000" w:themeColor="text1"/>
        </w:rPr>
        <w:t>～</w:t>
      </w:r>
      <w:r w:rsidR="008C22DF">
        <w:rPr>
          <w:rFonts w:hint="eastAsia"/>
          <w:color w:val="000000" w:themeColor="text1"/>
        </w:rPr>
        <w:t>12.7</w:t>
      </w:r>
      <w:r w:rsidR="008C22DF">
        <w:rPr>
          <w:color w:val="000000" w:themeColor="text1"/>
        </w:rPr>
        <w:t xml:space="preserve"> </w:t>
      </w:r>
      <w:r w:rsidR="008C22DF" w:rsidRPr="009B2268">
        <w:rPr>
          <w:color w:val="000000" w:themeColor="text1"/>
        </w:rPr>
        <w:t>μ</w:t>
      </w:r>
      <w:r w:rsidR="008C22DF" w:rsidRPr="009B2268">
        <w:rPr>
          <w:rFonts w:hint="eastAsia"/>
          <w:color w:val="000000" w:themeColor="text1"/>
        </w:rPr>
        <w:t>g/m</w:t>
      </w:r>
      <w:r w:rsidR="008C22DF" w:rsidRPr="009B2268">
        <w:rPr>
          <w:rFonts w:hint="eastAsia"/>
          <w:color w:val="000000" w:themeColor="text1"/>
          <w:vertAlign w:val="superscript"/>
        </w:rPr>
        <w:t>3</w:t>
      </w:r>
      <w:r w:rsidR="00377F62">
        <w:rPr>
          <w:rFonts w:hint="eastAsia"/>
          <w:color w:val="000000" w:themeColor="text1"/>
        </w:rPr>
        <w:t>であ</w:t>
      </w:r>
      <w:r w:rsidR="00A93C53">
        <w:rPr>
          <w:rFonts w:hint="eastAsia"/>
          <w:color w:val="000000" w:themeColor="text1"/>
        </w:rPr>
        <w:t>った</w:t>
      </w:r>
      <w:r w:rsidR="009B2268" w:rsidRPr="009B2268">
        <w:rPr>
          <w:rFonts w:hint="eastAsia"/>
          <w:color w:val="000000" w:themeColor="text1"/>
        </w:rPr>
        <w:t>。</w:t>
      </w:r>
      <w:r w:rsidR="004B72B5">
        <w:rPr>
          <w:rFonts w:hint="eastAsia"/>
          <w:color w:val="000000" w:themeColor="text1"/>
        </w:rPr>
        <w:t>なお、</w:t>
      </w:r>
      <w:r w:rsidR="009B2268" w:rsidRPr="009B2268">
        <w:rPr>
          <w:rFonts w:hint="eastAsia"/>
          <w:color w:val="000000" w:themeColor="text1"/>
        </w:rPr>
        <w:t>期間平均値</w:t>
      </w:r>
      <w:r w:rsidR="009B2268">
        <w:rPr>
          <w:rFonts w:hint="eastAsia"/>
          <w:color w:val="000000" w:themeColor="text1"/>
        </w:rPr>
        <w:t>の</w:t>
      </w:r>
      <w:r w:rsidRPr="009B2268">
        <w:rPr>
          <w:rFonts w:hint="eastAsia"/>
          <w:color w:val="000000" w:themeColor="text1"/>
        </w:rPr>
        <w:t>最大値は</w:t>
      </w:r>
      <w:r w:rsidR="009B2268" w:rsidRPr="009B2268">
        <w:rPr>
          <w:rFonts w:hint="eastAsia"/>
          <w:color w:val="000000" w:themeColor="text1"/>
        </w:rPr>
        <w:t>湖西</w:t>
      </w:r>
      <w:r w:rsidR="00377F62">
        <w:rPr>
          <w:rFonts w:hint="eastAsia"/>
          <w:color w:val="000000" w:themeColor="text1"/>
        </w:rPr>
        <w:t>（</w:t>
      </w:r>
      <w:r w:rsidR="00377F62">
        <w:rPr>
          <w:rFonts w:hint="eastAsia"/>
          <w:color w:val="000000" w:themeColor="text1"/>
        </w:rPr>
        <w:t>12.7</w:t>
      </w:r>
      <w:r w:rsidR="00377F62">
        <w:rPr>
          <w:color w:val="000000" w:themeColor="text1"/>
        </w:rPr>
        <w:t xml:space="preserve"> </w:t>
      </w:r>
      <w:r w:rsidR="00377F62" w:rsidRPr="009B2268">
        <w:rPr>
          <w:color w:val="000000" w:themeColor="text1"/>
        </w:rPr>
        <w:t>μ</w:t>
      </w:r>
      <w:r w:rsidR="00377F62" w:rsidRPr="009B2268">
        <w:rPr>
          <w:rFonts w:hint="eastAsia"/>
          <w:color w:val="000000" w:themeColor="text1"/>
        </w:rPr>
        <w:t>g/m</w:t>
      </w:r>
      <w:r w:rsidR="00377F62" w:rsidRPr="009B2268">
        <w:rPr>
          <w:rFonts w:hint="eastAsia"/>
          <w:color w:val="000000" w:themeColor="text1"/>
          <w:vertAlign w:val="superscript"/>
        </w:rPr>
        <w:t>3</w:t>
      </w:r>
      <w:r w:rsidR="00377F62">
        <w:rPr>
          <w:rFonts w:hint="eastAsia"/>
          <w:color w:val="000000" w:themeColor="text1"/>
        </w:rPr>
        <w:t>）</w:t>
      </w:r>
      <w:r w:rsidRPr="009B2268">
        <w:rPr>
          <w:rFonts w:hint="eastAsia"/>
          <w:color w:val="000000" w:themeColor="text1"/>
        </w:rPr>
        <w:t>であった。</w:t>
      </w:r>
    </w:p>
    <w:p w14:paraId="114A037B" w14:textId="2039DF18" w:rsidR="008877E2" w:rsidRPr="006C482A" w:rsidRDefault="006C0880" w:rsidP="008877E2">
      <w:pPr>
        <w:ind w:firstLineChars="100" w:firstLine="210"/>
        <w:rPr>
          <w:color w:val="000000" w:themeColor="text1"/>
        </w:rPr>
      </w:pPr>
      <w:r w:rsidRPr="006C482A">
        <w:rPr>
          <w:rFonts w:hint="eastAsia"/>
          <w:color w:val="000000" w:themeColor="text1"/>
        </w:rPr>
        <w:t>春季の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5-2-1</w:t>
      </w:r>
      <w:r w:rsidRPr="006C482A">
        <w:rPr>
          <w:rFonts w:hint="eastAsia"/>
          <w:color w:val="000000" w:themeColor="text1"/>
        </w:rPr>
        <w:t>と図</w:t>
      </w:r>
      <w:r w:rsidRPr="006C482A">
        <w:rPr>
          <w:rFonts w:hint="eastAsia"/>
          <w:color w:val="000000" w:themeColor="text1"/>
        </w:rPr>
        <w:t>5-2-2</w:t>
      </w:r>
      <w:r w:rsidR="004B72B5">
        <w:rPr>
          <w:rFonts w:hint="eastAsia"/>
          <w:color w:val="000000" w:themeColor="text1"/>
        </w:rPr>
        <w:t>に示す。</w:t>
      </w:r>
      <w:r w:rsidRPr="006C482A">
        <w:rPr>
          <w:rFonts w:hint="eastAsia"/>
          <w:color w:val="000000" w:themeColor="text1"/>
        </w:rPr>
        <w:t>発生源寄与量の計算値の合計が</w:t>
      </w:r>
      <w:r w:rsidRPr="006C482A">
        <w:rPr>
          <w:rFonts w:hint="eastAsia"/>
          <w:color w:val="000000" w:themeColor="text1"/>
        </w:rPr>
        <w:t>PM2.5</w:t>
      </w:r>
      <w:r w:rsidRPr="006C482A">
        <w:rPr>
          <w:rFonts w:hint="eastAsia"/>
          <w:color w:val="000000" w:themeColor="text1"/>
        </w:rPr>
        <w:t>濃度の観測値を超過した場合は、</w:t>
      </w:r>
      <w:r w:rsidR="00B7662D" w:rsidRPr="006C482A">
        <w:rPr>
          <w:rFonts w:hint="eastAsia"/>
          <w:color w:val="000000" w:themeColor="text1"/>
        </w:rPr>
        <w:t>棒グラフでは</w:t>
      </w:r>
      <w:r w:rsidRPr="006C482A">
        <w:rPr>
          <w:rFonts w:hint="eastAsia"/>
          <w:color w:val="000000" w:themeColor="text1"/>
        </w:rPr>
        <w:t>「その他」において超過分をマイナス値とし</w:t>
      </w:r>
      <w:r w:rsidR="00B7662D" w:rsidRPr="006C482A">
        <w:rPr>
          <w:rFonts w:hint="eastAsia"/>
          <w:color w:val="000000" w:themeColor="text1"/>
        </w:rPr>
        <w:t>、円グラフでは「その他」をゼロとして取り扱った。</w:t>
      </w:r>
      <w:r w:rsidRPr="006C482A">
        <w:rPr>
          <w:rFonts w:hint="eastAsia"/>
          <w:color w:val="000000" w:themeColor="text1"/>
        </w:rPr>
        <w:t>また、円グラフは大きさが</w:t>
      </w:r>
      <w:r w:rsidRPr="006C482A">
        <w:rPr>
          <w:rFonts w:hint="eastAsia"/>
          <w:color w:val="000000" w:themeColor="text1"/>
        </w:rPr>
        <w:t>PM2.5</w:t>
      </w:r>
      <w:r w:rsidRPr="006C482A">
        <w:rPr>
          <w:rFonts w:hint="eastAsia"/>
          <w:color w:val="000000" w:themeColor="text1"/>
        </w:rPr>
        <w:t>濃度の期間平均値に比例するように表し、</w:t>
      </w:r>
      <w:r w:rsidR="00785916" w:rsidRPr="006C482A">
        <w:rPr>
          <w:rFonts w:hint="eastAsia"/>
          <w:color w:val="000000" w:themeColor="text1"/>
        </w:rPr>
        <w:t>重なりを減らして見やすくするためにいくつかの地点の位置を調整し</w:t>
      </w:r>
      <w:r w:rsidR="002F2468" w:rsidRPr="006C482A">
        <w:rPr>
          <w:rFonts w:hint="eastAsia"/>
          <w:color w:val="000000" w:themeColor="text1"/>
        </w:rPr>
        <w:t>た</w:t>
      </w:r>
      <w:r w:rsidR="00785916" w:rsidRPr="006C482A">
        <w:rPr>
          <w:rFonts w:hint="eastAsia"/>
          <w:color w:val="000000" w:themeColor="text1"/>
        </w:rPr>
        <w:t>。</w:t>
      </w:r>
    </w:p>
    <w:p w14:paraId="49EA02B7" w14:textId="69B9AED2" w:rsidR="008877E2" w:rsidRPr="006C482A" w:rsidRDefault="00047112" w:rsidP="00CA1160">
      <w:pPr>
        <w:ind w:firstLineChars="100" w:firstLine="210"/>
        <w:rPr>
          <w:color w:val="000000" w:themeColor="text1"/>
        </w:rPr>
      </w:pPr>
      <w:r w:rsidRPr="004F0D13">
        <w:rPr>
          <w:rFonts w:hint="eastAsia"/>
          <w:color w:val="000000" w:themeColor="text1"/>
        </w:rPr>
        <w:t>寄与率は</w:t>
      </w:r>
      <w:r w:rsidR="00D460FE" w:rsidRPr="004F0D13">
        <w:rPr>
          <w:rFonts w:hint="eastAsia"/>
          <w:color w:val="000000" w:themeColor="text1"/>
        </w:rPr>
        <w:t>二次（</w:t>
      </w:r>
      <w:r w:rsidR="00D460FE" w:rsidRPr="004F0D13">
        <w:rPr>
          <w:rFonts w:hint="eastAsia"/>
          <w:color w:val="000000" w:themeColor="text1"/>
        </w:rPr>
        <w:t>OC</w:t>
      </w:r>
      <w:r w:rsidR="00D460FE" w:rsidRPr="004F0D13">
        <w:rPr>
          <w:rFonts w:hint="eastAsia"/>
          <w:color w:val="000000" w:themeColor="text1"/>
        </w:rPr>
        <w:t>）</w:t>
      </w:r>
      <w:r w:rsidR="0006129D" w:rsidRPr="004F0D13">
        <w:rPr>
          <w:rFonts w:hint="eastAsia"/>
          <w:color w:val="000000" w:themeColor="text1"/>
        </w:rPr>
        <w:t>が</w:t>
      </w:r>
      <w:r w:rsidR="00D460FE" w:rsidRPr="004F0D13">
        <w:rPr>
          <w:rFonts w:hint="eastAsia"/>
          <w:color w:val="000000" w:themeColor="text1"/>
        </w:rPr>
        <w:t>最も</w:t>
      </w:r>
      <w:r w:rsidR="0006129D" w:rsidRPr="004F0D13">
        <w:rPr>
          <w:rFonts w:hint="eastAsia"/>
          <w:color w:val="000000" w:themeColor="text1"/>
        </w:rPr>
        <w:t>高く、</w:t>
      </w:r>
      <w:r w:rsidR="00D460FE" w:rsidRPr="004F0D13">
        <w:rPr>
          <w:rFonts w:hint="eastAsia"/>
          <w:color w:val="000000" w:themeColor="text1"/>
        </w:rPr>
        <w:t>2</w:t>
      </w:r>
      <w:r w:rsidR="004F0D13" w:rsidRPr="004F0D13">
        <w:rPr>
          <w:rFonts w:hint="eastAsia"/>
          <w:color w:val="000000" w:themeColor="text1"/>
        </w:rPr>
        <w:t>8</w:t>
      </w:r>
      <w:r w:rsidR="00D460FE" w:rsidRPr="004F0D13">
        <w:rPr>
          <w:rFonts w:hint="eastAsia"/>
          <w:color w:val="000000" w:themeColor="text1"/>
        </w:rPr>
        <w:t>～</w:t>
      </w:r>
      <w:r w:rsidR="00D460FE" w:rsidRPr="004F0D13">
        <w:rPr>
          <w:rFonts w:hint="eastAsia"/>
          <w:color w:val="000000" w:themeColor="text1"/>
        </w:rPr>
        <w:t>4</w:t>
      </w:r>
      <w:r w:rsidR="004F0D13" w:rsidRPr="004F0D13">
        <w:rPr>
          <w:rFonts w:hint="eastAsia"/>
          <w:color w:val="000000" w:themeColor="text1"/>
        </w:rPr>
        <w:t>3</w:t>
      </w:r>
      <w:r w:rsidR="00B259E6" w:rsidRPr="004F0D13">
        <w:rPr>
          <w:rFonts w:hint="eastAsia"/>
          <w:color w:val="000000" w:themeColor="text1"/>
        </w:rPr>
        <w:t>%</w:t>
      </w:r>
      <w:r w:rsidR="00D460FE" w:rsidRPr="004F0D13">
        <w:rPr>
          <w:rFonts w:hint="eastAsia"/>
          <w:color w:val="000000" w:themeColor="text1"/>
        </w:rPr>
        <w:t>を占め、全地点の平均値が</w:t>
      </w:r>
      <w:r w:rsidR="00D460FE" w:rsidRPr="004F0D13">
        <w:rPr>
          <w:rFonts w:hint="eastAsia"/>
          <w:color w:val="000000" w:themeColor="text1"/>
        </w:rPr>
        <w:t>3</w:t>
      </w:r>
      <w:r w:rsidR="00B7662D" w:rsidRPr="004F0D13">
        <w:rPr>
          <w:rFonts w:hint="eastAsia"/>
          <w:color w:val="000000" w:themeColor="text1"/>
        </w:rPr>
        <w:t>4</w:t>
      </w:r>
      <w:r w:rsidR="00B259E6" w:rsidRPr="004F0D13">
        <w:rPr>
          <w:rFonts w:hint="eastAsia"/>
          <w:color w:val="000000" w:themeColor="text1"/>
        </w:rPr>
        <w:t>%</w:t>
      </w:r>
      <w:r w:rsidR="00D460FE" w:rsidRPr="004F0D13">
        <w:rPr>
          <w:rFonts w:hint="eastAsia"/>
          <w:color w:val="000000" w:themeColor="text1"/>
        </w:rPr>
        <w:t>であった。次に二次（硫酸塩）が高く</w:t>
      </w:r>
      <w:r w:rsidR="0006129D" w:rsidRPr="004F0D13">
        <w:rPr>
          <w:rFonts w:hint="eastAsia"/>
          <w:color w:val="000000" w:themeColor="text1"/>
        </w:rPr>
        <w:t>、</w:t>
      </w:r>
      <w:r w:rsidR="004F0D13" w:rsidRPr="004F0D13">
        <w:rPr>
          <w:rFonts w:hint="eastAsia"/>
          <w:color w:val="000000" w:themeColor="text1"/>
        </w:rPr>
        <w:t>24</w:t>
      </w:r>
      <w:r w:rsidR="00D460FE" w:rsidRPr="004F0D13">
        <w:rPr>
          <w:rFonts w:hint="eastAsia"/>
          <w:color w:val="000000" w:themeColor="text1"/>
        </w:rPr>
        <w:t>～</w:t>
      </w:r>
      <w:r w:rsidR="004F0D13" w:rsidRPr="004F0D13">
        <w:rPr>
          <w:rFonts w:hint="eastAsia"/>
          <w:color w:val="000000" w:themeColor="text1"/>
        </w:rPr>
        <w:t>37</w:t>
      </w:r>
      <w:r w:rsidR="00B259E6" w:rsidRPr="004F0D13">
        <w:rPr>
          <w:rFonts w:hint="eastAsia"/>
          <w:color w:val="000000" w:themeColor="text1"/>
        </w:rPr>
        <w:t>%</w:t>
      </w:r>
      <w:r w:rsidR="00D460FE" w:rsidRPr="004F0D13">
        <w:rPr>
          <w:rFonts w:hint="eastAsia"/>
          <w:color w:val="000000" w:themeColor="text1"/>
        </w:rPr>
        <w:t>を占め、全地点の平均値が</w:t>
      </w:r>
      <w:r w:rsidR="00D460FE" w:rsidRPr="004F0D13">
        <w:rPr>
          <w:rFonts w:hint="eastAsia"/>
          <w:color w:val="000000" w:themeColor="text1"/>
        </w:rPr>
        <w:t>3</w:t>
      </w:r>
      <w:r w:rsidR="004F0D13" w:rsidRPr="004F0D13">
        <w:rPr>
          <w:rFonts w:hint="eastAsia"/>
          <w:color w:val="000000" w:themeColor="text1"/>
        </w:rPr>
        <w:t>0</w:t>
      </w:r>
      <w:r w:rsidR="00B259E6" w:rsidRPr="004F0D13">
        <w:rPr>
          <w:rFonts w:hint="eastAsia"/>
          <w:color w:val="000000" w:themeColor="text1"/>
        </w:rPr>
        <w:t>%</w:t>
      </w:r>
      <w:r w:rsidR="00D460FE" w:rsidRPr="004F0D13">
        <w:rPr>
          <w:rFonts w:hint="eastAsia"/>
          <w:color w:val="000000" w:themeColor="text1"/>
        </w:rPr>
        <w:t>であっ</w:t>
      </w:r>
      <w:r w:rsidR="00D460FE" w:rsidRPr="00CC6921">
        <w:rPr>
          <w:rFonts w:hint="eastAsia"/>
          <w:color w:val="000000" w:themeColor="text1"/>
        </w:rPr>
        <w:t>た。</w:t>
      </w:r>
      <w:r w:rsidR="00365B41" w:rsidRPr="00CC6921">
        <w:rPr>
          <w:rFonts w:hint="eastAsia"/>
          <w:color w:val="000000" w:themeColor="text1"/>
        </w:rPr>
        <w:t>石油燃焼は、</w:t>
      </w:r>
      <w:r w:rsidR="00CC6921" w:rsidRPr="00CC6921">
        <w:rPr>
          <w:rFonts w:hint="eastAsia"/>
          <w:color w:val="000000" w:themeColor="text1"/>
        </w:rPr>
        <w:t>春季が最も高かった</w:t>
      </w:r>
      <w:r w:rsidR="004B72B5" w:rsidRPr="00CC6921">
        <w:rPr>
          <w:rFonts w:hint="eastAsia"/>
          <w:color w:val="000000" w:themeColor="text1"/>
        </w:rPr>
        <w:t>昨年度と異なり、</w:t>
      </w:r>
      <w:r w:rsidR="00CC6921" w:rsidRPr="00CC6921">
        <w:rPr>
          <w:rFonts w:hint="eastAsia"/>
          <w:color w:val="000000" w:themeColor="text1"/>
        </w:rPr>
        <w:t>今年度は夏季の次に</w:t>
      </w:r>
      <w:r w:rsidR="00B7662D" w:rsidRPr="00CC6921">
        <w:rPr>
          <w:rFonts w:hint="eastAsia"/>
          <w:color w:val="000000" w:themeColor="text1"/>
        </w:rPr>
        <w:t>高</w:t>
      </w:r>
      <w:r w:rsidR="00365B41" w:rsidRPr="00CC6921">
        <w:rPr>
          <w:rFonts w:hint="eastAsia"/>
          <w:color w:val="000000" w:themeColor="text1"/>
        </w:rPr>
        <w:t>かった。特に市原、富津、横浜、川崎の東京湾岸沿いの地点で</w:t>
      </w:r>
      <w:r w:rsidR="00B7662D" w:rsidRPr="00CC6921">
        <w:rPr>
          <w:rFonts w:hint="eastAsia"/>
          <w:color w:val="000000" w:themeColor="text1"/>
        </w:rPr>
        <w:t>高い傾向があった。</w:t>
      </w:r>
      <w:r w:rsidR="00365B41" w:rsidRPr="00CC6921">
        <w:rPr>
          <w:rFonts w:hint="eastAsia"/>
          <w:color w:val="000000" w:themeColor="text1"/>
        </w:rPr>
        <w:t>ただし、この</w:t>
      </w:r>
      <w:r w:rsidR="00CC6921" w:rsidRPr="00CC6921">
        <w:rPr>
          <w:rFonts w:hint="eastAsia"/>
          <w:color w:val="000000" w:themeColor="text1"/>
        </w:rPr>
        <w:t>4</w:t>
      </w:r>
      <w:r w:rsidR="00365B41" w:rsidRPr="00CC6921">
        <w:rPr>
          <w:rFonts w:hint="eastAsia"/>
          <w:color w:val="000000" w:themeColor="text1"/>
        </w:rPr>
        <w:t>地点では、自動車の寄与率がゼロ</w:t>
      </w:r>
      <w:r w:rsidR="004C2A22">
        <w:rPr>
          <w:rFonts w:hint="eastAsia"/>
          <w:color w:val="000000" w:themeColor="text1"/>
        </w:rPr>
        <w:t>もしくは</w:t>
      </w:r>
      <w:r w:rsidR="00785718" w:rsidRPr="00CC6921">
        <w:rPr>
          <w:rFonts w:hint="eastAsia"/>
          <w:color w:val="000000" w:themeColor="text1"/>
        </w:rPr>
        <w:t>低く</w:t>
      </w:r>
      <w:r w:rsidR="00365B41" w:rsidRPr="00CC6921">
        <w:rPr>
          <w:rFonts w:hint="eastAsia"/>
          <w:color w:val="000000" w:themeColor="text1"/>
        </w:rPr>
        <w:t>、自動車の寄与が石油燃焼に含まれて計算された可能性も考えられる。</w:t>
      </w:r>
      <w:r w:rsidR="008F7064">
        <w:rPr>
          <w:rFonts w:hint="eastAsia"/>
          <w:color w:val="000000" w:themeColor="text1"/>
        </w:rPr>
        <w:t>また、広域で、土壌・道路粉じんの寄与が認められた。</w:t>
      </w:r>
      <w:r w:rsidR="00B7662D" w:rsidRPr="00CC6921">
        <w:rPr>
          <w:rFonts w:hint="eastAsia"/>
          <w:color w:val="000000" w:themeColor="text1"/>
        </w:rPr>
        <w:t>なお、</w:t>
      </w:r>
      <w:r w:rsidR="00CC6921">
        <w:rPr>
          <w:rFonts w:hint="eastAsia"/>
          <w:color w:val="000000" w:themeColor="text1"/>
        </w:rPr>
        <w:t>真岡、さいたま、千葉、横浜、川崎</w:t>
      </w:r>
      <w:r w:rsidR="00B7662D" w:rsidRPr="00CC6921">
        <w:rPr>
          <w:rFonts w:hint="eastAsia"/>
          <w:color w:val="000000" w:themeColor="text1"/>
        </w:rPr>
        <w:t>等</w:t>
      </w:r>
      <w:r w:rsidR="00CC6921">
        <w:rPr>
          <w:rFonts w:hint="eastAsia"/>
          <w:color w:val="000000" w:themeColor="text1"/>
        </w:rPr>
        <w:t>11</w:t>
      </w:r>
      <w:r w:rsidR="00B7662D" w:rsidRPr="00CC6921">
        <w:rPr>
          <w:rFonts w:hint="eastAsia"/>
          <w:color w:val="000000" w:themeColor="text1"/>
        </w:rPr>
        <w:t>地点でその他がマイナスとなった。</w:t>
      </w:r>
    </w:p>
    <w:p w14:paraId="4EC1D04A" w14:textId="0E1B250A" w:rsidR="00114801" w:rsidRPr="006C482A" w:rsidRDefault="00114801" w:rsidP="00CA1160">
      <w:pPr>
        <w:ind w:firstLineChars="100" w:firstLine="210"/>
        <w:rPr>
          <w:color w:val="000000" w:themeColor="text1"/>
        </w:rPr>
      </w:pPr>
    </w:p>
    <w:p w14:paraId="291CB6E9" w14:textId="77777777" w:rsidR="00250962" w:rsidRPr="006C482A" w:rsidRDefault="00250962" w:rsidP="00250962">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5.3　夏季の計算結果</w:t>
      </w:r>
    </w:p>
    <w:p w14:paraId="4DA1DC7D" w14:textId="281A7ACA" w:rsidR="00250962" w:rsidRPr="006C482A" w:rsidRDefault="00250962" w:rsidP="0001745E">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w:t>
      </w:r>
      <w:r w:rsidRPr="009E555E">
        <w:rPr>
          <w:rFonts w:hint="eastAsia"/>
          <w:color w:val="000000" w:themeColor="text1"/>
        </w:rPr>
        <w:t>値は</w:t>
      </w:r>
      <w:r w:rsidRPr="009E555E">
        <w:rPr>
          <w:rFonts w:hint="eastAsia"/>
          <w:color w:val="000000" w:themeColor="text1"/>
        </w:rPr>
        <w:t>1</w:t>
      </w:r>
      <w:r w:rsidR="00B7662D" w:rsidRPr="009E555E">
        <w:rPr>
          <w:color w:val="000000" w:themeColor="text1"/>
        </w:rPr>
        <w:t>1.</w:t>
      </w:r>
      <w:r w:rsidR="00993923" w:rsidRPr="009E555E">
        <w:rPr>
          <w:rFonts w:hint="eastAsia"/>
          <w:color w:val="000000" w:themeColor="text1"/>
        </w:rPr>
        <w:t>8</w:t>
      </w:r>
      <w:r w:rsidRPr="009E555E">
        <w:rPr>
          <w:rFonts w:hint="eastAsia"/>
          <w:color w:val="000000" w:themeColor="text1"/>
        </w:rPr>
        <w:t xml:space="preserve"> </w:t>
      </w:r>
      <w:r w:rsidR="009A0E68" w:rsidRPr="009E555E">
        <w:rPr>
          <w:rFonts w:eastAsiaTheme="minorEastAsia"/>
          <w:color w:val="000000" w:themeColor="text1"/>
        </w:rPr>
        <w:t>μ</w:t>
      </w:r>
      <w:r w:rsidRPr="009E555E">
        <w:rPr>
          <w:rFonts w:hint="eastAsia"/>
          <w:color w:val="000000" w:themeColor="text1"/>
        </w:rPr>
        <w:t>g/m</w:t>
      </w:r>
      <w:r w:rsidRPr="009E555E">
        <w:rPr>
          <w:rFonts w:hint="eastAsia"/>
          <w:color w:val="000000" w:themeColor="text1"/>
          <w:vertAlign w:val="superscript"/>
        </w:rPr>
        <w:t>3</w:t>
      </w:r>
      <w:r w:rsidRPr="009E555E">
        <w:rPr>
          <w:rFonts w:hint="eastAsia"/>
          <w:color w:val="000000" w:themeColor="text1"/>
        </w:rPr>
        <w:t>で</w:t>
      </w:r>
      <w:r w:rsidR="009E555E" w:rsidRPr="009E555E">
        <w:rPr>
          <w:rFonts w:hint="eastAsia"/>
          <w:color w:val="000000" w:themeColor="text1"/>
        </w:rPr>
        <w:t>あり、四季の中で最も高かったが、</w:t>
      </w:r>
      <w:r w:rsidRPr="009E555E">
        <w:rPr>
          <w:rFonts w:hint="eastAsia"/>
          <w:color w:val="000000" w:themeColor="text1"/>
        </w:rPr>
        <w:t>期間平均値が</w:t>
      </w:r>
      <w:r w:rsidRPr="009E555E">
        <w:rPr>
          <w:rFonts w:hint="eastAsia"/>
          <w:color w:val="000000" w:themeColor="text1"/>
        </w:rPr>
        <w:t>1</w:t>
      </w:r>
      <w:r w:rsidRPr="009E555E">
        <w:rPr>
          <w:color w:val="000000" w:themeColor="text1"/>
        </w:rPr>
        <w:t>5</w:t>
      </w:r>
      <w:r w:rsidRPr="009E555E">
        <w:rPr>
          <w:rFonts w:hint="eastAsia"/>
          <w:color w:val="000000" w:themeColor="text1"/>
        </w:rPr>
        <w:t xml:space="preserve"> </w:t>
      </w:r>
      <w:r w:rsidR="009A0E68" w:rsidRPr="009E555E">
        <w:rPr>
          <w:color w:val="000000" w:themeColor="text1"/>
        </w:rPr>
        <w:t>μ</w:t>
      </w:r>
      <w:r w:rsidRPr="009E555E">
        <w:rPr>
          <w:rFonts w:hint="eastAsia"/>
          <w:color w:val="000000" w:themeColor="text1"/>
        </w:rPr>
        <w:t>g/m</w:t>
      </w:r>
      <w:r w:rsidRPr="009E555E">
        <w:rPr>
          <w:rFonts w:hint="eastAsia"/>
          <w:color w:val="000000" w:themeColor="text1"/>
          <w:vertAlign w:val="superscript"/>
        </w:rPr>
        <w:t>3</w:t>
      </w:r>
      <w:r w:rsidRPr="009E555E">
        <w:rPr>
          <w:rFonts w:hint="eastAsia"/>
          <w:color w:val="000000" w:themeColor="text1"/>
        </w:rPr>
        <w:t>を超えていた</w:t>
      </w:r>
      <w:r w:rsidR="009E555E" w:rsidRPr="009E555E">
        <w:rPr>
          <w:rFonts w:hint="eastAsia"/>
          <w:color w:val="000000" w:themeColor="text1"/>
        </w:rPr>
        <w:t>地点はなく、</w:t>
      </w:r>
      <w:r w:rsidR="009E555E" w:rsidRPr="009E555E">
        <w:rPr>
          <w:rFonts w:hint="eastAsia"/>
          <w:color w:val="000000" w:themeColor="text1"/>
        </w:rPr>
        <w:t xml:space="preserve">10 </w:t>
      </w:r>
      <w:r w:rsidR="009E555E" w:rsidRPr="009E555E">
        <w:rPr>
          <w:color w:val="000000" w:themeColor="text1"/>
        </w:rPr>
        <w:t>μ</w:t>
      </w:r>
      <w:r w:rsidR="009E555E" w:rsidRPr="009E555E">
        <w:rPr>
          <w:rFonts w:hint="eastAsia"/>
          <w:color w:val="000000" w:themeColor="text1"/>
        </w:rPr>
        <w:t>g/m</w:t>
      </w:r>
      <w:r w:rsidR="009E555E" w:rsidRPr="009E555E">
        <w:rPr>
          <w:rFonts w:hint="eastAsia"/>
          <w:color w:val="000000" w:themeColor="text1"/>
          <w:vertAlign w:val="superscript"/>
        </w:rPr>
        <w:t>3</w:t>
      </w:r>
      <w:r w:rsidR="009E555E" w:rsidRPr="009E555E">
        <w:rPr>
          <w:rFonts w:hint="eastAsia"/>
          <w:color w:val="000000" w:themeColor="text1"/>
        </w:rPr>
        <w:t>を超えたのは</w:t>
      </w:r>
      <w:r w:rsidR="009E555E" w:rsidRPr="009E555E">
        <w:rPr>
          <w:rFonts w:hint="eastAsia"/>
          <w:color w:val="000000" w:themeColor="text1"/>
        </w:rPr>
        <w:t>23</w:t>
      </w:r>
      <w:r w:rsidR="009E555E" w:rsidRPr="009E555E">
        <w:rPr>
          <w:rFonts w:hint="eastAsia"/>
          <w:color w:val="000000" w:themeColor="text1"/>
        </w:rPr>
        <w:t>地点であり、勝浦及び長野で</w:t>
      </w:r>
      <w:r w:rsidR="00A93C53">
        <w:rPr>
          <w:rFonts w:hint="eastAsia"/>
          <w:color w:val="000000" w:themeColor="text1"/>
        </w:rPr>
        <w:t>は</w:t>
      </w:r>
      <w:r w:rsidR="009E555E" w:rsidRPr="009E555E">
        <w:rPr>
          <w:rFonts w:hint="eastAsia"/>
          <w:color w:val="000000" w:themeColor="text1"/>
        </w:rPr>
        <w:t xml:space="preserve">10 </w:t>
      </w:r>
      <w:r w:rsidR="009E555E" w:rsidRPr="009E555E">
        <w:rPr>
          <w:color w:val="000000" w:themeColor="text1"/>
        </w:rPr>
        <w:t>μ</w:t>
      </w:r>
      <w:r w:rsidR="009E555E" w:rsidRPr="009E555E">
        <w:rPr>
          <w:rFonts w:hint="eastAsia"/>
          <w:color w:val="000000" w:themeColor="text1"/>
        </w:rPr>
        <w:t>g/m</w:t>
      </w:r>
      <w:r w:rsidR="009E555E" w:rsidRPr="009E555E">
        <w:rPr>
          <w:rFonts w:hint="eastAsia"/>
          <w:color w:val="000000" w:themeColor="text1"/>
          <w:vertAlign w:val="superscript"/>
        </w:rPr>
        <w:t>3</w:t>
      </w:r>
      <w:r w:rsidR="009E555E" w:rsidRPr="009E555E">
        <w:rPr>
          <w:rFonts w:hint="eastAsia"/>
          <w:color w:val="000000" w:themeColor="text1"/>
        </w:rPr>
        <w:t>未満であった。</w:t>
      </w:r>
      <w:r w:rsidR="00090F61" w:rsidRPr="009B2268">
        <w:rPr>
          <w:rFonts w:hint="eastAsia"/>
          <w:color w:val="000000" w:themeColor="text1"/>
        </w:rPr>
        <w:t>期間平均値</w:t>
      </w:r>
      <w:r w:rsidR="00090F61">
        <w:rPr>
          <w:rFonts w:hint="eastAsia"/>
          <w:color w:val="000000" w:themeColor="text1"/>
        </w:rPr>
        <w:t>の</w:t>
      </w:r>
      <w:r w:rsidR="00C23B4C">
        <w:rPr>
          <w:rFonts w:hint="eastAsia"/>
          <w:color w:val="000000" w:themeColor="text1"/>
        </w:rPr>
        <w:t>範囲は、勝浦</w:t>
      </w:r>
      <w:r w:rsidR="0001745E">
        <w:rPr>
          <w:rFonts w:hint="eastAsia"/>
          <w:color w:val="000000" w:themeColor="text1"/>
        </w:rPr>
        <w:t>（</w:t>
      </w:r>
      <w:r w:rsidR="0001745E">
        <w:rPr>
          <w:rFonts w:hint="eastAsia"/>
          <w:color w:val="000000" w:themeColor="text1"/>
        </w:rPr>
        <w:t>6.4</w:t>
      </w:r>
      <w:r w:rsidR="0001745E">
        <w:rPr>
          <w:color w:val="000000" w:themeColor="text1"/>
        </w:rPr>
        <w:t xml:space="preserve"> </w:t>
      </w:r>
      <w:proofErr w:type="spellStart"/>
      <w:r w:rsidR="0001745E" w:rsidRPr="009B2268">
        <w:rPr>
          <w:color w:val="000000" w:themeColor="text1"/>
        </w:rPr>
        <w:t>μ</w:t>
      </w:r>
      <w:r w:rsidR="0001745E" w:rsidRPr="009B2268">
        <w:rPr>
          <w:rFonts w:hint="eastAsia"/>
          <w:color w:val="000000" w:themeColor="text1"/>
        </w:rPr>
        <w:t>g</w:t>
      </w:r>
      <w:proofErr w:type="spellEnd"/>
      <w:r w:rsidR="0001745E" w:rsidRPr="009B2268">
        <w:rPr>
          <w:rFonts w:hint="eastAsia"/>
          <w:color w:val="000000" w:themeColor="text1"/>
        </w:rPr>
        <w:t>/m</w:t>
      </w:r>
      <w:r w:rsidR="0001745E" w:rsidRPr="009B2268">
        <w:rPr>
          <w:rFonts w:hint="eastAsia"/>
          <w:color w:val="000000" w:themeColor="text1"/>
          <w:vertAlign w:val="superscript"/>
        </w:rPr>
        <w:t>3</w:t>
      </w:r>
      <w:r w:rsidR="0001745E">
        <w:rPr>
          <w:rFonts w:hint="eastAsia"/>
          <w:color w:val="000000" w:themeColor="text1"/>
        </w:rPr>
        <w:t>）を除いて</w:t>
      </w:r>
      <w:r w:rsidR="0001745E">
        <w:rPr>
          <w:rFonts w:hint="eastAsia"/>
          <w:color w:val="000000" w:themeColor="text1"/>
        </w:rPr>
        <w:t>9.3</w:t>
      </w:r>
      <w:r w:rsidR="00C23B4C">
        <w:rPr>
          <w:rFonts w:hint="eastAsia"/>
          <w:color w:val="000000" w:themeColor="text1"/>
        </w:rPr>
        <w:t>～</w:t>
      </w:r>
      <w:r w:rsidR="00C23B4C">
        <w:rPr>
          <w:rFonts w:hint="eastAsia"/>
          <w:color w:val="000000" w:themeColor="text1"/>
        </w:rPr>
        <w:t>1</w:t>
      </w:r>
      <w:r w:rsidR="0001745E">
        <w:rPr>
          <w:rFonts w:hint="eastAsia"/>
          <w:color w:val="000000" w:themeColor="text1"/>
        </w:rPr>
        <w:t>3.9</w:t>
      </w:r>
      <w:r w:rsidR="00C23B4C">
        <w:rPr>
          <w:color w:val="000000" w:themeColor="text1"/>
        </w:rPr>
        <w:t xml:space="preserve"> </w:t>
      </w:r>
      <w:proofErr w:type="spellStart"/>
      <w:r w:rsidR="00C23B4C" w:rsidRPr="009B2268">
        <w:rPr>
          <w:color w:val="000000" w:themeColor="text1"/>
        </w:rPr>
        <w:t>μ</w:t>
      </w:r>
      <w:r w:rsidR="00C23B4C" w:rsidRPr="009B2268">
        <w:rPr>
          <w:rFonts w:hint="eastAsia"/>
          <w:color w:val="000000" w:themeColor="text1"/>
        </w:rPr>
        <w:t>g</w:t>
      </w:r>
      <w:proofErr w:type="spellEnd"/>
      <w:r w:rsidR="00C23B4C" w:rsidRPr="009B2268">
        <w:rPr>
          <w:rFonts w:hint="eastAsia"/>
          <w:color w:val="000000" w:themeColor="text1"/>
        </w:rPr>
        <w:t>/m</w:t>
      </w:r>
      <w:r w:rsidR="00C23B4C" w:rsidRPr="009B2268">
        <w:rPr>
          <w:rFonts w:hint="eastAsia"/>
          <w:color w:val="000000" w:themeColor="text1"/>
          <w:vertAlign w:val="superscript"/>
        </w:rPr>
        <w:t>3</w:t>
      </w:r>
      <w:r w:rsidR="00377F62">
        <w:rPr>
          <w:rFonts w:hint="eastAsia"/>
          <w:color w:val="000000" w:themeColor="text1"/>
        </w:rPr>
        <w:t>であり、最</w:t>
      </w:r>
      <w:r w:rsidR="00090F61" w:rsidRPr="009B2268">
        <w:rPr>
          <w:rFonts w:hint="eastAsia"/>
          <w:color w:val="000000" w:themeColor="text1"/>
        </w:rPr>
        <w:t>大値は</w:t>
      </w:r>
      <w:r w:rsidR="00090F61">
        <w:rPr>
          <w:rFonts w:hint="eastAsia"/>
          <w:color w:val="000000" w:themeColor="text1"/>
        </w:rPr>
        <w:t>さいたま</w:t>
      </w:r>
      <w:r w:rsidR="00A93C53">
        <w:rPr>
          <w:rFonts w:hint="eastAsia"/>
          <w:color w:val="000000" w:themeColor="text1"/>
        </w:rPr>
        <w:t>で</w:t>
      </w:r>
      <w:r w:rsidR="0001745E">
        <w:rPr>
          <w:rFonts w:hint="eastAsia"/>
          <w:color w:val="000000" w:themeColor="text1"/>
        </w:rPr>
        <w:t>あった。</w:t>
      </w:r>
    </w:p>
    <w:p w14:paraId="55948B10" w14:textId="53D0722C" w:rsidR="00250962" w:rsidRPr="006C482A" w:rsidRDefault="00B7662D" w:rsidP="00250962">
      <w:pPr>
        <w:ind w:firstLineChars="100" w:firstLine="210"/>
        <w:rPr>
          <w:color w:val="000000" w:themeColor="text1"/>
        </w:rPr>
      </w:pPr>
      <w:r w:rsidRPr="006C482A">
        <w:rPr>
          <w:rFonts w:hint="eastAsia"/>
          <w:color w:val="000000" w:themeColor="text1"/>
        </w:rPr>
        <w:t>夏季の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5-3-1</w:t>
      </w:r>
      <w:r w:rsidRPr="006C482A">
        <w:rPr>
          <w:rFonts w:hint="eastAsia"/>
          <w:color w:val="000000" w:themeColor="text1"/>
        </w:rPr>
        <w:t>及び図</w:t>
      </w:r>
      <w:r w:rsidRPr="006C482A">
        <w:rPr>
          <w:rFonts w:hint="eastAsia"/>
          <w:color w:val="000000" w:themeColor="text1"/>
        </w:rPr>
        <w:t>5-3-2</w:t>
      </w:r>
      <w:r w:rsidRPr="006C482A">
        <w:rPr>
          <w:rFonts w:hint="eastAsia"/>
          <w:color w:val="000000" w:themeColor="text1"/>
        </w:rPr>
        <w:t>に示す。</w:t>
      </w:r>
      <w:r w:rsidR="00250962" w:rsidRPr="009E555E">
        <w:rPr>
          <w:rFonts w:hint="eastAsia"/>
          <w:color w:val="000000" w:themeColor="text1"/>
        </w:rPr>
        <w:t>寄与率は二次（</w:t>
      </w:r>
      <w:r w:rsidR="009E555E" w:rsidRPr="009E555E">
        <w:rPr>
          <w:rFonts w:hint="eastAsia"/>
          <w:color w:val="000000" w:themeColor="text1"/>
        </w:rPr>
        <w:t>硫酸塩</w:t>
      </w:r>
      <w:r w:rsidR="00250962" w:rsidRPr="009E555E">
        <w:rPr>
          <w:rFonts w:hint="eastAsia"/>
          <w:color w:val="000000" w:themeColor="text1"/>
        </w:rPr>
        <w:t>）が高く、</w:t>
      </w:r>
      <w:r w:rsidR="0001745E">
        <w:rPr>
          <w:rFonts w:hint="eastAsia"/>
          <w:color w:val="000000" w:themeColor="text1"/>
        </w:rPr>
        <w:t>31</w:t>
      </w:r>
      <w:r w:rsidR="0066294D" w:rsidRPr="009E555E">
        <w:rPr>
          <w:rFonts w:hint="eastAsia"/>
          <w:color w:val="000000" w:themeColor="text1"/>
        </w:rPr>
        <w:t>～</w:t>
      </w:r>
      <w:r w:rsidRPr="009E555E">
        <w:rPr>
          <w:rFonts w:hint="eastAsia"/>
          <w:color w:val="000000" w:themeColor="text1"/>
        </w:rPr>
        <w:t>5</w:t>
      </w:r>
      <w:r w:rsidR="009E555E" w:rsidRPr="009E555E">
        <w:rPr>
          <w:rFonts w:hint="eastAsia"/>
          <w:color w:val="000000" w:themeColor="text1"/>
        </w:rPr>
        <w:t>0</w:t>
      </w:r>
      <w:r w:rsidR="00B259E6" w:rsidRPr="009E555E">
        <w:rPr>
          <w:rFonts w:hint="eastAsia"/>
          <w:color w:val="000000" w:themeColor="text1"/>
        </w:rPr>
        <w:t>%</w:t>
      </w:r>
      <w:r w:rsidR="0066294D" w:rsidRPr="009E555E">
        <w:rPr>
          <w:rFonts w:hint="eastAsia"/>
          <w:color w:val="000000" w:themeColor="text1"/>
        </w:rPr>
        <w:t>を占め、全地点の平均値</w:t>
      </w:r>
      <w:r w:rsidR="0001745E">
        <w:rPr>
          <w:rFonts w:hint="eastAsia"/>
          <w:color w:val="000000" w:themeColor="text1"/>
        </w:rPr>
        <w:t>は</w:t>
      </w:r>
      <w:r w:rsidR="00690303">
        <w:rPr>
          <w:rFonts w:hint="eastAsia"/>
          <w:color w:val="000000" w:themeColor="text1"/>
        </w:rPr>
        <w:t>41</w:t>
      </w:r>
      <w:r w:rsidR="00B259E6" w:rsidRPr="009E555E">
        <w:rPr>
          <w:rFonts w:hint="eastAsia"/>
          <w:color w:val="000000" w:themeColor="text1"/>
        </w:rPr>
        <w:t>%</w:t>
      </w:r>
      <w:r w:rsidR="0066294D" w:rsidRPr="009E555E">
        <w:rPr>
          <w:rFonts w:hint="eastAsia"/>
          <w:color w:val="000000" w:themeColor="text1"/>
        </w:rPr>
        <w:t>であった。次に二次（</w:t>
      </w:r>
      <w:r w:rsidR="009E555E" w:rsidRPr="009E555E">
        <w:rPr>
          <w:rFonts w:hint="eastAsia"/>
          <w:color w:val="000000" w:themeColor="text1"/>
        </w:rPr>
        <w:t>OC</w:t>
      </w:r>
      <w:r w:rsidR="0066294D" w:rsidRPr="009E555E">
        <w:rPr>
          <w:rFonts w:hint="eastAsia"/>
          <w:color w:val="000000" w:themeColor="text1"/>
        </w:rPr>
        <w:t>）が高く、</w:t>
      </w:r>
      <w:r w:rsidR="009E555E" w:rsidRPr="009E555E">
        <w:rPr>
          <w:rFonts w:hint="eastAsia"/>
          <w:color w:val="000000" w:themeColor="text1"/>
        </w:rPr>
        <w:t>24</w:t>
      </w:r>
      <w:r w:rsidR="0066294D" w:rsidRPr="009E555E">
        <w:rPr>
          <w:rFonts w:hint="eastAsia"/>
          <w:color w:val="000000" w:themeColor="text1"/>
        </w:rPr>
        <w:t>～</w:t>
      </w:r>
      <w:r w:rsidR="002053E4" w:rsidRPr="009E555E">
        <w:rPr>
          <w:rFonts w:hint="eastAsia"/>
          <w:color w:val="000000" w:themeColor="text1"/>
        </w:rPr>
        <w:t>4</w:t>
      </w:r>
      <w:r w:rsidR="009E555E" w:rsidRPr="009E555E">
        <w:rPr>
          <w:rFonts w:hint="eastAsia"/>
          <w:color w:val="000000" w:themeColor="text1"/>
        </w:rPr>
        <w:t>6</w:t>
      </w:r>
      <w:r w:rsidR="00B259E6" w:rsidRPr="009E555E">
        <w:rPr>
          <w:rFonts w:hint="eastAsia"/>
          <w:color w:val="000000" w:themeColor="text1"/>
        </w:rPr>
        <w:t>%</w:t>
      </w:r>
      <w:r w:rsidR="0066294D" w:rsidRPr="009E555E">
        <w:rPr>
          <w:rFonts w:hint="eastAsia"/>
          <w:color w:val="000000" w:themeColor="text1"/>
        </w:rPr>
        <w:t>を占め、全地点の平均値が</w:t>
      </w:r>
      <w:r w:rsidR="009E555E" w:rsidRPr="009E555E">
        <w:rPr>
          <w:rFonts w:hint="eastAsia"/>
          <w:color w:val="000000" w:themeColor="text1"/>
        </w:rPr>
        <w:t>33</w:t>
      </w:r>
      <w:r w:rsidR="00B259E6" w:rsidRPr="009E555E">
        <w:rPr>
          <w:rFonts w:hint="eastAsia"/>
          <w:color w:val="000000" w:themeColor="text1"/>
        </w:rPr>
        <w:t>%</w:t>
      </w:r>
      <w:r w:rsidR="009E555E" w:rsidRPr="009E555E">
        <w:rPr>
          <w:rFonts w:hint="eastAsia"/>
          <w:color w:val="000000" w:themeColor="text1"/>
        </w:rPr>
        <w:t>で</w:t>
      </w:r>
      <w:r w:rsidR="002053E4" w:rsidRPr="009E555E">
        <w:rPr>
          <w:rFonts w:hint="eastAsia"/>
          <w:color w:val="000000" w:themeColor="text1"/>
        </w:rPr>
        <w:t>あり、</w:t>
      </w:r>
      <w:r w:rsidR="00840F2C" w:rsidRPr="009E555E">
        <w:rPr>
          <w:rFonts w:hint="eastAsia"/>
          <w:color w:val="000000" w:themeColor="text1"/>
        </w:rPr>
        <w:t>両項目を合わせると</w:t>
      </w:r>
      <w:r w:rsidR="004A4286">
        <w:rPr>
          <w:rFonts w:hint="eastAsia"/>
          <w:color w:val="000000" w:themeColor="text1"/>
        </w:rPr>
        <w:t>6</w:t>
      </w:r>
      <w:r w:rsidRPr="009E555E">
        <w:rPr>
          <w:rFonts w:hint="eastAsia"/>
          <w:color w:val="000000" w:themeColor="text1"/>
        </w:rPr>
        <w:t>～</w:t>
      </w:r>
      <w:r w:rsidRPr="009E555E">
        <w:rPr>
          <w:rFonts w:hint="eastAsia"/>
          <w:color w:val="000000" w:themeColor="text1"/>
        </w:rPr>
        <w:t>8</w:t>
      </w:r>
      <w:r w:rsidR="00840F2C" w:rsidRPr="009E555E">
        <w:rPr>
          <w:rFonts w:hint="eastAsia"/>
          <w:color w:val="000000" w:themeColor="text1"/>
        </w:rPr>
        <w:t>割</w:t>
      </w:r>
      <w:r w:rsidRPr="009E555E">
        <w:rPr>
          <w:rFonts w:hint="eastAsia"/>
          <w:color w:val="000000" w:themeColor="text1"/>
        </w:rPr>
        <w:t>を</w:t>
      </w:r>
      <w:r w:rsidR="00250962" w:rsidRPr="009E555E">
        <w:rPr>
          <w:rFonts w:hint="eastAsia"/>
          <w:color w:val="000000" w:themeColor="text1"/>
        </w:rPr>
        <w:t>占めていた。</w:t>
      </w:r>
      <w:r w:rsidR="00250962" w:rsidRPr="00D41DCC">
        <w:rPr>
          <w:rFonts w:hint="eastAsia"/>
          <w:color w:val="000000" w:themeColor="text1"/>
        </w:rPr>
        <w:t>その一方で、二次（硝酸塩）は四季で最も少なく、二次（塩化物）は全ての地点でゼロであ</w:t>
      </w:r>
      <w:r w:rsidR="00250962" w:rsidRPr="004B72B5">
        <w:rPr>
          <w:rFonts w:hint="eastAsia"/>
          <w:color w:val="000000" w:themeColor="text1"/>
        </w:rPr>
        <w:t>った。</w:t>
      </w:r>
      <w:r w:rsidR="004B72B5" w:rsidRPr="004B72B5">
        <w:rPr>
          <w:rFonts w:hint="eastAsia"/>
          <w:color w:val="000000" w:themeColor="text1"/>
        </w:rPr>
        <w:t>石油燃焼は、四季全てを解析対象とした平成</w:t>
      </w:r>
      <w:r w:rsidR="004B72B5" w:rsidRPr="004B72B5">
        <w:rPr>
          <w:rFonts w:hint="eastAsia"/>
          <w:color w:val="000000" w:themeColor="text1"/>
        </w:rPr>
        <w:t>27</w:t>
      </w:r>
      <w:r w:rsidR="004B72B5" w:rsidRPr="004B72B5">
        <w:rPr>
          <w:rFonts w:hint="eastAsia"/>
          <w:color w:val="000000" w:themeColor="text1"/>
        </w:rPr>
        <w:t>年度以降、夏季が最も高いことが多</w:t>
      </w:r>
      <w:r w:rsidR="00690303">
        <w:rPr>
          <w:rFonts w:hint="eastAsia"/>
          <w:color w:val="000000" w:themeColor="text1"/>
        </w:rPr>
        <w:t>く、</w:t>
      </w:r>
      <w:r w:rsidR="004B72B5" w:rsidRPr="004B72B5">
        <w:rPr>
          <w:rFonts w:hint="eastAsia"/>
          <w:color w:val="000000" w:themeColor="text1"/>
        </w:rPr>
        <w:t>今年度も夏季が最も高かった。</w:t>
      </w:r>
      <w:r w:rsidR="004B72B5" w:rsidRPr="00377F62">
        <w:rPr>
          <w:rFonts w:hint="eastAsia"/>
          <w:color w:val="000000" w:themeColor="text1"/>
        </w:rPr>
        <w:t>特に市原、富津、綾瀬、横浜、川崎の東京湾岸沿</w:t>
      </w:r>
      <w:r w:rsidR="004B72B5" w:rsidRPr="00B736A3">
        <w:rPr>
          <w:rFonts w:hint="eastAsia"/>
          <w:color w:val="000000" w:themeColor="text1"/>
        </w:rPr>
        <w:t>いの地点で高い傾向があ</w:t>
      </w:r>
      <w:r w:rsidR="00377F62" w:rsidRPr="00B736A3">
        <w:rPr>
          <w:rFonts w:hint="eastAsia"/>
          <w:color w:val="000000" w:themeColor="text1"/>
        </w:rPr>
        <w:t>り</w:t>
      </w:r>
      <w:r w:rsidR="00250962" w:rsidRPr="00B736A3">
        <w:rPr>
          <w:rFonts w:hint="eastAsia"/>
          <w:color w:val="000000" w:themeColor="text1"/>
        </w:rPr>
        <w:t>、</w:t>
      </w:r>
      <w:r w:rsidR="00377F62" w:rsidRPr="00B736A3">
        <w:rPr>
          <w:rFonts w:hint="eastAsia"/>
          <w:color w:val="000000" w:themeColor="text1"/>
        </w:rPr>
        <w:t>これらの地点では、</w:t>
      </w:r>
      <w:r w:rsidR="00250962" w:rsidRPr="00B736A3">
        <w:rPr>
          <w:rFonts w:hint="eastAsia"/>
          <w:color w:val="000000" w:themeColor="text1"/>
        </w:rPr>
        <w:t>自動車の寄与率がゼロ</w:t>
      </w:r>
      <w:r w:rsidR="004C2A22" w:rsidRPr="00B736A3">
        <w:rPr>
          <w:rFonts w:hint="eastAsia"/>
          <w:color w:val="000000" w:themeColor="text1"/>
        </w:rPr>
        <w:t>もしくは低か</w:t>
      </w:r>
      <w:r w:rsidR="00492016" w:rsidRPr="00B736A3">
        <w:rPr>
          <w:rFonts w:hint="eastAsia"/>
          <w:color w:val="000000" w:themeColor="text1"/>
        </w:rPr>
        <w:t>った</w:t>
      </w:r>
      <w:r w:rsidR="00377F62" w:rsidRPr="00B736A3">
        <w:rPr>
          <w:rFonts w:hint="eastAsia"/>
          <w:color w:val="000000" w:themeColor="text1"/>
        </w:rPr>
        <w:t>こ</w:t>
      </w:r>
      <w:r w:rsidR="00377F62">
        <w:rPr>
          <w:rFonts w:hint="eastAsia"/>
          <w:color w:val="000000" w:themeColor="text1"/>
        </w:rPr>
        <w:t>とから、</w:t>
      </w:r>
      <w:r w:rsidR="00377F62" w:rsidRPr="00377F62">
        <w:rPr>
          <w:rFonts w:hint="eastAsia"/>
          <w:color w:val="000000" w:themeColor="text1"/>
        </w:rPr>
        <w:t>春季と同様に</w:t>
      </w:r>
      <w:r w:rsidR="00377F62">
        <w:rPr>
          <w:rFonts w:hint="eastAsia"/>
          <w:color w:val="000000" w:themeColor="text1"/>
        </w:rPr>
        <w:t>、自動車の寄与が石油燃焼に含まれて計算された可能性も考えられる</w:t>
      </w:r>
      <w:r w:rsidR="00492016" w:rsidRPr="00377F62">
        <w:rPr>
          <w:rFonts w:hint="eastAsia"/>
          <w:color w:val="000000" w:themeColor="text1"/>
        </w:rPr>
        <w:t>。</w:t>
      </w:r>
      <w:r w:rsidRPr="00377F62">
        <w:rPr>
          <w:rFonts w:hint="eastAsia"/>
          <w:color w:val="000000" w:themeColor="text1"/>
        </w:rPr>
        <w:t>なお、</w:t>
      </w:r>
      <w:r w:rsidR="00377F62" w:rsidRPr="00377F62">
        <w:rPr>
          <w:rFonts w:hint="eastAsia"/>
          <w:color w:val="000000" w:themeColor="text1"/>
        </w:rPr>
        <w:t>千葉、横浜、川崎、浜松</w:t>
      </w:r>
      <w:r w:rsidRPr="00377F62">
        <w:rPr>
          <w:rFonts w:hint="eastAsia"/>
          <w:color w:val="000000" w:themeColor="text1"/>
        </w:rPr>
        <w:t>等</w:t>
      </w:r>
      <w:r w:rsidR="00377F62" w:rsidRPr="00377F62">
        <w:rPr>
          <w:rFonts w:hint="eastAsia"/>
          <w:color w:val="000000" w:themeColor="text1"/>
        </w:rPr>
        <w:t>10</w:t>
      </w:r>
      <w:r w:rsidRPr="00377F62">
        <w:rPr>
          <w:rFonts w:hint="eastAsia"/>
          <w:color w:val="000000" w:themeColor="text1"/>
        </w:rPr>
        <w:t>地点でその他がマイナスとなった。</w:t>
      </w:r>
    </w:p>
    <w:p w14:paraId="4268A635" w14:textId="51DB15D3" w:rsidR="00250962" w:rsidRPr="006C482A" w:rsidRDefault="00250962" w:rsidP="00CA1160">
      <w:pPr>
        <w:ind w:firstLineChars="100" w:firstLine="210"/>
        <w:rPr>
          <w:color w:val="000000" w:themeColor="text1"/>
        </w:rPr>
      </w:pPr>
    </w:p>
    <w:p w14:paraId="492DF2FD" w14:textId="77777777" w:rsidR="00672166" w:rsidRPr="006C482A" w:rsidRDefault="00672166" w:rsidP="00672166">
      <w:pPr>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5.4　秋季の計算結果</w:t>
      </w:r>
    </w:p>
    <w:p w14:paraId="02CFB792" w14:textId="6D317DC7" w:rsidR="00672166" w:rsidRPr="00384A61" w:rsidRDefault="00672166" w:rsidP="00384A61">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濃度の期間平均値の全地点の平均値は</w:t>
      </w:r>
      <w:r w:rsidR="00993923">
        <w:rPr>
          <w:rFonts w:hint="eastAsia"/>
          <w:color w:val="000000" w:themeColor="text1"/>
        </w:rPr>
        <w:t>6.9</w:t>
      </w:r>
      <w:r w:rsidRPr="006C482A">
        <w:rPr>
          <w:rFonts w:hint="eastAsia"/>
          <w:color w:val="000000" w:themeColor="text1"/>
        </w:rPr>
        <w:t xml:space="preserve">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で</w:t>
      </w:r>
      <w:r w:rsidRPr="00780BCC">
        <w:rPr>
          <w:rFonts w:hint="eastAsia"/>
          <w:color w:val="000000" w:themeColor="text1"/>
        </w:rPr>
        <w:t>四季の中で最も低く、</w:t>
      </w:r>
      <w:r w:rsidR="00780BCC" w:rsidRPr="00780BCC">
        <w:rPr>
          <w:rFonts w:hint="eastAsia"/>
          <w:color w:val="000000" w:themeColor="text1"/>
        </w:rPr>
        <w:t>全</w:t>
      </w:r>
      <w:r w:rsidR="00780BCC" w:rsidRPr="00780BCC">
        <w:rPr>
          <w:rFonts w:hint="eastAsia"/>
          <w:color w:val="000000" w:themeColor="text1"/>
        </w:rPr>
        <w:t>24</w:t>
      </w:r>
      <w:r w:rsidR="00780BCC" w:rsidRPr="00780BCC">
        <w:rPr>
          <w:rFonts w:hint="eastAsia"/>
          <w:color w:val="000000" w:themeColor="text1"/>
        </w:rPr>
        <w:t>地点（欠測扱いの富士を除く）</w:t>
      </w:r>
      <w:r w:rsidR="00384A61">
        <w:rPr>
          <w:rFonts w:hint="eastAsia"/>
          <w:color w:val="000000" w:themeColor="text1"/>
        </w:rPr>
        <w:t>で</w:t>
      </w:r>
      <w:r w:rsidR="00780BCC" w:rsidRPr="00780BCC">
        <w:rPr>
          <w:rFonts w:hint="eastAsia"/>
          <w:color w:val="000000" w:themeColor="text1"/>
        </w:rPr>
        <w:t>期間平均値が</w:t>
      </w:r>
      <w:r w:rsidR="00780BCC" w:rsidRPr="00780BCC">
        <w:rPr>
          <w:rFonts w:hint="eastAsia"/>
          <w:color w:val="000000" w:themeColor="text1"/>
        </w:rPr>
        <w:t xml:space="preserve">10 </w:t>
      </w:r>
      <w:proofErr w:type="spellStart"/>
      <w:r w:rsidR="00780BCC" w:rsidRPr="00780BCC">
        <w:rPr>
          <w:color w:val="000000" w:themeColor="text1"/>
        </w:rPr>
        <w:t>μ</w:t>
      </w:r>
      <w:r w:rsidR="00780BCC" w:rsidRPr="00780BCC">
        <w:rPr>
          <w:rFonts w:hint="eastAsia"/>
          <w:color w:val="000000" w:themeColor="text1"/>
        </w:rPr>
        <w:t>g</w:t>
      </w:r>
      <w:proofErr w:type="spellEnd"/>
      <w:r w:rsidR="00780BCC" w:rsidRPr="00780BCC">
        <w:rPr>
          <w:rFonts w:hint="eastAsia"/>
          <w:color w:val="000000" w:themeColor="text1"/>
        </w:rPr>
        <w:t>/m</w:t>
      </w:r>
      <w:r w:rsidR="00780BCC" w:rsidRPr="00780BCC">
        <w:rPr>
          <w:rFonts w:hint="eastAsia"/>
          <w:color w:val="000000" w:themeColor="text1"/>
          <w:vertAlign w:val="superscript"/>
        </w:rPr>
        <w:t>3</w:t>
      </w:r>
      <w:r w:rsidR="00384A61">
        <w:rPr>
          <w:rFonts w:hint="eastAsia"/>
          <w:color w:val="000000" w:themeColor="text1"/>
        </w:rPr>
        <w:t>未満であり、</w:t>
      </w:r>
      <w:r w:rsidR="00384A61" w:rsidRPr="009B2268">
        <w:rPr>
          <w:rFonts w:hint="eastAsia"/>
          <w:color w:val="000000" w:themeColor="text1"/>
        </w:rPr>
        <w:t>最大値は</w:t>
      </w:r>
      <w:r w:rsidR="00384A61">
        <w:rPr>
          <w:rFonts w:hint="eastAsia"/>
          <w:color w:val="000000" w:themeColor="text1"/>
        </w:rPr>
        <w:t>綾瀬</w:t>
      </w:r>
      <w:r w:rsidR="00384A61" w:rsidRPr="009B2268">
        <w:rPr>
          <w:rFonts w:hint="eastAsia"/>
          <w:color w:val="000000" w:themeColor="text1"/>
        </w:rPr>
        <w:t>の</w:t>
      </w:r>
      <w:r w:rsidR="00384A61">
        <w:rPr>
          <w:rFonts w:hint="eastAsia"/>
          <w:color w:val="000000" w:themeColor="text1"/>
        </w:rPr>
        <w:t>9.8</w:t>
      </w:r>
      <w:r w:rsidR="00384A61" w:rsidRPr="009B2268">
        <w:rPr>
          <w:rFonts w:hint="eastAsia"/>
          <w:color w:val="000000" w:themeColor="text1"/>
        </w:rPr>
        <w:t xml:space="preserve"> </w:t>
      </w:r>
      <w:proofErr w:type="spellStart"/>
      <w:r w:rsidR="00384A61" w:rsidRPr="009B2268">
        <w:rPr>
          <w:color w:val="000000" w:themeColor="text1"/>
        </w:rPr>
        <w:t>μ</w:t>
      </w:r>
      <w:r w:rsidR="00384A61" w:rsidRPr="009B2268">
        <w:rPr>
          <w:rFonts w:hint="eastAsia"/>
          <w:color w:val="000000" w:themeColor="text1"/>
        </w:rPr>
        <w:t>g</w:t>
      </w:r>
      <w:proofErr w:type="spellEnd"/>
      <w:r w:rsidR="00384A61" w:rsidRPr="009B2268">
        <w:rPr>
          <w:rFonts w:hint="eastAsia"/>
          <w:color w:val="000000" w:themeColor="text1"/>
        </w:rPr>
        <w:t>/m</w:t>
      </w:r>
      <w:r w:rsidR="00384A61" w:rsidRPr="009B2268">
        <w:rPr>
          <w:rFonts w:hint="eastAsia"/>
          <w:color w:val="000000" w:themeColor="text1"/>
          <w:vertAlign w:val="superscript"/>
        </w:rPr>
        <w:t>3</w:t>
      </w:r>
      <w:r w:rsidR="00384A61" w:rsidRPr="009B2268">
        <w:rPr>
          <w:rFonts w:hint="eastAsia"/>
          <w:color w:val="000000" w:themeColor="text1"/>
        </w:rPr>
        <w:t>であ</w:t>
      </w:r>
      <w:r w:rsidR="00384A61">
        <w:rPr>
          <w:rFonts w:hint="eastAsia"/>
          <w:color w:val="000000" w:themeColor="text1"/>
        </w:rPr>
        <w:t>った</w:t>
      </w:r>
      <w:r w:rsidRPr="00780BCC">
        <w:rPr>
          <w:rFonts w:hint="eastAsia"/>
          <w:color w:val="000000" w:themeColor="text1"/>
        </w:rPr>
        <w:t>。</w:t>
      </w:r>
      <w:r w:rsidR="00DE33E1">
        <w:rPr>
          <w:rFonts w:hint="eastAsia"/>
          <w:color w:val="000000" w:themeColor="text1"/>
        </w:rPr>
        <w:t>東京湾周辺、埼玉県東部、土浦、真岡、太田といった関東地方</w:t>
      </w:r>
      <w:r w:rsidR="00204BBA" w:rsidRPr="00B736A3">
        <w:rPr>
          <w:rFonts w:hint="eastAsia"/>
          <w:color w:val="000000" w:themeColor="text1"/>
        </w:rPr>
        <w:t>の一部</w:t>
      </w:r>
      <w:r w:rsidR="00DE33E1">
        <w:rPr>
          <w:rFonts w:hint="eastAsia"/>
          <w:color w:val="000000" w:themeColor="text1"/>
        </w:rPr>
        <w:t>で期間平均値が比較的高い傾向であった。</w:t>
      </w:r>
    </w:p>
    <w:p w14:paraId="089D6249" w14:textId="79EF75D5" w:rsidR="00B7662D" w:rsidRPr="00095CF6" w:rsidRDefault="00B7662D" w:rsidP="00095CF6">
      <w:pPr>
        <w:ind w:firstLineChars="100" w:firstLine="210"/>
        <w:rPr>
          <w:color w:val="000000" w:themeColor="text1"/>
        </w:rPr>
      </w:pPr>
      <w:r w:rsidRPr="006C482A">
        <w:rPr>
          <w:rFonts w:hint="eastAsia"/>
          <w:color w:val="000000" w:themeColor="text1"/>
        </w:rPr>
        <w:t>秋季の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5-4-1</w:t>
      </w:r>
      <w:r w:rsidRPr="006C482A">
        <w:rPr>
          <w:rFonts w:hint="eastAsia"/>
          <w:color w:val="000000" w:themeColor="text1"/>
        </w:rPr>
        <w:t>及び図</w:t>
      </w:r>
      <w:r w:rsidRPr="006C482A">
        <w:rPr>
          <w:rFonts w:hint="eastAsia"/>
          <w:color w:val="000000" w:themeColor="text1"/>
        </w:rPr>
        <w:t>5-4-2</w:t>
      </w:r>
      <w:r w:rsidRPr="006C482A">
        <w:rPr>
          <w:rFonts w:hint="eastAsia"/>
          <w:color w:val="000000" w:themeColor="text1"/>
        </w:rPr>
        <w:t>に示す。</w:t>
      </w:r>
      <w:r w:rsidR="00AF4A77" w:rsidRPr="00E40070">
        <w:rPr>
          <w:rFonts w:hint="eastAsia"/>
          <w:color w:val="000000" w:themeColor="text1"/>
        </w:rPr>
        <w:t>寄与率は二次（</w:t>
      </w:r>
      <w:r w:rsidR="00AF4A77" w:rsidRPr="00E40070">
        <w:rPr>
          <w:rFonts w:hint="eastAsia"/>
          <w:color w:val="000000" w:themeColor="text1"/>
        </w:rPr>
        <w:t>OC</w:t>
      </w:r>
      <w:r w:rsidR="00AF4A77" w:rsidRPr="00E40070">
        <w:rPr>
          <w:rFonts w:hint="eastAsia"/>
          <w:color w:val="000000" w:themeColor="text1"/>
        </w:rPr>
        <w:t>）が最も高く、</w:t>
      </w:r>
      <w:r w:rsidR="00E40070" w:rsidRPr="00E40070">
        <w:rPr>
          <w:rFonts w:hint="eastAsia"/>
          <w:color w:val="000000" w:themeColor="text1"/>
        </w:rPr>
        <w:t>21</w:t>
      </w:r>
      <w:r w:rsidR="00AF4A77" w:rsidRPr="00E40070">
        <w:rPr>
          <w:rFonts w:hint="eastAsia"/>
          <w:color w:val="000000" w:themeColor="text1"/>
        </w:rPr>
        <w:t>～</w:t>
      </w:r>
      <w:r w:rsidR="00AF4A77" w:rsidRPr="00E40070">
        <w:rPr>
          <w:rFonts w:hint="eastAsia"/>
          <w:color w:val="000000" w:themeColor="text1"/>
        </w:rPr>
        <w:t>4</w:t>
      </w:r>
      <w:r w:rsidR="00E40070" w:rsidRPr="00E40070">
        <w:rPr>
          <w:rFonts w:hint="eastAsia"/>
          <w:color w:val="000000" w:themeColor="text1"/>
        </w:rPr>
        <w:t>8</w:t>
      </w:r>
      <w:r w:rsidR="00B259E6" w:rsidRPr="00E40070">
        <w:rPr>
          <w:rFonts w:hint="eastAsia"/>
          <w:color w:val="000000" w:themeColor="text1"/>
        </w:rPr>
        <w:t>%</w:t>
      </w:r>
      <w:r w:rsidR="00AF4A77" w:rsidRPr="00E40070">
        <w:rPr>
          <w:rFonts w:hint="eastAsia"/>
          <w:color w:val="000000" w:themeColor="text1"/>
        </w:rPr>
        <w:t>を占め、全地点の平均値が</w:t>
      </w:r>
      <w:r w:rsidR="00AF4A77" w:rsidRPr="00E40070">
        <w:rPr>
          <w:rFonts w:hint="eastAsia"/>
          <w:color w:val="000000" w:themeColor="text1"/>
        </w:rPr>
        <w:t>3</w:t>
      </w:r>
      <w:r w:rsidR="00484A4A" w:rsidRPr="00E40070">
        <w:rPr>
          <w:color w:val="000000" w:themeColor="text1"/>
        </w:rPr>
        <w:t>5</w:t>
      </w:r>
      <w:r w:rsidR="00B259E6" w:rsidRPr="00E40070">
        <w:rPr>
          <w:rFonts w:hint="eastAsia"/>
          <w:color w:val="000000" w:themeColor="text1"/>
        </w:rPr>
        <w:t>%</w:t>
      </w:r>
      <w:r w:rsidR="00AF4A77" w:rsidRPr="00E40070">
        <w:rPr>
          <w:rFonts w:hint="eastAsia"/>
          <w:color w:val="000000" w:themeColor="text1"/>
        </w:rPr>
        <w:t>であった。次に二次（硫酸塩）が高く、</w:t>
      </w:r>
      <w:r w:rsidR="00E40070" w:rsidRPr="00E40070">
        <w:rPr>
          <w:rFonts w:hint="eastAsia"/>
          <w:color w:val="000000" w:themeColor="text1"/>
        </w:rPr>
        <w:t>13</w:t>
      </w:r>
      <w:r w:rsidR="00AF4A77" w:rsidRPr="00E40070">
        <w:rPr>
          <w:rFonts w:hint="eastAsia"/>
          <w:color w:val="000000" w:themeColor="text1"/>
        </w:rPr>
        <w:t>～</w:t>
      </w:r>
      <w:r w:rsidR="00D55282" w:rsidRPr="00E40070">
        <w:rPr>
          <w:rFonts w:hint="eastAsia"/>
          <w:color w:val="000000" w:themeColor="text1"/>
        </w:rPr>
        <w:t>32</w:t>
      </w:r>
      <w:r w:rsidR="00B259E6" w:rsidRPr="00E40070">
        <w:rPr>
          <w:rFonts w:hint="eastAsia"/>
          <w:color w:val="000000" w:themeColor="text1"/>
        </w:rPr>
        <w:t>%</w:t>
      </w:r>
      <w:r w:rsidR="00AF4A77" w:rsidRPr="00E40070">
        <w:rPr>
          <w:rFonts w:hint="eastAsia"/>
          <w:color w:val="000000" w:themeColor="text1"/>
        </w:rPr>
        <w:t>を占め、全地点の平均値が</w:t>
      </w:r>
      <w:r w:rsidR="00E40070" w:rsidRPr="00E40070">
        <w:rPr>
          <w:rFonts w:hint="eastAsia"/>
          <w:color w:val="000000" w:themeColor="text1"/>
        </w:rPr>
        <w:t>22</w:t>
      </w:r>
      <w:r w:rsidR="00B259E6" w:rsidRPr="00E40070">
        <w:rPr>
          <w:rFonts w:hint="eastAsia"/>
          <w:color w:val="000000" w:themeColor="text1"/>
        </w:rPr>
        <w:t>%</w:t>
      </w:r>
      <w:r w:rsidR="00AF4A77" w:rsidRPr="00E40070">
        <w:rPr>
          <w:rFonts w:hint="eastAsia"/>
          <w:color w:val="000000" w:themeColor="text1"/>
        </w:rPr>
        <w:t>であった。</w:t>
      </w:r>
      <w:r w:rsidR="00D55282" w:rsidRPr="00E40070">
        <w:rPr>
          <w:rFonts w:hint="eastAsia"/>
          <w:color w:val="000000" w:themeColor="text1"/>
        </w:rPr>
        <w:t>春季夏季に比べて</w:t>
      </w:r>
      <w:r w:rsidR="00672166" w:rsidRPr="00E40070">
        <w:rPr>
          <w:rFonts w:hint="eastAsia"/>
          <w:color w:val="000000" w:themeColor="text1"/>
        </w:rPr>
        <w:t>自動車、</w:t>
      </w:r>
      <w:r w:rsidR="00D55282" w:rsidRPr="00E40070">
        <w:rPr>
          <w:rFonts w:hint="eastAsia"/>
          <w:color w:val="000000" w:themeColor="text1"/>
        </w:rPr>
        <w:t>二次（硝酸塩）の寄与率が高くな</w:t>
      </w:r>
      <w:r w:rsidR="00D55282" w:rsidRPr="00E40070">
        <w:rPr>
          <w:rFonts w:hint="eastAsia"/>
          <w:color w:val="000000" w:themeColor="text1"/>
        </w:rPr>
        <w:lastRenderedPageBreak/>
        <w:t>り、それぞれ</w:t>
      </w:r>
      <w:r w:rsidR="00484A4A" w:rsidRPr="00E40070">
        <w:rPr>
          <w:rFonts w:hint="eastAsia"/>
          <w:color w:val="000000" w:themeColor="text1"/>
        </w:rPr>
        <w:t>1</w:t>
      </w:r>
      <w:r w:rsidR="00E40070" w:rsidRPr="00E40070">
        <w:rPr>
          <w:rFonts w:hint="eastAsia"/>
          <w:color w:val="000000" w:themeColor="text1"/>
        </w:rPr>
        <w:t>3</w:t>
      </w:r>
      <w:r w:rsidR="00B259E6" w:rsidRPr="00E40070">
        <w:rPr>
          <w:rFonts w:hint="eastAsia"/>
          <w:color w:val="000000" w:themeColor="text1"/>
        </w:rPr>
        <w:t>%</w:t>
      </w:r>
      <w:r w:rsidR="00484A4A" w:rsidRPr="00E40070">
        <w:rPr>
          <w:rFonts w:hint="eastAsia"/>
          <w:color w:val="000000" w:themeColor="text1"/>
        </w:rPr>
        <w:t>、</w:t>
      </w:r>
      <w:r w:rsidR="00E40070" w:rsidRPr="00E40070">
        <w:rPr>
          <w:rFonts w:hint="eastAsia"/>
          <w:color w:val="000000" w:themeColor="text1"/>
        </w:rPr>
        <w:t>10</w:t>
      </w:r>
      <w:r w:rsidR="00B259E6" w:rsidRPr="00E40070">
        <w:rPr>
          <w:rFonts w:hint="eastAsia"/>
          <w:color w:val="000000" w:themeColor="text1"/>
        </w:rPr>
        <w:t>%</w:t>
      </w:r>
      <w:r w:rsidR="00D55282" w:rsidRPr="00E40070">
        <w:rPr>
          <w:rFonts w:hint="eastAsia"/>
          <w:color w:val="000000" w:themeColor="text1"/>
        </w:rPr>
        <w:t>を占め</w:t>
      </w:r>
      <w:r w:rsidR="00997A77">
        <w:rPr>
          <w:rFonts w:hint="eastAsia"/>
          <w:color w:val="000000" w:themeColor="text1"/>
        </w:rPr>
        <w:t>、特に</w:t>
      </w:r>
      <w:r w:rsidR="00997A77" w:rsidRPr="00E40070">
        <w:rPr>
          <w:rFonts w:hint="eastAsia"/>
          <w:color w:val="000000" w:themeColor="text1"/>
        </w:rPr>
        <w:t>二次（硝酸塩）</w:t>
      </w:r>
      <w:r w:rsidR="00997A77">
        <w:rPr>
          <w:rFonts w:hint="eastAsia"/>
          <w:color w:val="000000" w:themeColor="text1"/>
        </w:rPr>
        <w:t>の寄与率が高い地点は、</w:t>
      </w:r>
      <w:r w:rsidR="00997A77">
        <w:rPr>
          <w:rFonts w:hint="eastAsia"/>
          <w:color w:val="000000" w:themeColor="text1"/>
        </w:rPr>
        <w:t>PM2.5</w:t>
      </w:r>
      <w:r w:rsidR="00997A77">
        <w:rPr>
          <w:rFonts w:hint="eastAsia"/>
          <w:color w:val="000000" w:themeColor="text1"/>
        </w:rPr>
        <w:t>濃度が高い地域とほぼ一致していた</w:t>
      </w:r>
      <w:r w:rsidR="002D7D8A" w:rsidRPr="00E40070">
        <w:rPr>
          <w:rFonts w:hint="eastAsia"/>
          <w:color w:val="000000" w:themeColor="text1"/>
        </w:rPr>
        <w:t>。</w:t>
      </w:r>
      <w:r w:rsidR="00D55282" w:rsidRPr="00E40070">
        <w:rPr>
          <w:rFonts w:hint="eastAsia"/>
          <w:color w:val="000000" w:themeColor="text1"/>
        </w:rPr>
        <w:t>一方で石油燃焼</w:t>
      </w:r>
      <w:r w:rsidR="00E40070" w:rsidRPr="00E40070">
        <w:rPr>
          <w:rFonts w:hint="eastAsia"/>
          <w:color w:val="000000" w:themeColor="text1"/>
        </w:rPr>
        <w:t>の寄与率</w:t>
      </w:r>
      <w:r w:rsidR="00D55282" w:rsidRPr="00095CF6">
        <w:rPr>
          <w:rFonts w:hint="eastAsia"/>
          <w:color w:val="000000" w:themeColor="text1"/>
        </w:rPr>
        <w:t>は春季夏季</w:t>
      </w:r>
      <w:r w:rsidR="00095CF6" w:rsidRPr="00095CF6">
        <w:rPr>
          <w:rFonts w:hint="eastAsia"/>
          <w:color w:val="000000" w:themeColor="text1"/>
        </w:rPr>
        <w:t>より</w:t>
      </w:r>
      <w:r w:rsidR="002D7D8A" w:rsidRPr="00095CF6">
        <w:rPr>
          <w:rFonts w:hint="eastAsia"/>
          <w:color w:val="000000" w:themeColor="text1"/>
        </w:rPr>
        <w:t>低下し</w:t>
      </w:r>
      <w:r w:rsidR="00DE33E1">
        <w:rPr>
          <w:rFonts w:hint="eastAsia"/>
          <w:color w:val="000000" w:themeColor="text1"/>
        </w:rPr>
        <w:t>、</w:t>
      </w:r>
      <w:r w:rsidR="00DE33E1">
        <w:rPr>
          <w:rFonts w:hint="eastAsia"/>
          <w:color w:val="000000" w:themeColor="text1"/>
        </w:rPr>
        <w:t>4</w:t>
      </w:r>
      <w:r w:rsidR="00A90B8E" w:rsidRPr="00690303">
        <w:rPr>
          <w:color w:val="000000" w:themeColor="text1"/>
        </w:rPr>
        <w:t>%</w:t>
      </w:r>
      <w:r w:rsidR="00DE33E1">
        <w:rPr>
          <w:rFonts w:hint="eastAsia"/>
          <w:color w:val="000000" w:themeColor="text1"/>
        </w:rPr>
        <w:t>程度であっ</w:t>
      </w:r>
      <w:r w:rsidR="002D7D8A" w:rsidRPr="00095CF6">
        <w:rPr>
          <w:rFonts w:hint="eastAsia"/>
          <w:color w:val="000000" w:themeColor="text1"/>
        </w:rPr>
        <w:t>た。</w:t>
      </w:r>
      <w:r w:rsidR="00095CF6">
        <w:rPr>
          <w:rFonts w:hint="eastAsia"/>
          <w:color w:val="000000" w:themeColor="text1"/>
        </w:rPr>
        <w:t>鉄鋼の寄与率は、沿岸で高い傾向であったが、内陸の中では太田や相模原</w:t>
      </w:r>
      <w:r w:rsidR="00DE33E1">
        <w:rPr>
          <w:rFonts w:hint="eastAsia"/>
          <w:color w:val="000000" w:themeColor="text1"/>
        </w:rPr>
        <w:t>が</w:t>
      </w:r>
      <w:r w:rsidR="00095CF6">
        <w:rPr>
          <w:rFonts w:hint="eastAsia"/>
          <w:color w:val="000000" w:themeColor="text1"/>
        </w:rPr>
        <w:t>3</w:t>
      </w:r>
      <w:r w:rsidR="00A90B8E" w:rsidRPr="002367A3">
        <w:rPr>
          <w:rFonts w:hint="eastAsia"/>
          <w:color w:val="000000" w:themeColor="text1"/>
        </w:rPr>
        <w:t>%</w:t>
      </w:r>
      <w:r w:rsidR="00095CF6">
        <w:rPr>
          <w:rFonts w:hint="eastAsia"/>
          <w:color w:val="000000" w:themeColor="text1"/>
        </w:rPr>
        <w:t>以上と比較的高い傾向が見られた。</w:t>
      </w:r>
      <w:r w:rsidR="00785B48" w:rsidRPr="00095CF6">
        <w:rPr>
          <w:rFonts w:hint="eastAsia"/>
          <w:color w:val="000000" w:themeColor="text1"/>
        </w:rPr>
        <w:t>植物燃焼</w:t>
      </w:r>
      <w:r w:rsidR="008974A8" w:rsidRPr="00095CF6">
        <w:rPr>
          <w:rFonts w:hint="eastAsia"/>
          <w:color w:val="000000" w:themeColor="text1"/>
        </w:rPr>
        <w:t>は地点差が大きく</w:t>
      </w:r>
      <w:r w:rsidR="00FF40A6" w:rsidRPr="00095CF6">
        <w:rPr>
          <w:rFonts w:hint="eastAsia"/>
          <w:color w:val="000000" w:themeColor="text1"/>
        </w:rPr>
        <w:t>、</w:t>
      </w:r>
      <w:r w:rsidR="008974A8" w:rsidRPr="00095CF6">
        <w:rPr>
          <w:rFonts w:hint="eastAsia"/>
          <w:color w:val="000000" w:themeColor="text1"/>
        </w:rPr>
        <w:t>大月</w:t>
      </w:r>
      <w:r w:rsidR="00FF40A6" w:rsidRPr="00095CF6">
        <w:rPr>
          <w:rFonts w:hint="eastAsia"/>
          <w:color w:val="000000" w:themeColor="text1"/>
        </w:rPr>
        <w:t>では寄与率が</w:t>
      </w:r>
      <w:r w:rsidR="00FF40A6" w:rsidRPr="00095CF6">
        <w:rPr>
          <w:rFonts w:hint="eastAsia"/>
          <w:color w:val="000000" w:themeColor="text1"/>
        </w:rPr>
        <w:t>1</w:t>
      </w:r>
      <w:r w:rsidR="00FF40A6" w:rsidRPr="00095CF6">
        <w:rPr>
          <w:rFonts w:hint="eastAsia"/>
          <w:color w:val="000000" w:themeColor="text1"/>
        </w:rPr>
        <w:t>割を超え</w:t>
      </w:r>
      <w:r w:rsidR="008974A8" w:rsidRPr="00095CF6">
        <w:rPr>
          <w:rFonts w:hint="eastAsia"/>
          <w:color w:val="000000" w:themeColor="text1"/>
        </w:rPr>
        <w:t>、その他、真岡、寄居</w:t>
      </w:r>
      <w:r w:rsidR="00095CF6" w:rsidRPr="00095CF6">
        <w:rPr>
          <w:rFonts w:hint="eastAsia"/>
          <w:color w:val="000000" w:themeColor="text1"/>
        </w:rPr>
        <w:t>といった</w:t>
      </w:r>
      <w:r w:rsidR="00001319" w:rsidRPr="00095CF6">
        <w:rPr>
          <w:rFonts w:hint="eastAsia"/>
          <w:color w:val="000000" w:themeColor="text1"/>
        </w:rPr>
        <w:t>内陸</w:t>
      </w:r>
      <w:r w:rsidR="00785718" w:rsidRPr="00095CF6">
        <w:rPr>
          <w:rFonts w:hint="eastAsia"/>
          <w:color w:val="000000" w:themeColor="text1"/>
        </w:rPr>
        <w:t>で</w:t>
      </w:r>
      <w:r w:rsidR="00001319" w:rsidRPr="00095CF6">
        <w:rPr>
          <w:rFonts w:hint="eastAsia"/>
          <w:color w:val="000000" w:themeColor="text1"/>
        </w:rPr>
        <w:t>寄与</w:t>
      </w:r>
      <w:r w:rsidR="00095CF6" w:rsidRPr="00095CF6">
        <w:rPr>
          <w:rFonts w:hint="eastAsia"/>
          <w:color w:val="000000" w:themeColor="text1"/>
        </w:rPr>
        <w:t>が計算され、沿岸で計算された地点は、静岡のみであった</w:t>
      </w:r>
      <w:r w:rsidR="00001319" w:rsidRPr="00095CF6">
        <w:rPr>
          <w:rFonts w:hint="eastAsia"/>
          <w:color w:val="000000" w:themeColor="text1"/>
        </w:rPr>
        <w:t>。</w:t>
      </w:r>
      <w:r w:rsidR="002D7D8A" w:rsidRPr="00B736A3">
        <w:rPr>
          <w:rFonts w:hint="eastAsia"/>
          <w:color w:val="000000" w:themeColor="text1"/>
        </w:rPr>
        <w:t>二次（塩化物）は</w:t>
      </w:r>
      <w:r w:rsidR="00095CF6" w:rsidRPr="00B736A3">
        <w:rPr>
          <w:rFonts w:hint="eastAsia"/>
          <w:color w:val="000000" w:themeColor="text1"/>
        </w:rPr>
        <w:t>湖西で</w:t>
      </w:r>
      <w:r w:rsidR="00095CF6" w:rsidRPr="00B736A3">
        <w:rPr>
          <w:rFonts w:hint="eastAsia"/>
          <w:color w:val="000000" w:themeColor="text1"/>
        </w:rPr>
        <w:t>11</w:t>
      </w:r>
      <w:r w:rsidR="00A90B8E" w:rsidRPr="00B736A3">
        <w:rPr>
          <w:rFonts w:hint="eastAsia"/>
          <w:color w:val="000000" w:themeColor="text1"/>
        </w:rPr>
        <w:t>%</w:t>
      </w:r>
      <w:r w:rsidR="00095CF6" w:rsidRPr="00B736A3">
        <w:rPr>
          <w:rFonts w:hint="eastAsia"/>
          <w:color w:val="000000" w:themeColor="text1"/>
        </w:rPr>
        <w:t>と高い寄与率が計算された</w:t>
      </w:r>
      <w:r w:rsidR="00095CF6" w:rsidRPr="00095CF6">
        <w:rPr>
          <w:rFonts w:hint="eastAsia"/>
          <w:color w:val="000000" w:themeColor="text1"/>
        </w:rPr>
        <w:t>が、</w:t>
      </w:r>
      <w:r w:rsidR="0032349B">
        <w:rPr>
          <w:rFonts w:hint="eastAsia"/>
          <w:color w:val="000000" w:themeColor="text1"/>
        </w:rPr>
        <w:t>この期間の</w:t>
      </w:r>
      <w:r w:rsidR="000A375A">
        <w:rPr>
          <w:rFonts w:hint="eastAsia"/>
          <w:color w:val="000000" w:themeColor="text1"/>
        </w:rPr>
        <w:t>湖西の塩化物イオンは全て検出下限値未満であり、検出下限値が高いことが影響したと考えられる。</w:t>
      </w:r>
      <w:r w:rsidR="00095CF6" w:rsidRPr="00095CF6">
        <w:rPr>
          <w:rFonts w:hint="eastAsia"/>
          <w:color w:val="000000" w:themeColor="text1"/>
        </w:rPr>
        <w:t>その他の地点では、</w:t>
      </w:r>
      <w:r w:rsidR="002D7D8A" w:rsidRPr="00095CF6">
        <w:rPr>
          <w:rFonts w:hint="eastAsia"/>
          <w:color w:val="000000" w:themeColor="text1"/>
        </w:rPr>
        <w:t>春</w:t>
      </w:r>
      <w:r w:rsidR="002D7D8A" w:rsidRPr="00095CF6">
        <w:rPr>
          <w:rFonts w:hAnsi="ＭＳ 明朝" w:hint="eastAsia"/>
          <w:color w:val="000000" w:themeColor="text1"/>
        </w:rPr>
        <w:t>季</w:t>
      </w:r>
      <w:r w:rsidR="002D7D8A" w:rsidRPr="00095CF6">
        <w:rPr>
          <w:rFonts w:hint="eastAsia"/>
          <w:color w:val="000000" w:themeColor="text1"/>
        </w:rPr>
        <w:t>、夏</w:t>
      </w:r>
      <w:r w:rsidR="002D7D8A" w:rsidRPr="00095CF6">
        <w:rPr>
          <w:rFonts w:hAnsi="ＭＳ 明朝" w:hint="eastAsia"/>
          <w:color w:val="000000" w:themeColor="text1"/>
        </w:rPr>
        <w:t>季</w:t>
      </w:r>
      <w:r w:rsidR="000529B3" w:rsidRPr="00095CF6">
        <w:rPr>
          <w:rFonts w:hint="eastAsia"/>
          <w:color w:val="000000" w:themeColor="text1"/>
        </w:rPr>
        <w:t>と</w:t>
      </w:r>
      <w:r w:rsidR="00484A4A" w:rsidRPr="00095CF6">
        <w:rPr>
          <w:rFonts w:hint="eastAsia"/>
          <w:color w:val="000000" w:themeColor="text1"/>
        </w:rPr>
        <w:t>同様の傾向で</w:t>
      </w:r>
      <w:r w:rsidR="00095CF6" w:rsidRPr="00095CF6">
        <w:rPr>
          <w:rFonts w:hint="eastAsia"/>
          <w:color w:val="000000" w:themeColor="text1"/>
        </w:rPr>
        <w:t>寄与率が低い又は</w:t>
      </w:r>
      <w:r w:rsidR="002D7D8A" w:rsidRPr="00095CF6">
        <w:rPr>
          <w:rFonts w:hint="eastAsia"/>
          <w:color w:val="000000" w:themeColor="text1"/>
        </w:rPr>
        <w:t>ゼロであった。</w:t>
      </w:r>
      <w:r w:rsidR="00484A4A" w:rsidRPr="00095CF6">
        <w:rPr>
          <w:rFonts w:hint="eastAsia"/>
          <w:color w:val="000000" w:themeColor="text1"/>
        </w:rPr>
        <w:t>なお</w:t>
      </w:r>
      <w:r w:rsidRPr="00095CF6">
        <w:rPr>
          <w:rFonts w:hint="eastAsia"/>
          <w:color w:val="000000" w:themeColor="text1"/>
        </w:rPr>
        <w:t>、全地点の半分</w:t>
      </w:r>
      <w:r w:rsidR="00095CF6" w:rsidRPr="00095CF6">
        <w:rPr>
          <w:rFonts w:hint="eastAsia"/>
          <w:color w:val="000000" w:themeColor="text1"/>
        </w:rPr>
        <w:t>を超える</w:t>
      </w:r>
      <w:r w:rsidR="00095CF6" w:rsidRPr="00095CF6">
        <w:rPr>
          <w:rFonts w:hint="eastAsia"/>
          <w:color w:val="000000" w:themeColor="text1"/>
        </w:rPr>
        <w:t>14</w:t>
      </w:r>
      <w:r w:rsidRPr="00095CF6">
        <w:rPr>
          <w:rFonts w:hint="eastAsia"/>
          <w:color w:val="000000" w:themeColor="text1"/>
        </w:rPr>
        <w:t>地点でその他がマイナスとなった。</w:t>
      </w:r>
    </w:p>
    <w:p w14:paraId="2A56AA64" w14:textId="6CF2BF36" w:rsidR="002D7D8A" w:rsidRPr="006C482A" w:rsidRDefault="002D7D8A" w:rsidP="00672166">
      <w:pPr>
        <w:ind w:firstLineChars="100" w:firstLine="210"/>
        <w:rPr>
          <w:color w:val="000000" w:themeColor="text1"/>
        </w:rPr>
      </w:pPr>
    </w:p>
    <w:p w14:paraId="0801D6E6" w14:textId="77777777" w:rsidR="0049605A" w:rsidRPr="006C482A" w:rsidRDefault="0049605A" w:rsidP="0049605A">
      <w:pPr>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5.5　冬季の計算結果</w:t>
      </w:r>
    </w:p>
    <w:p w14:paraId="499DEB6E" w14:textId="0A10FE22" w:rsidR="0049605A" w:rsidRPr="006C482A" w:rsidRDefault="0049605A" w:rsidP="00997A77">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濃度の期間平均値の全地点の平均値は</w:t>
      </w:r>
      <w:r w:rsidRPr="006C482A">
        <w:rPr>
          <w:rFonts w:hint="eastAsia"/>
          <w:color w:val="000000" w:themeColor="text1"/>
        </w:rPr>
        <w:t>9.</w:t>
      </w:r>
      <w:r w:rsidR="00993923">
        <w:rPr>
          <w:rFonts w:hint="eastAsia"/>
          <w:color w:val="000000" w:themeColor="text1"/>
        </w:rPr>
        <w:t>5</w:t>
      </w:r>
      <w:r w:rsidRPr="006C482A">
        <w:rPr>
          <w:rFonts w:hint="eastAsia"/>
          <w:color w:val="000000" w:themeColor="text1"/>
        </w:rPr>
        <w:t xml:space="preserve">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で</w:t>
      </w:r>
      <w:r w:rsidRPr="00780BCC">
        <w:rPr>
          <w:rFonts w:hint="eastAsia"/>
          <w:color w:val="000000" w:themeColor="text1"/>
        </w:rPr>
        <w:t>秋季</w:t>
      </w:r>
      <w:r w:rsidR="00780BCC" w:rsidRPr="00780BCC">
        <w:rPr>
          <w:rFonts w:hint="eastAsia"/>
          <w:color w:val="000000" w:themeColor="text1"/>
        </w:rPr>
        <w:t>の次に低</w:t>
      </w:r>
      <w:r w:rsidR="00780BCC">
        <w:rPr>
          <w:rFonts w:hint="eastAsia"/>
          <w:color w:val="000000" w:themeColor="text1"/>
        </w:rPr>
        <w:t>かったが、</w:t>
      </w:r>
      <w:r w:rsidR="00690303">
        <w:rPr>
          <w:rFonts w:hint="eastAsia"/>
        </w:rPr>
        <w:t>冬季の真岡が唯一、全ての測定地点・期間の中で期間平均値が</w:t>
      </w:r>
      <w:r w:rsidR="00690303" w:rsidRPr="009B2268">
        <w:rPr>
          <w:rFonts w:hint="eastAsia"/>
          <w:color w:val="000000" w:themeColor="text1"/>
        </w:rPr>
        <w:t xml:space="preserve">15 </w:t>
      </w:r>
      <w:r w:rsidR="00690303" w:rsidRPr="009B2268">
        <w:rPr>
          <w:color w:val="000000" w:themeColor="text1"/>
        </w:rPr>
        <w:t>μ</w:t>
      </w:r>
      <w:r w:rsidR="00690303" w:rsidRPr="009B2268">
        <w:rPr>
          <w:rFonts w:hint="eastAsia"/>
          <w:color w:val="000000" w:themeColor="text1"/>
        </w:rPr>
        <w:t>g/m</w:t>
      </w:r>
      <w:r w:rsidR="00690303" w:rsidRPr="009B2268">
        <w:rPr>
          <w:rFonts w:hint="eastAsia"/>
          <w:color w:val="000000" w:themeColor="text1"/>
          <w:vertAlign w:val="superscript"/>
        </w:rPr>
        <w:t>3</w:t>
      </w:r>
      <w:r w:rsidR="00690303" w:rsidRPr="009B2268">
        <w:rPr>
          <w:rFonts w:hint="eastAsia"/>
          <w:color w:val="000000" w:themeColor="text1"/>
        </w:rPr>
        <w:t>を超えていた</w:t>
      </w:r>
      <w:r w:rsidR="00690303">
        <w:rPr>
          <w:rFonts w:hint="eastAsia"/>
          <w:color w:val="000000" w:themeColor="text1"/>
        </w:rPr>
        <w:t>。</w:t>
      </w:r>
      <w:r w:rsidR="00997A77">
        <w:rPr>
          <w:rFonts w:hint="eastAsia"/>
          <w:color w:val="000000" w:themeColor="text1"/>
        </w:rPr>
        <w:t>秋季と同様に、東京湾周辺、埼玉県東部、土浦、真岡、太田といった関東地方の一部で期間平均値が比較的高い傾向であった。なお、</w:t>
      </w:r>
      <w:r w:rsidRPr="00780BCC">
        <w:rPr>
          <w:rFonts w:hint="eastAsia"/>
          <w:color w:val="000000" w:themeColor="text1"/>
        </w:rPr>
        <w:t>全</w:t>
      </w:r>
      <w:r w:rsidRPr="00780BCC">
        <w:rPr>
          <w:rFonts w:hint="eastAsia"/>
          <w:color w:val="000000" w:themeColor="text1"/>
        </w:rPr>
        <w:t>2</w:t>
      </w:r>
      <w:r w:rsidR="00780BCC" w:rsidRPr="00780BCC">
        <w:rPr>
          <w:rFonts w:hint="eastAsia"/>
          <w:color w:val="000000" w:themeColor="text1"/>
        </w:rPr>
        <w:t>4</w:t>
      </w:r>
      <w:r w:rsidRPr="00780BCC">
        <w:rPr>
          <w:rFonts w:hint="eastAsia"/>
          <w:color w:val="000000" w:themeColor="text1"/>
        </w:rPr>
        <w:t>地点</w:t>
      </w:r>
      <w:r w:rsidR="00484A4A" w:rsidRPr="00780BCC">
        <w:rPr>
          <w:rFonts w:hint="eastAsia"/>
          <w:color w:val="000000" w:themeColor="text1"/>
        </w:rPr>
        <w:t>（欠測扱いの</w:t>
      </w:r>
      <w:r w:rsidR="00780BCC" w:rsidRPr="00780BCC">
        <w:rPr>
          <w:rFonts w:hint="eastAsia"/>
          <w:color w:val="000000" w:themeColor="text1"/>
        </w:rPr>
        <w:t>湖西</w:t>
      </w:r>
      <w:r w:rsidR="00484A4A" w:rsidRPr="00780BCC">
        <w:rPr>
          <w:rFonts w:hint="eastAsia"/>
          <w:color w:val="000000" w:themeColor="text1"/>
        </w:rPr>
        <w:t>を除く）</w:t>
      </w:r>
      <w:r w:rsidRPr="00780BCC">
        <w:rPr>
          <w:rFonts w:hint="eastAsia"/>
          <w:color w:val="000000" w:themeColor="text1"/>
        </w:rPr>
        <w:t>中、</w:t>
      </w:r>
      <w:r w:rsidR="00780BCC" w:rsidRPr="00780BCC">
        <w:rPr>
          <w:rFonts w:hint="eastAsia"/>
          <w:color w:val="000000" w:themeColor="text1"/>
        </w:rPr>
        <w:t>12</w:t>
      </w:r>
      <w:r w:rsidRPr="00780BCC">
        <w:rPr>
          <w:rFonts w:hint="eastAsia"/>
          <w:color w:val="000000" w:themeColor="text1"/>
        </w:rPr>
        <w:t>地点で</w:t>
      </w:r>
      <w:r w:rsidR="00997A77">
        <w:rPr>
          <w:rFonts w:hint="eastAsia"/>
          <w:color w:val="000000" w:themeColor="text1"/>
        </w:rPr>
        <w:t>期</w:t>
      </w:r>
      <w:r w:rsidR="00997A77" w:rsidRPr="00780BCC">
        <w:rPr>
          <w:rFonts w:hint="eastAsia"/>
          <w:color w:val="000000" w:themeColor="text1"/>
        </w:rPr>
        <w:t>間平均値が</w:t>
      </w:r>
      <w:r w:rsidR="00997A77" w:rsidRPr="00780BCC">
        <w:rPr>
          <w:rFonts w:hint="eastAsia"/>
          <w:color w:val="000000" w:themeColor="text1"/>
        </w:rPr>
        <w:t xml:space="preserve">10 </w:t>
      </w:r>
      <w:r w:rsidR="00997A77" w:rsidRPr="00780BCC">
        <w:rPr>
          <w:color w:val="000000" w:themeColor="text1"/>
        </w:rPr>
        <w:t>μ</w:t>
      </w:r>
      <w:r w:rsidR="00997A77" w:rsidRPr="00780BCC">
        <w:rPr>
          <w:rFonts w:hint="eastAsia"/>
          <w:color w:val="000000" w:themeColor="text1"/>
        </w:rPr>
        <w:t>g/m</w:t>
      </w:r>
      <w:r w:rsidR="00997A77" w:rsidRPr="00780BCC">
        <w:rPr>
          <w:rFonts w:hint="eastAsia"/>
          <w:color w:val="000000" w:themeColor="text1"/>
          <w:vertAlign w:val="superscript"/>
        </w:rPr>
        <w:t>3</w:t>
      </w:r>
      <w:r w:rsidR="00997A77" w:rsidRPr="00780BCC">
        <w:rPr>
          <w:rFonts w:hint="eastAsia"/>
          <w:color w:val="000000" w:themeColor="text1"/>
        </w:rPr>
        <w:t>を超え</w:t>
      </w:r>
      <w:r w:rsidR="00997A77">
        <w:rPr>
          <w:rFonts w:hint="eastAsia"/>
          <w:color w:val="000000" w:themeColor="text1"/>
        </w:rPr>
        <w:t>てい</w:t>
      </w:r>
      <w:r w:rsidRPr="00780BCC">
        <w:rPr>
          <w:rFonts w:hint="eastAsia"/>
          <w:color w:val="000000" w:themeColor="text1"/>
        </w:rPr>
        <w:t>た。</w:t>
      </w:r>
    </w:p>
    <w:p w14:paraId="2AD5772F" w14:textId="78FEAE3F" w:rsidR="005D732C" w:rsidRPr="00267CE6" w:rsidRDefault="00484A4A" w:rsidP="00267CE6">
      <w:pPr>
        <w:ind w:firstLineChars="100" w:firstLine="210"/>
        <w:rPr>
          <w:color w:val="000000" w:themeColor="text1"/>
        </w:rPr>
      </w:pPr>
      <w:r w:rsidRPr="006C482A">
        <w:rPr>
          <w:rFonts w:hint="eastAsia"/>
          <w:color w:val="000000" w:themeColor="text1"/>
        </w:rPr>
        <w:t>冬季の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5-5-1</w:t>
      </w:r>
      <w:r w:rsidRPr="006C482A">
        <w:rPr>
          <w:rFonts w:hint="eastAsia"/>
          <w:color w:val="000000" w:themeColor="text1"/>
        </w:rPr>
        <w:t>及び図</w:t>
      </w:r>
      <w:r w:rsidRPr="006C482A">
        <w:rPr>
          <w:rFonts w:hint="eastAsia"/>
          <w:color w:val="000000" w:themeColor="text1"/>
        </w:rPr>
        <w:t>5-5-2</w:t>
      </w:r>
      <w:r w:rsidRPr="006C482A">
        <w:rPr>
          <w:rFonts w:hint="eastAsia"/>
          <w:color w:val="000000" w:themeColor="text1"/>
        </w:rPr>
        <w:t>に示す</w:t>
      </w:r>
      <w:r w:rsidRPr="002367A3">
        <w:rPr>
          <w:rFonts w:hint="eastAsia"/>
          <w:color w:val="000000" w:themeColor="text1"/>
        </w:rPr>
        <w:t>。</w:t>
      </w:r>
      <w:r w:rsidR="0066294D" w:rsidRPr="002367A3">
        <w:rPr>
          <w:rFonts w:hint="eastAsia"/>
          <w:color w:val="000000" w:themeColor="text1"/>
        </w:rPr>
        <w:t>寄与率は二次（</w:t>
      </w:r>
      <w:r w:rsidR="0066294D" w:rsidRPr="002367A3">
        <w:rPr>
          <w:rFonts w:hint="eastAsia"/>
          <w:color w:val="000000" w:themeColor="text1"/>
        </w:rPr>
        <w:t>OC</w:t>
      </w:r>
      <w:r w:rsidR="0066294D" w:rsidRPr="002367A3">
        <w:rPr>
          <w:rFonts w:hint="eastAsia"/>
          <w:color w:val="000000" w:themeColor="text1"/>
        </w:rPr>
        <w:t>）が最も高く、</w:t>
      </w:r>
      <w:r w:rsidR="002367A3" w:rsidRPr="002367A3">
        <w:rPr>
          <w:rFonts w:hint="eastAsia"/>
          <w:color w:val="000000" w:themeColor="text1"/>
        </w:rPr>
        <w:t>20</w:t>
      </w:r>
      <w:r w:rsidR="0066294D" w:rsidRPr="002367A3">
        <w:rPr>
          <w:rFonts w:hint="eastAsia"/>
          <w:color w:val="000000" w:themeColor="text1"/>
        </w:rPr>
        <w:t>～</w:t>
      </w:r>
      <w:r w:rsidR="0066294D" w:rsidRPr="002367A3">
        <w:rPr>
          <w:rFonts w:hint="eastAsia"/>
          <w:color w:val="000000" w:themeColor="text1"/>
        </w:rPr>
        <w:t>4</w:t>
      </w:r>
      <w:r w:rsidR="002367A3" w:rsidRPr="002367A3">
        <w:rPr>
          <w:rFonts w:hint="eastAsia"/>
          <w:color w:val="000000" w:themeColor="text1"/>
        </w:rPr>
        <w:t>6</w:t>
      </w:r>
      <w:r w:rsidR="00B259E6" w:rsidRPr="002367A3">
        <w:rPr>
          <w:rFonts w:hint="eastAsia"/>
          <w:color w:val="000000" w:themeColor="text1"/>
        </w:rPr>
        <w:t>%</w:t>
      </w:r>
      <w:r w:rsidR="0066294D" w:rsidRPr="002367A3">
        <w:rPr>
          <w:rFonts w:hint="eastAsia"/>
          <w:color w:val="000000" w:themeColor="text1"/>
        </w:rPr>
        <w:t>を占め、全地点の平均値が</w:t>
      </w:r>
      <w:r w:rsidR="002367A3" w:rsidRPr="002367A3">
        <w:rPr>
          <w:rFonts w:hint="eastAsia"/>
          <w:color w:val="000000" w:themeColor="text1"/>
        </w:rPr>
        <w:t>33</w:t>
      </w:r>
      <w:r w:rsidR="00B259E6" w:rsidRPr="002367A3">
        <w:rPr>
          <w:rFonts w:hint="eastAsia"/>
          <w:color w:val="000000" w:themeColor="text1"/>
        </w:rPr>
        <w:t>%</w:t>
      </w:r>
      <w:r w:rsidR="0066294D" w:rsidRPr="002367A3">
        <w:rPr>
          <w:rFonts w:hint="eastAsia"/>
          <w:color w:val="000000" w:themeColor="text1"/>
        </w:rPr>
        <w:t>であった。</w:t>
      </w:r>
      <w:r w:rsidR="00997A77" w:rsidRPr="002367A3">
        <w:rPr>
          <w:rFonts w:hint="eastAsia"/>
          <w:color w:val="000000" w:themeColor="text1"/>
        </w:rPr>
        <w:t>二次（硫酸塩）</w:t>
      </w:r>
      <w:r w:rsidR="00997A77">
        <w:rPr>
          <w:rFonts w:hint="eastAsia"/>
          <w:color w:val="000000" w:themeColor="text1"/>
        </w:rPr>
        <w:t>は</w:t>
      </w:r>
      <w:r w:rsidR="00997A77" w:rsidRPr="002367A3">
        <w:rPr>
          <w:rFonts w:hint="eastAsia"/>
          <w:color w:val="000000" w:themeColor="text1"/>
        </w:rPr>
        <w:t>、</w:t>
      </w:r>
      <w:r w:rsidR="00997A77">
        <w:rPr>
          <w:rFonts w:hint="eastAsia"/>
          <w:color w:val="000000" w:themeColor="text1"/>
        </w:rPr>
        <w:t>12</w:t>
      </w:r>
      <w:r w:rsidR="00997A77" w:rsidRPr="002367A3">
        <w:rPr>
          <w:rFonts w:hint="eastAsia"/>
          <w:color w:val="000000" w:themeColor="text1"/>
        </w:rPr>
        <w:t>～</w:t>
      </w:r>
      <w:r w:rsidR="00997A77" w:rsidRPr="002367A3">
        <w:rPr>
          <w:rFonts w:hint="eastAsia"/>
          <w:color w:val="000000" w:themeColor="text1"/>
        </w:rPr>
        <w:t>3</w:t>
      </w:r>
      <w:r w:rsidR="00997A77">
        <w:rPr>
          <w:rFonts w:hint="eastAsia"/>
          <w:color w:val="000000" w:themeColor="text1"/>
        </w:rPr>
        <w:t>4</w:t>
      </w:r>
      <w:r w:rsidR="00997A77" w:rsidRPr="002367A3">
        <w:rPr>
          <w:rFonts w:hint="eastAsia"/>
          <w:color w:val="000000" w:themeColor="text1"/>
        </w:rPr>
        <w:t>%</w:t>
      </w:r>
      <w:r w:rsidR="00997A77" w:rsidRPr="002367A3">
        <w:rPr>
          <w:rFonts w:hint="eastAsia"/>
          <w:color w:val="000000" w:themeColor="text1"/>
        </w:rPr>
        <w:t>を占め、全地点の平均値が</w:t>
      </w:r>
      <w:r w:rsidR="00997A77">
        <w:rPr>
          <w:rFonts w:hint="eastAsia"/>
          <w:color w:val="000000" w:themeColor="text1"/>
        </w:rPr>
        <w:t>17</w:t>
      </w:r>
      <w:r w:rsidR="00997A77" w:rsidRPr="002367A3">
        <w:rPr>
          <w:rFonts w:hint="eastAsia"/>
          <w:color w:val="000000" w:themeColor="text1"/>
        </w:rPr>
        <w:t>%</w:t>
      </w:r>
      <w:r w:rsidR="00997A77" w:rsidRPr="002367A3">
        <w:rPr>
          <w:rFonts w:hint="eastAsia"/>
          <w:color w:val="000000" w:themeColor="text1"/>
        </w:rPr>
        <w:t>であった。</w:t>
      </w:r>
      <w:r w:rsidR="00541145">
        <w:rPr>
          <w:rFonts w:hint="eastAsia"/>
          <w:color w:val="000000" w:themeColor="text1"/>
        </w:rPr>
        <w:t>また、</w:t>
      </w:r>
      <w:r w:rsidR="002367A3" w:rsidRPr="002367A3">
        <w:rPr>
          <w:rFonts w:hint="eastAsia"/>
          <w:color w:val="000000" w:themeColor="text1"/>
        </w:rPr>
        <w:t>二次（硝酸塩）</w:t>
      </w:r>
      <w:r w:rsidR="00541145">
        <w:rPr>
          <w:rFonts w:hint="eastAsia"/>
          <w:color w:val="000000" w:themeColor="text1"/>
        </w:rPr>
        <w:t>及び</w:t>
      </w:r>
      <w:r w:rsidR="00633C50" w:rsidRPr="002367A3">
        <w:rPr>
          <w:rFonts w:hint="eastAsia"/>
          <w:color w:val="000000" w:themeColor="text1"/>
        </w:rPr>
        <w:t>自動車の</w:t>
      </w:r>
      <w:r w:rsidR="0049605A" w:rsidRPr="002367A3">
        <w:rPr>
          <w:rFonts w:hint="eastAsia"/>
          <w:color w:val="000000" w:themeColor="text1"/>
        </w:rPr>
        <w:t>寄与</w:t>
      </w:r>
      <w:r w:rsidR="00633C50" w:rsidRPr="002367A3">
        <w:rPr>
          <w:rFonts w:hint="eastAsia"/>
          <w:color w:val="000000" w:themeColor="text1"/>
        </w:rPr>
        <w:t>率</w:t>
      </w:r>
      <w:r w:rsidR="0049605A" w:rsidRPr="002367A3">
        <w:rPr>
          <w:rFonts w:hint="eastAsia"/>
          <w:color w:val="000000" w:themeColor="text1"/>
        </w:rPr>
        <w:t>が四季の中で最大</w:t>
      </w:r>
      <w:r w:rsidR="00633C50" w:rsidRPr="002367A3">
        <w:rPr>
          <w:rFonts w:hint="eastAsia"/>
          <w:color w:val="000000" w:themeColor="text1"/>
        </w:rPr>
        <w:t>となった。</w:t>
      </w:r>
      <w:r w:rsidR="00633C50" w:rsidRPr="008745A5">
        <w:rPr>
          <w:rFonts w:hint="eastAsia"/>
          <w:color w:val="000000" w:themeColor="text1"/>
        </w:rPr>
        <w:t>二次（硝酸塩）</w:t>
      </w:r>
      <w:r w:rsidR="00997A77" w:rsidRPr="008745A5">
        <w:rPr>
          <w:rFonts w:hint="eastAsia"/>
          <w:color w:val="000000" w:themeColor="text1"/>
        </w:rPr>
        <w:t>の寄与率</w:t>
      </w:r>
      <w:r w:rsidR="00633C50" w:rsidRPr="008745A5">
        <w:rPr>
          <w:rFonts w:hint="eastAsia"/>
          <w:color w:val="000000" w:themeColor="text1"/>
        </w:rPr>
        <w:t>は</w:t>
      </w:r>
      <w:r w:rsidR="00997A77" w:rsidRPr="008745A5">
        <w:rPr>
          <w:rFonts w:hint="eastAsia"/>
          <w:color w:val="000000" w:themeColor="text1"/>
        </w:rPr>
        <w:t>、</w:t>
      </w:r>
      <w:r w:rsidR="00997A77" w:rsidRPr="008745A5">
        <w:rPr>
          <w:rFonts w:hint="eastAsia"/>
          <w:color w:val="000000" w:themeColor="text1"/>
        </w:rPr>
        <w:t>4</w:t>
      </w:r>
      <w:r w:rsidR="00997A77" w:rsidRPr="008745A5">
        <w:rPr>
          <w:rFonts w:hint="eastAsia"/>
          <w:color w:val="000000" w:themeColor="text1"/>
        </w:rPr>
        <w:t>～</w:t>
      </w:r>
      <w:r w:rsidR="00997A77" w:rsidRPr="008745A5">
        <w:rPr>
          <w:rFonts w:hint="eastAsia"/>
          <w:color w:val="000000" w:themeColor="text1"/>
        </w:rPr>
        <w:t>31%</w:t>
      </w:r>
      <w:r w:rsidR="00997A77" w:rsidRPr="008745A5">
        <w:rPr>
          <w:rFonts w:hint="eastAsia"/>
          <w:color w:val="000000" w:themeColor="text1"/>
        </w:rPr>
        <w:t>と地点間のバラツキが大きく、</w:t>
      </w:r>
      <w:r w:rsidR="009A0327">
        <w:rPr>
          <w:rFonts w:hint="eastAsia"/>
          <w:color w:val="000000" w:themeColor="text1"/>
        </w:rPr>
        <w:t>静岡及び浜松</w:t>
      </w:r>
      <w:r w:rsidR="00A93820">
        <w:rPr>
          <w:rFonts w:hint="eastAsia"/>
          <w:color w:val="000000" w:themeColor="text1"/>
        </w:rPr>
        <w:t>では</w:t>
      </w:r>
      <w:r w:rsidR="00A93820">
        <w:rPr>
          <w:rFonts w:hint="eastAsia"/>
          <w:color w:val="000000" w:themeColor="text1"/>
        </w:rPr>
        <w:t>4</w:t>
      </w:r>
      <w:r w:rsidR="00690303">
        <w:rPr>
          <w:rFonts w:hint="eastAsia"/>
          <w:color w:val="000000" w:themeColor="text1"/>
        </w:rPr>
        <w:t>%</w:t>
      </w:r>
      <w:r w:rsidR="00A93820">
        <w:rPr>
          <w:rFonts w:hint="eastAsia"/>
          <w:color w:val="000000" w:themeColor="text1"/>
        </w:rPr>
        <w:t>及び</w:t>
      </w:r>
      <w:r w:rsidR="00A93820">
        <w:rPr>
          <w:rFonts w:hint="eastAsia"/>
          <w:color w:val="000000" w:themeColor="text1"/>
        </w:rPr>
        <w:t>7</w:t>
      </w:r>
      <w:r w:rsidR="007D0839" w:rsidRPr="008745A5">
        <w:rPr>
          <w:rFonts w:hint="eastAsia"/>
          <w:color w:val="000000" w:themeColor="text1"/>
        </w:rPr>
        <w:t>%</w:t>
      </w:r>
      <w:r w:rsidR="00A93820">
        <w:rPr>
          <w:rFonts w:hint="eastAsia"/>
          <w:color w:val="000000" w:themeColor="text1"/>
        </w:rPr>
        <w:t>であったが、関東地方を中心に</w:t>
      </w:r>
      <w:r w:rsidR="00A93820">
        <w:rPr>
          <w:rFonts w:hint="eastAsia"/>
          <w:color w:val="000000" w:themeColor="text1"/>
        </w:rPr>
        <w:t>15</w:t>
      </w:r>
      <w:r w:rsidR="00A93820">
        <w:rPr>
          <w:rFonts w:hint="eastAsia"/>
          <w:color w:val="000000" w:themeColor="text1"/>
        </w:rPr>
        <w:t>地点では</w:t>
      </w:r>
      <w:r w:rsidR="00A93820">
        <w:rPr>
          <w:rFonts w:hint="eastAsia"/>
          <w:color w:val="000000" w:themeColor="text1"/>
        </w:rPr>
        <w:t>20</w:t>
      </w:r>
      <w:r w:rsidR="007D0839" w:rsidRPr="008745A5">
        <w:rPr>
          <w:rFonts w:hint="eastAsia"/>
          <w:color w:val="000000" w:themeColor="text1"/>
        </w:rPr>
        <w:t>%</w:t>
      </w:r>
      <w:r w:rsidR="00A93820">
        <w:rPr>
          <w:rFonts w:hint="eastAsia"/>
          <w:color w:val="000000" w:themeColor="text1"/>
        </w:rPr>
        <w:t>を超えており、</w:t>
      </w:r>
      <w:r w:rsidR="00997A77" w:rsidRPr="008745A5">
        <w:rPr>
          <w:rFonts w:hint="eastAsia"/>
          <w:color w:val="000000" w:themeColor="text1"/>
        </w:rPr>
        <w:t>全地点の平均値</w:t>
      </w:r>
      <w:r w:rsidR="00A93820">
        <w:rPr>
          <w:rFonts w:hint="eastAsia"/>
          <w:color w:val="000000" w:themeColor="text1"/>
        </w:rPr>
        <w:t>も</w:t>
      </w:r>
      <w:r w:rsidR="00997A77" w:rsidRPr="008745A5">
        <w:rPr>
          <w:rFonts w:hint="eastAsia"/>
          <w:color w:val="000000" w:themeColor="text1"/>
        </w:rPr>
        <w:t>20%</w:t>
      </w:r>
      <w:r w:rsidR="00997A77" w:rsidRPr="008745A5">
        <w:rPr>
          <w:rFonts w:hint="eastAsia"/>
          <w:color w:val="000000" w:themeColor="text1"/>
        </w:rPr>
        <w:t>であった</w:t>
      </w:r>
      <w:r w:rsidR="00997A77" w:rsidRPr="002367A3">
        <w:rPr>
          <w:rFonts w:hint="eastAsia"/>
          <w:color w:val="000000" w:themeColor="text1"/>
        </w:rPr>
        <w:t>。</w:t>
      </w:r>
      <w:r w:rsidR="00633C50" w:rsidRPr="00541145">
        <w:rPr>
          <w:rFonts w:hint="eastAsia"/>
          <w:color w:val="000000" w:themeColor="text1"/>
        </w:rPr>
        <w:t>自動車は</w:t>
      </w:r>
      <w:r w:rsidR="00541145" w:rsidRPr="00541145">
        <w:rPr>
          <w:rFonts w:hint="eastAsia"/>
          <w:color w:val="000000" w:themeColor="text1"/>
        </w:rPr>
        <w:t>15</w:t>
      </w:r>
      <w:r w:rsidR="00633C50" w:rsidRPr="00541145">
        <w:rPr>
          <w:rFonts w:hint="eastAsia"/>
          <w:color w:val="000000" w:themeColor="text1"/>
        </w:rPr>
        <w:t>地点で</w:t>
      </w:r>
      <w:r w:rsidR="002F3CD1" w:rsidRPr="00541145">
        <w:rPr>
          <w:rFonts w:hint="eastAsia"/>
          <w:color w:val="000000" w:themeColor="text1"/>
        </w:rPr>
        <w:t>15</w:t>
      </w:r>
      <w:r w:rsidR="00B259E6" w:rsidRPr="00541145">
        <w:rPr>
          <w:rFonts w:hint="eastAsia"/>
          <w:color w:val="000000" w:themeColor="text1"/>
        </w:rPr>
        <w:t>%</w:t>
      </w:r>
      <w:r w:rsidR="00633C50" w:rsidRPr="00541145">
        <w:rPr>
          <w:rFonts w:hint="eastAsia"/>
          <w:color w:val="000000" w:themeColor="text1"/>
        </w:rPr>
        <w:t>を上回り、全地点の平均値が</w:t>
      </w:r>
      <w:r w:rsidR="00633C50" w:rsidRPr="00541145">
        <w:rPr>
          <w:rFonts w:hint="eastAsia"/>
          <w:color w:val="000000" w:themeColor="text1"/>
        </w:rPr>
        <w:t>1</w:t>
      </w:r>
      <w:r w:rsidR="00541145">
        <w:rPr>
          <w:rFonts w:hint="eastAsia"/>
          <w:color w:val="000000" w:themeColor="text1"/>
        </w:rPr>
        <w:t>6</w:t>
      </w:r>
      <w:r w:rsidR="00B259E6" w:rsidRPr="00541145">
        <w:rPr>
          <w:rFonts w:hint="eastAsia"/>
          <w:color w:val="000000" w:themeColor="text1"/>
        </w:rPr>
        <w:t>%</w:t>
      </w:r>
      <w:r w:rsidR="00DD2341">
        <w:rPr>
          <w:rFonts w:hint="eastAsia"/>
          <w:color w:val="000000" w:themeColor="text1"/>
        </w:rPr>
        <w:t>であり、沿岸と内陸の差はあまりなかった</w:t>
      </w:r>
      <w:r w:rsidR="00633C50" w:rsidRPr="00541145">
        <w:rPr>
          <w:rFonts w:hint="eastAsia"/>
          <w:color w:val="000000" w:themeColor="text1"/>
        </w:rPr>
        <w:t>。</w:t>
      </w:r>
      <w:r w:rsidR="00633C50" w:rsidRPr="00267CE6">
        <w:rPr>
          <w:rFonts w:hint="eastAsia"/>
          <w:color w:val="000000" w:themeColor="text1"/>
        </w:rPr>
        <w:t>土壌・道路粉じんは</w:t>
      </w:r>
      <w:r w:rsidR="00CA1A00" w:rsidRPr="00267CE6">
        <w:rPr>
          <w:rFonts w:hint="eastAsia"/>
          <w:color w:val="000000" w:themeColor="text1"/>
        </w:rPr>
        <w:t>、</w:t>
      </w:r>
      <w:r w:rsidR="00DD2341" w:rsidRPr="00267CE6">
        <w:rPr>
          <w:rFonts w:hint="eastAsia"/>
          <w:color w:val="000000" w:themeColor="text1"/>
        </w:rPr>
        <w:t>寄与が大きかった</w:t>
      </w:r>
      <w:r w:rsidR="00CA1A00" w:rsidRPr="00267CE6">
        <w:rPr>
          <w:rFonts w:hint="eastAsia"/>
          <w:color w:val="000000" w:themeColor="text1"/>
        </w:rPr>
        <w:t>昨年度</w:t>
      </w:r>
      <w:r w:rsidR="00DD2341" w:rsidRPr="00267CE6">
        <w:rPr>
          <w:rFonts w:hint="eastAsia"/>
          <w:color w:val="000000" w:themeColor="text1"/>
        </w:rPr>
        <w:t>の冬季</w:t>
      </w:r>
      <w:r w:rsidR="00CA1A00" w:rsidRPr="00267CE6">
        <w:rPr>
          <w:rFonts w:hint="eastAsia"/>
          <w:color w:val="000000" w:themeColor="text1"/>
        </w:rPr>
        <w:t>と傾向が異なり、</w:t>
      </w:r>
      <w:r w:rsidR="00633C50" w:rsidRPr="00267CE6">
        <w:rPr>
          <w:rFonts w:hint="eastAsia"/>
          <w:color w:val="000000" w:themeColor="text1"/>
        </w:rPr>
        <w:t>南関東を中心</w:t>
      </w:r>
      <w:r w:rsidR="00CA1A00" w:rsidRPr="00267CE6">
        <w:rPr>
          <w:rFonts w:hint="eastAsia"/>
          <w:color w:val="000000" w:themeColor="text1"/>
        </w:rPr>
        <w:t>とした</w:t>
      </w:r>
      <w:r w:rsidR="00633C50" w:rsidRPr="00267CE6">
        <w:rPr>
          <w:rFonts w:hint="eastAsia"/>
          <w:color w:val="000000" w:themeColor="text1"/>
        </w:rPr>
        <w:t>寄与</w:t>
      </w:r>
      <w:r w:rsidR="00CA1A00" w:rsidRPr="00267CE6">
        <w:rPr>
          <w:rFonts w:hint="eastAsia"/>
          <w:color w:val="000000" w:themeColor="text1"/>
        </w:rPr>
        <w:t>がほとんどなく</w:t>
      </w:r>
      <w:r w:rsidR="00633C50" w:rsidRPr="00267CE6">
        <w:rPr>
          <w:rFonts w:hint="eastAsia"/>
          <w:color w:val="000000" w:themeColor="text1"/>
        </w:rPr>
        <w:t>、</w:t>
      </w:r>
      <w:r w:rsidR="00DD2341" w:rsidRPr="00267CE6">
        <w:rPr>
          <w:rFonts w:hint="eastAsia"/>
          <w:color w:val="000000" w:themeColor="text1"/>
        </w:rPr>
        <w:t>内陸の太田</w:t>
      </w:r>
      <w:r w:rsidR="00633C50" w:rsidRPr="00267CE6">
        <w:rPr>
          <w:rFonts w:hint="eastAsia"/>
          <w:color w:val="000000" w:themeColor="text1"/>
        </w:rPr>
        <w:t>で</w:t>
      </w:r>
      <w:r w:rsidR="00DD2341" w:rsidRPr="00267CE6">
        <w:rPr>
          <w:rFonts w:hint="eastAsia"/>
          <w:color w:val="000000" w:themeColor="text1"/>
        </w:rPr>
        <w:t>寄与濃度が</w:t>
      </w:r>
      <w:r w:rsidR="00DD2341" w:rsidRPr="00267CE6">
        <w:rPr>
          <w:rFonts w:hint="eastAsia"/>
          <w:color w:val="000000" w:themeColor="text1"/>
        </w:rPr>
        <w:t>1.2</w:t>
      </w:r>
      <w:r w:rsidR="00DD2341" w:rsidRPr="00267CE6">
        <w:rPr>
          <w:color w:val="000000" w:themeColor="text1"/>
        </w:rPr>
        <w:t xml:space="preserve"> μ</w:t>
      </w:r>
      <w:r w:rsidR="00DD2341" w:rsidRPr="00267CE6">
        <w:rPr>
          <w:rFonts w:hint="eastAsia"/>
          <w:color w:val="000000" w:themeColor="text1"/>
        </w:rPr>
        <w:t>g/m</w:t>
      </w:r>
      <w:r w:rsidR="00DD2341" w:rsidRPr="00267CE6">
        <w:rPr>
          <w:rFonts w:hint="eastAsia"/>
          <w:color w:val="000000" w:themeColor="text1"/>
          <w:vertAlign w:val="superscript"/>
        </w:rPr>
        <w:t>3</w:t>
      </w:r>
      <w:r w:rsidR="00DD2341" w:rsidRPr="00267CE6">
        <w:rPr>
          <w:rFonts w:hint="eastAsia"/>
          <w:color w:val="000000" w:themeColor="text1"/>
        </w:rPr>
        <w:t>（寄与率</w:t>
      </w:r>
      <w:r w:rsidR="00DD2341" w:rsidRPr="00267CE6">
        <w:rPr>
          <w:rFonts w:hint="eastAsia"/>
          <w:color w:val="000000" w:themeColor="text1"/>
        </w:rPr>
        <w:t>9</w:t>
      </w:r>
      <w:r w:rsidR="00B259E6" w:rsidRPr="00267CE6">
        <w:rPr>
          <w:rFonts w:hint="eastAsia"/>
          <w:color w:val="000000" w:themeColor="text1"/>
        </w:rPr>
        <w:t>%</w:t>
      </w:r>
      <w:r w:rsidR="00DD2341" w:rsidRPr="00267CE6">
        <w:rPr>
          <w:rFonts w:hint="eastAsia"/>
          <w:color w:val="000000" w:themeColor="text1"/>
        </w:rPr>
        <w:t>）と比較的高かった以外は</w:t>
      </w:r>
      <w:r w:rsidR="00267CE6" w:rsidRPr="00267CE6">
        <w:rPr>
          <w:rFonts w:hint="eastAsia"/>
          <w:color w:val="000000" w:themeColor="text1"/>
        </w:rPr>
        <w:t>特徴的な汚染</w:t>
      </w:r>
      <w:r w:rsidR="00267CE6">
        <w:rPr>
          <w:rFonts w:hint="eastAsia"/>
          <w:color w:val="000000" w:themeColor="text1"/>
        </w:rPr>
        <w:t>が</w:t>
      </w:r>
      <w:r w:rsidR="00267CE6" w:rsidRPr="00267CE6">
        <w:rPr>
          <w:rFonts w:hint="eastAsia"/>
          <w:color w:val="000000" w:themeColor="text1"/>
        </w:rPr>
        <w:t>なく、</w:t>
      </w:r>
      <w:r w:rsidR="00633C50" w:rsidRPr="00267CE6">
        <w:rPr>
          <w:rFonts w:hint="eastAsia"/>
          <w:color w:val="000000" w:themeColor="text1"/>
        </w:rPr>
        <w:t>全地点の平均値</w:t>
      </w:r>
      <w:r w:rsidR="00267CE6" w:rsidRPr="00267CE6">
        <w:rPr>
          <w:rFonts w:hint="eastAsia"/>
          <w:color w:val="000000" w:themeColor="text1"/>
        </w:rPr>
        <w:t>は</w:t>
      </w:r>
      <w:r w:rsidR="00267CE6" w:rsidRPr="00267CE6">
        <w:rPr>
          <w:rFonts w:hint="eastAsia"/>
          <w:color w:val="000000" w:themeColor="text1"/>
        </w:rPr>
        <w:t>2</w:t>
      </w:r>
      <w:r w:rsidR="00B259E6" w:rsidRPr="00267CE6">
        <w:rPr>
          <w:rFonts w:hint="eastAsia"/>
          <w:color w:val="000000" w:themeColor="text1"/>
        </w:rPr>
        <w:t>%</w:t>
      </w:r>
      <w:r w:rsidR="00267CE6" w:rsidRPr="00267CE6">
        <w:rPr>
          <w:rFonts w:hint="eastAsia"/>
          <w:color w:val="000000" w:themeColor="text1"/>
        </w:rPr>
        <w:t>と低かった</w:t>
      </w:r>
      <w:r w:rsidR="00633C50" w:rsidRPr="00267CE6">
        <w:rPr>
          <w:rFonts w:hint="eastAsia"/>
          <w:color w:val="000000" w:themeColor="text1"/>
        </w:rPr>
        <w:t>。</w:t>
      </w:r>
      <w:r w:rsidR="00086A4C" w:rsidRPr="00086A4C">
        <w:rPr>
          <w:rFonts w:hint="eastAsia"/>
          <w:color w:val="000000" w:themeColor="text1"/>
        </w:rPr>
        <w:t>植物燃焼は、寄居、多摩、甲府、大月、長野といった内陸で比較的高い傾向であった</w:t>
      </w:r>
      <w:r w:rsidR="00424347" w:rsidRPr="00086A4C">
        <w:rPr>
          <w:rFonts w:hint="eastAsia"/>
          <w:color w:val="000000" w:themeColor="text1"/>
        </w:rPr>
        <w:t>。</w:t>
      </w:r>
      <w:r w:rsidR="00267CE6">
        <w:rPr>
          <w:rFonts w:hint="eastAsia"/>
          <w:color w:val="000000" w:themeColor="text1"/>
        </w:rPr>
        <w:t>鉄鋼</w:t>
      </w:r>
      <w:r w:rsidR="00267CE6" w:rsidRPr="00086A4C">
        <w:rPr>
          <w:rFonts w:hint="eastAsia"/>
          <w:color w:val="000000" w:themeColor="text1"/>
        </w:rPr>
        <w:t>は、</w:t>
      </w:r>
      <w:r w:rsidR="00267CE6">
        <w:rPr>
          <w:rFonts w:hint="eastAsia"/>
          <w:color w:val="000000" w:themeColor="text1"/>
        </w:rPr>
        <w:t>市原、富津、横浜、川崎といった東京湾周辺</w:t>
      </w:r>
      <w:r w:rsidR="00267CE6" w:rsidRPr="00086A4C">
        <w:rPr>
          <w:rFonts w:hint="eastAsia"/>
          <w:color w:val="000000" w:themeColor="text1"/>
        </w:rPr>
        <w:t>で比較的高い傾向であった</w:t>
      </w:r>
      <w:r w:rsidR="00267CE6">
        <w:rPr>
          <w:rFonts w:hint="eastAsia"/>
          <w:color w:val="000000" w:themeColor="text1"/>
        </w:rPr>
        <w:t>が、内陸の太田でも寄与率が</w:t>
      </w:r>
      <w:r w:rsidR="00267CE6">
        <w:rPr>
          <w:rFonts w:hint="eastAsia"/>
          <w:color w:val="000000" w:themeColor="text1"/>
        </w:rPr>
        <w:t>4</w:t>
      </w:r>
      <w:r w:rsidR="007D0839" w:rsidRPr="008745A5">
        <w:rPr>
          <w:rFonts w:hint="eastAsia"/>
          <w:color w:val="000000" w:themeColor="text1"/>
        </w:rPr>
        <w:t>%</w:t>
      </w:r>
      <w:r w:rsidR="00267CE6">
        <w:rPr>
          <w:rFonts w:hint="eastAsia"/>
          <w:color w:val="000000" w:themeColor="text1"/>
        </w:rPr>
        <w:t>と比較的高かった</w:t>
      </w:r>
      <w:r w:rsidR="00267CE6" w:rsidRPr="00086A4C">
        <w:rPr>
          <w:rFonts w:hint="eastAsia"/>
          <w:color w:val="000000" w:themeColor="text1"/>
        </w:rPr>
        <w:t>。</w:t>
      </w:r>
    </w:p>
    <w:p w14:paraId="6F70C32A" w14:textId="53758674" w:rsidR="00633C50" w:rsidRPr="006C482A" w:rsidRDefault="005D732C" w:rsidP="0049605A">
      <w:pPr>
        <w:ind w:firstLineChars="100" w:firstLine="210"/>
        <w:rPr>
          <w:color w:val="000000" w:themeColor="text1"/>
        </w:rPr>
      </w:pPr>
      <w:r w:rsidRPr="00267CE6">
        <w:rPr>
          <w:rFonts w:hint="eastAsia"/>
          <w:color w:val="000000" w:themeColor="text1"/>
        </w:rPr>
        <w:t>なお、</w:t>
      </w:r>
      <w:r w:rsidR="00484A4A" w:rsidRPr="00267CE6">
        <w:rPr>
          <w:rFonts w:hint="eastAsia"/>
          <w:color w:val="000000" w:themeColor="text1"/>
        </w:rPr>
        <w:t>全地点の半分以上の</w:t>
      </w:r>
      <w:r w:rsidR="00484A4A" w:rsidRPr="00267CE6">
        <w:rPr>
          <w:rFonts w:hint="eastAsia"/>
          <w:color w:val="000000" w:themeColor="text1"/>
        </w:rPr>
        <w:t>1</w:t>
      </w:r>
      <w:r w:rsidR="00267CE6" w:rsidRPr="00267CE6">
        <w:rPr>
          <w:rFonts w:hint="eastAsia"/>
          <w:color w:val="000000" w:themeColor="text1"/>
        </w:rPr>
        <w:t>7</w:t>
      </w:r>
      <w:r w:rsidR="00484A4A" w:rsidRPr="00267CE6">
        <w:rPr>
          <w:rFonts w:hint="eastAsia"/>
          <w:color w:val="000000" w:themeColor="text1"/>
        </w:rPr>
        <w:t>地点でその他がマイナスとな</w:t>
      </w:r>
      <w:r w:rsidR="008642CB">
        <w:rPr>
          <w:rFonts w:hint="eastAsia"/>
          <w:color w:val="000000" w:themeColor="text1"/>
        </w:rPr>
        <w:t>り、年々、マイナスとなる地点数が増加傾向にある</w:t>
      </w:r>
      <w:r w:rsidR="00484A4A" w:rsidRPr="00267CE6">
        <w:rPr>
          <w:rFonts w:hint="eastAsia"/>
          <w:color w:val="000000" w:themeColor="text1"/>
        </w:rPr>
        <w:t>。マイナスの地点が増える要因は不明であるが、</w:t>
      </w:r>
      <w:r w:rsidR="006D6A3B">
        <w:rPr>
          <w:rFonts w:hint="eastAsia"/>
          <w:color w:val="000000" w:themeColor="text1"/>
        </w:rPr>
        <w:t>特に</w:t>
      </w:r>
      <w:r w:rsidR="00484A4A" w:rsidRPr="00267CE6">
        <w:rPr>
          <w:rFonts w:hint="eastAsia"/>
          <w:color w:val="000000" w:themeColor="text1"/>
        </w:rPr>
        <w:t>冬季は</w:t>
      </w:r>
      <w:r w:rsidR="006D6A3B">
        <w:rPr>
          <w:rFonts w:hint="eastAsia"/>
          <w:color w:val="000000" w:themeColor="text1"/>
        </w:rPr>
        <w:t>その傾向が強く</w:t>
      </w:r>
      <w:r w:rsidR="00484A4A" w:rsidRPr="00267CE6">
        <w:rPr>
          <w:rFonts w:hint="eastAsia"/>
          <w:color w:val="000000" w:themeColor="text1"/>
        </w:rPr>
        <w:t>、</w:t>
      </w:r>
      <w:r w:rsidR="006D6A3B" w:rsidRPr="00267CE6">
        <w:rPr>
          <w:rFonts w:hint="eastAsia"/>
          <w:color w:val="000000" w:themeColor="text1"/>
        </w:rPr>
        <w:t>今後</w:t>
      </w:r>
      <w:r w:rsidR="006D6A3B">
        <w:rPr>
          <w:rFonts w:hint="eastAsia"/>
          <w:color w:val="000000" w:themeColor="text1"/>
        </w:rPr>
        <w:t>、</w:t>
      </w:r>
      <w:r w:rsidR="00484A4A" w:rsidRPr="00267CE6">
        <w:rPr>
          <w:rFonts w:hint="eastAsia"/>
          <w:color w:val="000000" w:themeColor="text1"/>
        </w:rPr>
        <w:t>OC</w:t>
      </w:r>
      <w:r w:rsidR="00484A4A" w:rsidRPr="00267CE6">
        <w:rPr>
          <w:rFonts w:hint="eastAsia"/>
          <w:color w:val="000000" w:themeColor="text1"/>
        </w:rPr>
        <w:t>の係数や発生源プロファイルの冬</w:t>
      </w:r>
      <w:r w:rsidR="00484A4A" w:rsidRPr="00267CE6">
        <w:rPr>
          <w:rFonts w:hAnsi="ＭＳ 明朝" w:hint="eastAsia"/>
          <w:color w:val="000000" w:themeColor="text1"/>
        </w:rPr>
        <w:t>季</w:t>
      </w:r>
      <w:r w:rsidR="00001319" w:rsidRPr="00267CE6">
        <w:rPr>
          <w:rFonts w:hAnsi="ＭＳ 明朝" w:hint="eastAsia"/>
          <w:color w:val="000000" w:themeColor="text1"/>
        </w:rPr>
        <w:t>に</w:t>
      </w:r>
      <w:r w:rsidR="00484A4A" w:rsidRPr="00267CE6">
        <w:rPr>
          <w:rFonts w:hAnsi="ＭＳ 明朝" w:hint="eastAsia"/>
          <w:color w:val="000000" w:themeColor="text1"/>
        </w:rPr>
        <w:t>おける適合性等を、</w:t>
      </w:r>
      <w:r w:rsidR="00484A4A" w:rsidRPr="00267CE6">
        <w:rPr>
          <w:rFonts w:hint="eastAsia"/>
          <w:color w:val="000000" w:themeColor="text1"/>
        </w:rPr>
        <w:t>検討する必要がある。</w:t>
      </w:r>
    </w:p>
    <w:p w14:paraId="08FB3BBD" w14:textId="1ABDF14C" w:rsidR="006B0583" w:rsidRPr="006D6A3B" w:rsidRDefault="006B0583" w:rsidP="00267CE6">
      <w:pPr>
        <w:rPr>
          <w:color w:val="000000" w:themeColor="text1"/>
        </w:rPr>
      </w:pPr>
    </w:p>
    <w:p w14:paraId="03DEBC97" w14:textId="77777777" w:rsidR="00267CE6" w:rsidRDefault="00267CE6" w:rsidP="00267CE6">
      <w:pPr>
        <w:rPr>
          <w:color w:val="000000" w:themeColor="text1"/>
        </w:rPr>
      </w:pPr>
    </w:p>
    <w:p w14:paraId="2F05C711" w14:textId="62418F32" w:rsidR="006B0583" w:rsidRDefault="006B0583" w:rsidP="00CA1160">
      <w:pPr>
        <w:ind w:firstLineChars="100" w:firstLine="210"/>
        <w:rPr>
          <w:color w:val="000000" w:themeColor="text1"/>
        </w:rPr>
      </w:pPr>
    </w:p>
    <w:p w14:paraId="081F593E" w14:textId="77777777" w:rsidR="006B0583" w:rsidRPr="006C482A" w:rsidRDefault="006B0583" w:rsidP="00CA1160">
      <w:pPr>
        <w:ind w:firstLineChars="100" w:firstLine="210"/>
        <w:rPr>
          <w:color w:val="000000" w:themeColor="text1"/>
        </w:rPr>
      </w:pPr>
    </w:p>
    <w:p w14:paraId="27E33A6F" w14:textId="1F0EA62B" w:rsidR="00250962" w:rsidRPr="006C482A" w:rsidRDefault="00250962" w:rsidP="00CA1160">
      <w:pPr>
        <w:ind w:firstLineChars="100" w:firstLine="210"/>
        <w:rPr>
          <w:color w:val="000000" w:themeColor="text1"/>
        </w:rPr>
      </w:pPr>
    </w:p>
    <w:p w14:paraId="10098C0D" w14:textId="41571A74" w:rsidR="00250962" w:rsidRPr="006C482A" w:rsidRDefault="00250962" w:rsidP="00CA1160">
      <w:pPr>
        <w:ind w:firstLineChars="100" w:firstLine="210"/>
        <w:rPr>
          <w:color w:val="000000" w:themeColor="text1"/>
        </w:rPr>
      </w:pPr>
    </w:p>
    <w:p w14:paraId="459E9973" w14:textId="767D6DF0" w:rsidR="00250962" w:rsidRPr="006C482A" w:rsidRDefault="00250962" w:rsidP="00CA1160">
      <w:pPr>
        <w:ind w:firstLineChars="100" w:firstLine="210"/>
        <w:rPr>
          <w:color w:val="000000" w:themeColor="text1"/>
        </w:rPr>
      </w:pPr>
    </w:p>
    <w:p w14:paraId="20A12866" w14:textId="431CD7D8" w:rsidR="00250962" w:rsidRDefault="00250962" w:rsidP="006F70EB">
      <w:pPr>
        <w:rPr>
          <w:color w:val="000000" w:themeColor="text1"/>
        </w:rPr>
      </w:pPr>
    </w:p>
    <w:p w14:paraId="7E54E37C" w14:textId="77777777" w:rsidR="00E5182E" w:rsidRPr="006C482A" w:rsidRDefault="00E5182E" w:rsidP="00CA1160">
      <w:pPr>
        <w:ind w:firstLineChars="100" w:firstLine="210"/>
        <w:rPr>
          <w:color w:val="000000" w:themeColor="text1"/>
        </w:rPr>
      </w:pPr>
    </w:p>
    <w:p w14:paraId="082FBA8F" w14:textId="6E368120" w:rsidR="002207AE" w:rsidRPr="006C482A" w:rsidRDefault="001B6355" w:rsidP="000A4AAD">
      <w:pPr>
        <w:rPr>
          <w:color w:val="000000" w:themeColor="text1"/>
        </w:rPr>
      </w:pPr>
      <w:r w:rsidRPr="00E5182E">
        <w:rPr>
          <w:rFonts w:hint="eastAsia"/>
          <w:noProof/>
        </w:rPr>
        <w:drawing>
          <wp:inline distT="0" distB="0" distL="0" distR="0" wp14:anchorId="28312713" wp14:editId="024F4FCC">
            <wp:extent cx="5400040" cy="2419985"/>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419985"/>
                    </a:xfrm>
                    <a:prstGeom prst="rect">
                      <a:avLst/>
                    </a:prstGeom>
                    <a:noFill/>
                    <a:ln>
                      <a:noFill/>
                    </a:ln>
                  </pic:spPr>
                </pic:pic>
              </a:graphicData>
            </a:graphic>
          </wp:inline>
        </w:drawing>
      </w:r>
    </w:p>
    <w:p w14:paraId="245AFE3E" w14:textId="634BA014" w:rsidR="00114801" w:rsidRPr="006C482A" w:rsidRDefault="00114801" w:rsidP="00114801">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 xml:space="preserve">図5-2-1　</w:t>
      </w:r>
      <w:r w:rsidR="00061E63">
        <w:rPr>
          <w:rFonts w:asciiTheme="majorEastAsia" w:eastAsiaTheme="majorEastAsia" w:hAnsiTheme="majorEastAsia" w:hint="eastAsia"/>
          <w:color w:val="000000" w:themeColor="text1"/>
        </w:rPr>
        <w:t>令和元年度</w:t>
      </w:r>
      <w:r w:rsidRPr="006C482A">
        <w:rPr>
          <w:rFonts w:asciiTheme="majorEastAsia" w:eastAsiaTheme="majorEastAsia" w:hAnsiTheme="majorEastAsia" w:hint="eastAsia"/>
          <w:color w:val="000000" w:themeColor="text1"/>
        </w:rPr>
        <w:t>春季の発生源寄与量の推定結果（単位：</w:t>
      </w:r>
      <w:r w:rsidR="009A0E68" w:rsidRPr="00690303">
        <w:rPr>
          <w:rFonts w:eastAsiaTheme="majorEastAsia"/>
          <w:color w:val="000000" w:themeColor="text1"/>
        </w:rPr>
        <w:t>μ</w:t>
      </w:r>
      <w:r w:rsidRPr="00690303">
        <w:rPr>
          <w:rFonts w:eastAsiaTheme="majorEastAsia"/>
          <w:color w:val="000000" w:themeColor="text1"/>
        </w:rPr>
        <w:t>g/m</w:t>
      </w:r>
      <w:r w:rsidRPr="00690303">
        <w:rPr>
          <w:rFonts w:eastAsia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7FEF01FB" w14:textId="73F11E68" w:rsidR="001F259D" w:rsidRDefault="001F259D" w:rsidP="00785916">
      <w:pPr>
        <w:ind w:firstLineChars="100" w:firstLine="210"/>
        <w:rPr>
          <w:color w:val="000000" w:themeColor="text1"/>
        </w:rPr>
      </w:pPr>
    </w:p>
    <w:p w14:paraId="04286F40" w14:textId="77777777" w:rsidR="00E5182E" w:rsidRPr="006C482A" w:rsidRDefault="00E5182E" w:rsidP="00785916">
      <w:pPr>
        <w:ind w:firstLineChars="100" w:firstLine="210"/>
        <w:rPr>
          <w:color w:val="000000" w:themeColor="text1"/>
        </w:rPr>
      </w:pPr>
    </w:p>
    <w:p w14:paraId="3D05E626" w14:textId="3DA28144" w:rsidR="00250962" w:rsidRPr="006C482A" w:rsidRDefault="00250962" w:rsidP="00785916">
      <w:pPr>
        <w:ind w:firstLineChars="100" w:firstLine="210"/>
        <w:rPr>
          <w:color w:val="000000" w:themeColor="text1"/>
        </w:rPr>
      </w:pPr>
    </w:p>
    <w:p w14:paraId="40778F6A" w14:textId="1DBDCEEA" w:rsidR="00492016" w:rsidRPr="006C482A" w:rsidRDefault="001B6355" w:rsidP="00E5182E">
      <w:pPr>
        <w:ind w:firstLineChars="100" w:firstLine="210"/>
        <w:rPr>
          <w:color w:val="000000" w:themeColor="text1"/>
        </w:rPr>
      </w:pPr>
      <w:r w:rsidRPr="00E5182E">
        <w:rPr>
          <w:noProof/>
        </w:rPr>
        <w:drawing>
          <wp:inline distT="0" distB="0" distL="0" distR="0" wp14:anchorId="42A0CC9A" wp14:editId="6BEA2514">
            <wp:extent cx="5400040" cy="3446145"/>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446145"/>
                    </a:xfrm>
                    <a:prstGeom prst="rect">
                      <a:avLst/>
                    </a:prstGeom>
                    <a:noFill/>
                    <a:ln>
                      <a:noFill/>
                    </a:ln>
                  </pic:spPr>
                </pic:pic>
              </a:graphicData>
            </a:graphic>
          </wp:inline>
        </w:drawing>
      </w:r>
    </w:p>
    <w:p w14:paraId="654F46E7" w14:textId="7453BAB2" w:rsidR="006E7FEB" w:rsidRPr="006C482A" w:rsidRDefault="006E7FEB" w:rsidP="006E7FEB">
      <w:pPr>
        <w:widowControl/>
        <w:jc w:val="center"/>
        <w:rPr>
          <w:color w:val="000000" w:themeColor="text1"/>
        </w:rPr>
      </w:pPr>
      <w:r w:rsidRPr="006C482A">
        <w:rPr>
          <w:rFonts w:ascii="ＭＳ ゴシック" w:eastAsia="ＭＳ ゴシック" w:hAnsi="ＭＳ ゴシック" w:hint="eastAsia"/>
          <w:color w:val="000000" w:themeColor="text1"/>
        </w:rPr>
        <w:t xml:space="preserve">図5-2-2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春季の発生源寄与率の推定結果（マップ）</w:t>
      </w:r>
    </w:p>
    <w:p w14:paraId="66FDCFDC" w14:textId="3F05E84B" w:rsidR="00492016" w:rsidRPr="006C482A" w:rsidRDefault="00492016" w:rsidP="00E51667">
      <w:pPr>
        <w:widowControl/>
        <w:jc w:val="center"/>
        <w:rPr>
          <w:color w:val="000000" w:themeColor="text1"/>
        </w:rPr>
      </w:pPr>
    </w:p>
    <w:p w14:paraId="3207EAC2" w14:textId="1B5CEAD8" w:rsidR="00492016" w:rsidRPr="006C482A" w:rsidRDefault="00492016" w:rsidP="00E51667">
      <w:pPr>
        <w:widowControl/>
        <w:jc w:val="center"/>
        <w:rPr>
          <w:color w:val="000000" w:themeColor="text1"/>
        </w:rPr>
      </w:pPr>
    </w:p>
    <w:p w14:paraId="225B46D5" w14:textId="29993DF9" w:rsidR="00492016" w:rsidRPr="006C482A" w:rsidRDefault="00492016" w:rsidP="00E51667">
      <w:pPr>
        <w:widowControl/>
        <w:jc w:val="center"/>
        <w:rPr>
          <w:color w:val="000000" w:themeColor="text1"/>
        </w:rPr>
      </w:pPr>
    </w:p>
    <w:p w14:paraId="109CDD3C" w14:textId="51CDB12A" w:rsidR="00114801" w:rsidRPr="006C482A" w:rsidRDefault="00114801" w:rsidP="00E51667">
      <w:pPr>
        <w:widowControl/>
        <w:jc w:val="center"/>
        <w:rPr>
          <w:color w:val="000000" w:themeColor="text1"/>
        </w:rPr>
      </w:pPr>
    </w:p>
    <w:p w14:paraId="5B12735F" w14:textId="77777777" w:rsidR="00B25327" w:rsidRPr="006C482A" w:rsidRDefault="00B25327" w:rsidP="00E51667">
      <w:pPr>
        <w:widowControl/>
        <w:jc w:val="center"/>
        <w:rPr>
          <w:color w:val="000000" w:themeColor="text1"/>
        </w:rPr>
      </w:pPr>
    </w:p>
    <w:p w14:paraId="19F4176A" w14:textId="241AEB65" w:rsidR="00114801" w:rsidRDefault="00114801" w:rsidP="00E51667">
      <w:pPr>
        <w:widowControl/>
        <w:jc w:val="center"/>
        <w:rPr>
          <w:color w:val="000000" w:themeColor="text1"/>
        </w:rPr>
      </w:pPr>
    </w:p>
    <w:p w14:paraId="7A71069E" w14:textId="6359B09F" w:rsidR="006E7FEB" w:rsidRPr="006C482A" w:rsidRDefault="001B6355" w:rsidP="00E5182E">
      <w:pPr>
        <w:widowControl/>
        <w:jc w:val="center"/>
        <w:rPr>
          <w:color w:val="000000" w:themeColor="text1"/>
        </w:rPr>
      </w:pPr>
      <w:r w:rsidRPr="004A4286">
        <w:rPr>
          <w:rFonts w:hint="eastAsia"/>
          <w:noProof/>
        </w:rPr>
        <w:drawing>
          <wp:inline distT="0" distB="0" distL="0" distR="0" wp14:anchorId="032D27D0" wp14:editId="765D0BD5">
            <wp:extent cx="5400000" cy="2569655"/>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569655"/>
                    </a:xfrm>
                    <a:prstGeom prst="rect">
                      <a:avLst/>
                    </a:prstGeom>
                    <a:noFill/>
                    <a:ln>
                      <a:noFill/>
                    </a:ln>
                  </pic:spPr>
                </pic:pic>
              </a:graphicData>
            </a:graphic>
          </wp:inline>
        </w:drawing>
      </w:r>
      <w:r w:rsidR="004A4286" w:rsidRPr="004A4286">
        <w:rPr>
          <w:rFonts w:hint="eastAsia"/>
        </w:rPr>
        <w:t xml:space="preserve"> </w:t>
      </w:r>
    </w:p>
    <w:p w14:paraId="3D519043" w14:textId="1BFDBD0C" w:rsidR="00492016" w:rsidRPr="006C482A" w:rsidRDefault="00492016" w:rsidP="006E7FEB">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 xml:space="preserve">図5-3-1　</w:t>
      </w:r>
      <w:r w:rsidR="00061E63">
        <w:rPr>
          <w:rFonts w:asciiTheme="majorEastAsia" w:eastAsiaTheme="majorEastAsia" w:hAnsiTheme="majorEastAsia" w:hint="eastAsia"/>
          <w:color w:val="000000" w:themeColor="text1"/>
        </w:rPr>
        <w:t>令和元年度</w:t>
      </w:r>
      <w:r w:rsidRPr="006C482A">
        <w:rPr>
          <w:rFonts w:asciiTheme="majorEastAsia" w:eastAsiaTheme="majorEastAsia" w:hAnsiTheme="majorEastAsia" w:hint="eastAsia"/>
          <w:color w:val="000000" w:themeColor="text1"/>
        </w:rPr>
        <w:t>夏季の発生源寄与量の推定結果（単位：</w:t>
      </w:r>
      <w:r w:rsidR="009A0E68" w:rsidRPr="00061E63">
        <w:rPr>
          <w:rFonts w:eastAsiaTheme="majorEastAsia"/>
          <w:color w:val="000000" w:themeColor="text1"/>
        </w:rPr>
        <w:t>μ</w:t>
      </w:r>
      <w:r w:rsidRPr="00690303">
        <w:rPr>
          <w:rFonts w:eastAsiaTheme="majorEastAsia"/>
          <w:color w:val="000000" w:themeColor="text1"/>
        </w:rPr>
        <w:t>g</w:t>
      </w:r>
      <w:r w:rsidRPr="00061E63">
        <w:rPr>
          <w:rFonts w:eastAsiaTheme="majorEastAsia"/>
          <w:color w:val="000000" w:themeColor="text1"/>
        </w:rPr>
        <w:t>/m</w:t>
      </w:r>
      <w:r w:rsidRPr="00061E63">
        <w:rPr>
          <w:rFonts w:eastAsia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48585EAA" w14:textId="6938922D" w:rsidR="00492016" w:rsidRPr="006C482A" w:rsidRDefault="00492016" w:rsidP="00492016">
      <w:pPr>
        <w:widowControl/>
        <w:jc w:val="left"/>
        <w:rPr>
          <w:noProof/>
          <w:color w:val="000000" w:themeColor="text1"/>
        </w:rPr>
      </w:pPr>
    </w:p>
    <w:p w14:paraId="4B0007ED" w14:textId="455DF018" w:rsidR="00492016" w:rsidRDefault="00492016" w:rsidP="00492016">
      <w:pPr>
        <w:widowControl/>
        <w:jc w:val="left"/>
        <w:rPr>
          <w:noProof/>
          <w:color w:val="000000" w:themeColor="text1"/>
        </w:rPr>
      </w:pPr>
    </w:p>
    <w:p w14:paraId="3FD0AD33" w14:textId="77777777" w:rsidR="00E5182E" w:rsidRPr="006C482A" w:rsidRDefault="00E5182E" w:rsidP="00492016">
      <w:pPr>
        <w:widowControl/>
        <w:jc w:val="left"/>
        <w:rPr>
          <w:noProof/>
          <w:color w:val="000000" w:themeColor="text1"/>
        </w:rPr>
      </w:pPr>
    </w:p>
    <w:p w14:paraId="671A4097" w14:textId="209EB176" w:rsidR="00492016" w:rsidRPr="006C482A" w:rsidRDefault="001B6355" w:rsidP="00492016">
      <w:pPr>
        <w:widowControl/>
        <w:jc w:val="left"/>
        <w:rPr>
          <w:noProof/>
          <w:color w:val="000000" w:themeColor="text1"/>
        </w:rPr>
      </w:pPr>
      <w:r w:rsidRPr="004A4286">
        <w:rPr>
          <w:noProof/>
        </w:rPr>
        <w:drawing>
          <wp:inline distT="0" distB="0" distL="0" distR="0" wp14:anchorId="7E385C6F" wp14:editId="0BC35FA4">
            <wp:extent cx="5400040" cy="32829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282950"/>
                    </a:xfrm>
                    <a:prstGeom prst="rect">
                      <a:avLst/>
                    </a:prstGeom>
                    <a:noFill/>
                    <a:ln>
                      <a:noFill/>
                    </a:ln>
                  </pic:spPr>
                </pic:pic>
              </a:graphicData>
            </a:graphic>
          </wp:inline>
        </w:drawing>
      </w:r>
    </w:p>
    <w:p w14:paraId="201E25DB" w14:textId="59BA93DF" w:rsidR="00492016" w:rsidRPr="006C482A" w:rsidRDefault="00492016" w:rsidP="00492016">
      <w:pPr>
        <w:widowControl/>
        <w:jc w:val="center"/>
        <w:rPr>
          <w:noProof/>
          <w:color w:val="000000" w:themeColor="text1"/>
        </w:rPr>
      </w:pPr>
      <w:r w:rsidRPr="006C482A">
        <w:rPr>
          <w:rFonts w:ascii="ＭＳ ゴシック" w:eastAsia="ＭＳ ゴシック" w:hAnsi="ＭＳ ゴシック" w:hint="eastAsia"/>
          <w:color w:val="000000" w:themeColor="text1"/>
        </w:rPr>
        <w:t xml:space="preserve">図5-3-2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夏季の発生源寄与率の推定結果（マップ）</w:t>
      </w:r>
    </w:p>
    <w:p w14:paraId="3F28ED9D" w14:textId="78D3733F" w:rsidR="00492016" w:rsidRPr="006C482A" w:rsidRDefault="00492016" w:rsidP="00492016">
      <w:pPr>
        <w:widowControl/>
        <w:jc w:val="left"/>
        <w:rPr>
          <w:noProof/>
          <w:color w:val="000000" w:themeColor="text1"/>
        </w:rPr>
      </w:pPr>
    </w:p>
    <w:p w14:paraId="62F92462" w14:textId="77777777" w:rsidR="00B25327" w:rsidRPr="006C482A" w:rsidRDefault="00B25327" w:rsidP="00492016">
      <w:pPr>
        <w:widowControl/>
        <w:jc w:val="left"/>
        <w:rPr>
          <w:noProof/>
          <w:color w:val="000000" w:themeColor="text1"/>
        </w:rPr>
      </w:pPr>
    </w:p>
    <w:p w14:paraId="232E4B44" w14:textId="6CCBA31F" w:rsidR="00492016" w:rsidRPr="006C482A" w:rsidRDefault="00492016" w:rsidP="00492016">
      <w:pPr>
        <w:widowControl/>
        <w:jc w:val="left"/>
        <w:rPr>
          <w:noProof/>
          <w:color w:val="000000" w:themeColor="text1"/>
        </w:rPr>
      </w:pPr>
    </w:p>
    <w:p w14:paraId="2C495C68" w14:textId="374C73EB" w:rsidR="0020593A" w:rsidRPr="006C482A" w:rsidRDefault="0020593A" w:rsidP="0020593A">
      <w:pPr>
        <w:ind w:firstLineChars="100" w:firstLine="210"/>
        <w:rPr>
          <w:color w:val="000000" w:themeColor="text1"/>
        </w:rPr>
      </w:pPr>
    </w:p>
    <w:p w14:paraId="071608C7" w14:textId="04B679AC" w:rsidR="00F83A9C" w:rsidRDefault="00F83A9C" w:rsidP="0020593A">
      <w:pPr>
        <w:ind w:firstLineChars="100" w:firstLine="210"/>
        <w:rPr>
          <w:color w:val="000000" w:themeColor="text1"/>
        </w:rPr>
      </w:pPr>
    </w:p>
    <w:p w14:paraId="67667E3E" w14:textId="77777777" w:rsidR="004A4286" w:rsidRPr="006C482A" w:rsidRDefault="004A4286" w:rsidP="0020593A">
      <w:pPr>
        <w:ind w:firstLineChars="100" w:firstLine="210"/>
        <w:rPr>
          <w:color w:val="000000" w:themeColor="text1"/>
        </w:rPr>
      </w:pPr>
    </w:p>
    <w:p w14:paraId="7180E0A3" w14:textId="42C619D0" w:rsidR="00F83A9C" w:rsidRPr="006C482A" w:rsidRDefault="001B6355" w:rsidP="00E5182E">
      <w:pPr>
        <w:rPr>
          <w:color w:val="000000" w:themeColor="text1"/>
        </w:rPr>
      </w:pPr>
      <w:r w:rsidRPr="00E5182E">
        <w:rPr>
          <w:noProof/>
        </w:rPr>
        <w:drawing>
          <wp:inline distT="0" distB="0" distL="0" distR="0" wp14:anchorId="38C29163" wp14:editId="033AA76D">
            <wp:extent cx="5400040" cy="2570480"/>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570480"/>
                    </a:xfrm>
                    <a:prstGeom prst="rect">
                      <a:avLst/>
                    </a:prstGeom>
                    <a:noFill/>
                    <a:ln>
                      <a:noFill/>
                    </a:ln>
                  </pic:spPr>
                </pic:pic>
              </a:graphicData>
            </a:graphic>
          </wp:inline>
        </w:drawing>
      </w:r>
    </w:p>
    <w:p w14:paraId="16C5078B" w14:textId="14F664D8" w:rsidR="001F259D" w:rsidRPr="006C482A" w:rsidRDefault="00785916" w:rsidP="00845C04">
      <w:pPr>
        <w:jc w:val="center"/>
        <w:rPr>
          <w:rFonts w:asciiTheme="majorEastAsia" w:eastAsiaTheme="majorEastAsia" w:hAnsiTheme="majorEastAsia"/>
          <w:color w:val="000000" w:themeColor="text1"/>
        </w:rPr>
      </w:pPr>
      <w:r w:rsidRPr="006C482A">
        <w:rPr>
          <w:rFonts w:ascii="ＭＳ ゴシック" w:eastAsia="ＭＳ ゴシック" w:hAnsi="ＭＳ ゴシック" w:hint="eastAsia"/>
          <w:color w:val="000000" w:themeColor="text1"/>
        </w:rPr>
        <w:t>図5-4-</w:t>
      </w:r>
      <w:r w:rsidR="00F83A9C" w:rsidRPr="006C482A">
        <w:rPr>
          <w:rFonts w:ascii="ＭＳ ゴシック" w:eastAsia="ＭＳ ゴシック" w:hAnsi="ＭＳ ゴシック" w:hint="eastAsia"/>
          <w:color w:val="000000" w:themeColor="text1"/>
        </w:rPr>
        <w:t>1</w:t>
      </w:r>
      <w:r w:rsidRPr="006C482A">
        <w:rPr>
          <w:rFonts w:ascii="ＭＳ ゴシック" w:eastAsia="ＭＳ ゴシック" w:hAnsi="ＭＳ ゴシック" w:hint="eastAsia"/>
          <w:color w:val="000000" w:themeColor="text1"/>
        </w:rPr>
        <w:t xml:space="preserve">　</w:t>
      </w:r>
      <w:r w:rsidR="00061E63">
        <w:rPr>
          <w:rFonts w:ascii="ＭＳ ゴシック" w:eastAsia="ＭＳ ゴシック" w:hAnsi="ＭＳ ゴシック" w:hint="eastAsia"/>
          <w:color w:val="000000" w:themeColor="text1"/>
        </w:rPr>
        <w:t>令和元年度</w:t>
      </w:r>
      <w:r w:rsidR="00F83A9C" w:rsidRPr="006C482A">
        <w:rPr>
          <w:rFonts w:asciiTheme="majorEastAsia" w:eastAsiaTheme="majorEastAsia" w:hAnsiTheme="majorEastAsia" w:hint="eastAsia"/>
          <w:color w:val="000000" w:themeColor="text1"/>
        </w:rPr>
        <w:t>秋季の発生源寄与量の推定結果（単位：</w:t>
      </w:r>
      <w:r w:rsidR="009A0E68" w:rsidRPr="00061E63">
        <w:rPr>
          <w:rFonts w:eastAsiaTheme="majorEastAsia"/>
          <w:color w:val="000000" w:themeColor="text1"/>
        </w:rPr>
        <w:t>μ</w:t>
      </w:r>
      <w:r w:rsidR="00F83A9C" w:rsidRPr="00690303">
        <w:rPr>
          <w:rFonts w:eastAsiaTheme="majorEastAsia"/>
          <w:color w:val="000000" w:themeColor="text1"/>
        </w:rPr>
        <w:t>g/m</w:t>
      </w:r>
      <w:r w:rsidR="00F83A9C" w:rsidRPr="00690303">
        <w:rPr>
          <w:rFonts w:eastAsiaTheme="majorEastAsia"/>
          <w:color w:val="000000" w:themeColor="text1"/>
          <w:vertAlign w:val="superscript"/>
        </w:rPr>
        <w:t>3</w:t>
      </w:r>
      <w:r w:rsidR="00F83A9C" w:rsidRPr="006C482A">
        <w:rPr>
          <w:rFonts w:asciiTheme="majorEastAsia" w:eastAsiaTheme="majorEastAsia" w:hAnsiTheme="majorEastAsia" w:hint="eastAsia"/>
          <w:color w:val="000000" w:themeColor="text1"/>
        </w:rPr>
        <w:t>）</w:t>
      </w:r>
    </w:p>
    <w:p w14:paraId="084DDB92" w14:textId="130C9BFE" w:rsidR="00F83A9C" w:rsidRPr="006C482A" w:rsidRDefault="00F83A9C" w:rsidP="00845C04">
      <w:pPr>
        <w:jc w:val="center"/>
        <w:rPr>
          <w:rFonts w:asciiTheme="majorEastAsia" w:eastAsiaTheme="majorEastAsia" w:hAnsiTheme="majorEastAsia"/>
          <w:color w:val="000000" w:themeColor="text1"/>
        </w:rPr>
      </w:pPr>
    </w:p>
    <w:p w14:paraId="30FD8242" w14:textId="4A42404A" w:rsidR="00F83A9C" w:rsidRPr="006C482A" w:rsidRDefault="00F83A9C" w:rsidP="00845C04">
      <w:pPr>
        <w:jc w:val="center"/>
        <w:rPr>
          <w:rFonts w:ascii="ＭＳ ゴシック" w:eastAsia="ＭＳ ゴシック" w:hAnsi="ＭＳ ゴシック"/>
          <w:color w:val="000000" w:themeColor="text1"/>
        </w:rPr>
      </w:pPr>
    </w:p>
    <w:p w14:paraId="4E1371A1" w14:textId="2571BCAE" w:rsidR="001F259D" w:rsidRDefault="001F259D" w:rsidP="0092674F"/>
    <w:p w14:paraId="33429DA6" w14:textId="77F12859" w:rsidR="0092674F" w:rsidRPr="006C482A" w:rsidRDefault="001B6355" w:rsidP="00845C04">
      <w:pPr>
        <w:jc w:val="center"/>
        <w:rPr>
          <w:rFonts w:ascii="ＭＳ ゴシック" w:eastAsia="ＭＳ ゴシック" w:hAnsi="ＭＳ ゴシック"/>
          <w:color w:val="000000" w:themeColor="text1"/>
        </w:rPr>
      </w:pPr>
      <w:r w:rsidRPr="0092674F">
        <w:rPr>
          <w:noProof/>
        </w:rPr>
        <w:drawing>
          <wp:inline distT="0" distB="0" distL="0" distR="0" wp14:anchorId="79A5D3D1" wp14:editId="555637AB">
            <wp:extent cx="5400040" cy="3442335"/>
            <wp:effectExtent l="0" t="0" r="0" b="5715"/>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442335"/>
                    </a:xfrm>
                    <a:prstGeom prst="rect">
                      <a:avLst/>
                    </a:prstGeom>
                    <a:noFill/>
                    <a:ln>
                      <a:noFill/>
                    </a:ln>
                  </pic:spPr>
                </pic:pic>
              </a:graphicData>
            </a:graphic>
          </wp:inline>
        </w:drawing>
      </w:r>
    </w:p>
    <w:p w14:paraId="36193038" w14:textId="4AAD33D5" w:rsidR="00FF40A6" w:rsidRPr="006C482A" w:rsidRDefault="00FF40A6" w:rsidP="00FF40A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 xml:space="preserve">図5-4-2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秋季の発生源寄与率の推定結果（マップ）</w:t>
      </w:r>
    </w:p>
    <w:p w14:paraId="6F8C0695" w14:textId="00209D6A"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529DEA35" w14:textId="4FCBD834"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41209A4E" w14:textId="2AF28A0A"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79BE05CF" w14:textId="401CEFC1" w:rsidR="00F03D9F" w:rsidRPr="006C482A" w:rsidRDefault="00F03D9F" w:rsidP="0081343B">
      <w:pPr>
        <w:ind w:firstLineChars="100" w:firstLine="210"/>
        <w:rPr>
          <w:color w:val="000000" w:themeColor="text1"/>
        </w:rPr>
      </w:pPr>
    </w:p>
    <w:p w14:paraId="4929C3BB" w14:textId="2A868D4F" w:rsidR="00F03D9F" w:rsidRPr="006C482A" w:rsidRDefault="00F03D9F" w:rsidP="0081343B">
      <w:pPr>
        <w:ind w:firstLineChars="100" w:firstLine="210"/>
        <w:rPr>
          <w:color w:val="000000" w:themeColor="text1"/>
        </w:rPr>
      </w:pPr>
    </w:p>
    <w:p w14:paraId="1912CBBE" w14:textId="3593DFF7" w:rsidR="00F03D9F" w:rsidRPr="006C482A" w:rsidRDefault="001B6355" w:rsidP="0092674F">
      <w:pPr>
        <w:rPr>
          <w:color w:val="000000" w:themeColor="text1"/>
        </w:rPr>
      </w:pPr>
      <w:r w:rsidRPr="0092674F">
        <w:rPr>
          <w:noProof/>
        </w:rPr>
        <w:drawing>
          <wp:inline distT="0" distB="0" distL="0" distR="0" wp14:anchorId="0503E465" wp14:editId="25245737">
            <wp:extent cx="5400040" cy="2570480"/>
            <wp:effectExtent l="0" t="0" r="0" b="127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570480"/>
                    </a:xfrm>
                    <a:prstGeom prst="rect">
                      <a:avLst/>
                    </a:prstGeom>
                    <a:noFill/>
                    <a:ln>
                      <a:noFill/>
                    </a:ln>
                  </pic:spPr>
                </pic:pic>
              </a:graphicData>
            </a:graphic>
          </wp:inline>
        </w:drawing>
      </w:r>
    </w:p>
    <w:p w14:paraId="32FA12A9" w14:textId="6012018F" w:rsidR="00785916" w:rsidRPr="006C482A" w:rsidRDefault="00785916" w:rsidP="00785916">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 xml:space="preserve">図5-5-1　</w:t>
      </w:r>
      <w:r w:rsidR="00061E63">
        <w:rPr>
          <w:rFonts w:ascii="ＭＳ ゴシック" w:eastAsia="ＭＳ ゴシック" w:hAnsi="ＭＳ ゴシック" w:hint="eastAsia"/>
          <w:color w:val="000000" w:themeColor="text1"/>
        </w:rPr>
        <w:t>令和元年度</w:t>
      </w:r>
      <w:r w:rsidRPr="006C482A">
        <w:rPr>
          <w:rFonts w:asciiTheme="majorEastAsia" w:eastAsiaTheme="majorEastAsia" w:hAnsiTheme="majorEastAsia" w:hint="eastAsia"/>
          <w:color w:val="000000" w:themeColor="text1"/>
        </w:rPr>
        <w:t>冬季の発生源寄与量の推定結果（単位：</w:t>
      </w:r>
      <w:r w:rsidR="009A0E68" w:rsidRPr="00061E63">
        <w:rPr>
          <w:rFonts w:eastAsiaTheme="majorEastAsia"/>
          <w:color w:val="000000" w:themeColor="text1"/>
        </w:rPr>
        <w:t>μ</w:t>
      </w:r>
      <w:r w:rsidRPr="00690303">
        <w:rPr>
          <w:rFonts w:eastAsiaTheme="majorEastAsia"/>
          <w:color w:val="000000" w:themeColor="text1"/>
        </w:rPr>
        <w:t>g/m</w:t>
      </w:r>
      <w:r w:rsidRPr="00690303">
        <w:rPr>
          <w:rFonts w:eastAsia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6DE4E5C9" w14:textId="4F2D6492" w:rsidR="00F03D9F" w:rsidRPr="006C482A" w:rsidRDefault="00F03D9F" w:rsidP="00785916">
      <w:pPr>
        <w:jc w:val="center"/>
        <w:rPr>
          <w:rFonts w:asciiTheme="majorEastAsia" w:eastAsiaTheme="majorEastAsia" w:hAnsiTheme="majorEastAsia"/>
          <w:color w:val="000000" w:themeColor="text1"/>
        </w:rPr>
      </w:pPr>
    </w:p>
    <w:p w14:paraId="3441A9A5" w14:textId="61C02EAB" w:rsidR="00F03D9F" w:rsidRPr="006C482A" w:rsidRDefault="00F03D9F" w:rsidP="00785916">
      <w:pPr>
        <w:jc w:val="center"/>
        <w:rPr>
          <w:rFonts w:asciiTheme="majorEastAsia" w:eastAsiaTheme="majorEastAsia" w:hAnsiTheme="majorEastAsia"/>
          <w:color w:val="000000" w:themeColor="text1"/>
        </w:rPr>
      </w:pPr>
    </w:p>
    <w:p w14:paraId="3DAA9C62" w14:textId="098360A6" w:rsidR="00BD1377" w:rsidRPr="006C482A" w:rsidRDefault="001B6355" w:rsidP="00785916">
      <w:pPr>
        <w:jc w:val="center"/>
        <w:rPr>
          <w:rFonts w:asciiTheme="majorEastAsia" w:eastAsiaTheme="majorEastAsia" w:hAnsiTheme="majorEastAsia"/>
          <w:color w:val="000000" w:themeColor="text1"/>
        </w:rPr>
      </w:pPr>
      <w:r w:rsidRPr="0092674F">
        <w:rPr>
          <w:noProof/>
        </w:rPr>
        <w:drawing>
          <wp:inline distT="0" distB="0" distL="0" distR="0" wp14:anchorId="101F7642" wp14:editId="69531027">
            <wp:extent cx="5400040" cy="3442335"/>
            <wp:effectExtent l="0" t="0" r="0" b="571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442335"/>
                    </a:xfrm>
                    <a:prstGeom prst="rect">
                      <a:avLst/>
                    </a:prstGeom>
                    <a:noFill/>
                    <a:ln>
                      <a:noFill/>
                    </a:ln>
                  </pic:spPr>
                </pic:pic>
              </a:graphicData>
            </a:graphic>
          </wp:inline>
        </w:drawing>
      </w:r>
    </w:p>
    <w:p w14:paraId="651E400D" w14:textId="0CECC378" w:rsidR="006E7FEB" w:rsidRPr="006C482A" w:rsidRDefault="006E7FEB" w:rsidP="006E7FEB">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 xml:space="preserve">図5-5-2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冬季の発生源寄与率の推定結果（マップ）</w:t>
      </w:r>
    </w:p>
    <w:p w14:paraId="1F63EC80" w14:textId="309C2B52" w:rsidR="006E7FEB" w:rsidRPr="006C482A" w:rsidRDefault="006E7FEB" w:rsidP="00785916">
      <w:pPr>
        <w:jc w:val="center"/>
        <w:rPr>
          <w:rFonts w:asciiTheme="majorEastAsia" w:eastAsiaTheme="majorEastAsia" w:hAnsiTheme="majorEastAsia"/>
          <w:color w:val="000000" w:themeColor="text1"/>
        </w:rPr>
      </w:pPr>
    </w:p>
    <w:p w14:paraId="7236B5F6" w14:textId="33348512" w:rsidR="006E7FEB" w:rsidRPr="006C482A" w:rsidRDefault="006E7FEB" w:rsidP="00785916">
      <w:pPr>
        <w:jc w:val="center"/>
        <w:rPr>
          <w:rFonts w:asciiTheme="majorEastAsia" w:eastAsiaTheme="majorEastAsia" w:hAnsiTheme="majorEastAsia"/>
          <w:color w:val="000000" w:themeColor="text1"/>
        </w:rPr>
      </w:pPr>
    </w:p>
    <w:p w14:paraId="00E1D73D" w14:textId="39D7D288" w:rsidR="006E7FEB" w:rsidRPr="006C482A" w:rsidRDefault="006E7FEB" w:rsidP="00785916">
      <w:pPr>
        <w:jc w:val="center"/>
        <w:rPr>
          <w:rFonts w:asciiTheme="majorEastAsia" w:eastAsiaTheme="majorEastAsia" w:hAnsiTheme="majorEastAsia"/>
          <w:color w:val="000000" w:themeColor="text1"/>
        </w:rPr>
      </w:pPr>
    </w:p>
    <w:p w14:paraId="27B4797C" w14:textId="5A708C04" w:rsidR="006E7FEB" w:rsidRPr="006C482A" w:rsidRDefault="006E7FEB" w:rsidP="00785916">
      <w:pPr>
        <w:jc w:val="center"/>
        <w:rPr>
          <w:rFonts w:asciiTheme="majorEastAsia" w:eastAsiaTheme="majorEastAsia" w:hAnsiTheme="majorEastAsia"/>
          <w:color w:val="000000" w:themeColor="text1"/>
        </w:rPr>
      </w:pPr>
    </w:p>
    <w:p w14:paraId="2AB86326" w14:textId="029A8795" w:rsidR="006E7FEB" w:rsidRPr="006C482A" w:rsidRDefault="006E7FEB" w:rsidP="00785916">
      <w:pPr>
        <w:jc w:val="center"/>
        <w:rPr>
          <w:rFonts w:asciiTheme="majorEastAsia" w:eastAsiaTheme="majorEastAsia" w:hAnsiTheme="majorEastAsia"/>
          <w:color w:val="000000" w:themeColor="text1"/>
        </w:rPr>
      </w:pPr>
    </w:p>
    <w:p w14:paraId="6DF08FDD" w14:textId="4EC9DF03"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lastRenderedPageBreak/>
        <w:t>5.6　四季の結果の妥当性について</w:t>
      </w:r>
    </w:p>
    <w:p w14:paraId="5A529458" w14:textId="77777777" w:rsidR="00B25327" w:rsidRPr="006C482A" w:rsidRDefault="00785916" w:rsidP="00B25327">
      <w:pPr>
        <w:ind w:firstLineChars="100" w:firstLine="210"/>
        <w:rPr>
          <w:color w:val="000000" w:themeColor="text1"/>
        </w:rPr>
      </w:pPr>
      <w:r w:rsidRPr="006C482A">
        <w:rPr>
          <w:rFonts w:hint="eastAsia"/>
          <w:color w:val="000000" w:themeColor="text1"/>
        </w:rPr>
        <w:t>四季の計算の妥当性の評価値を表</w:t>
      </w:r>
      <w:r w:rsidRPr="006C482A">
        <w:rPr>
          <w:rFonts w:hint="eastAsia"/>
          <w:color w:val="000000" w:themeColor="text1"/>
        </w:rPr>
        <w:t>5-6-1</w:t>
      </w:r>
      <w:r w:rsidRPr="006C482A">
        <w:rPr>
          <w:rFonts w:hint="eastAsia"/>
          <w:color w:val="000000" w:themeColor="text1"/>
        </w:rPr>
        <w:t>に示す。</w:t>
      </w:r>
    </w:p>
    <w:p w14:paraId="02FC8E48" w14:textId="77777777" w:rsidR="00647562" w:rsidRPr="006C482A" w:rsidRDefault="00785916" w:rsidP="00B25327">
      <w:pPr>
        <w:ind w:firstLineChars="100" w:firstLine="210"/>
        <w:rPr>
          <w:rFonts w:hAnsi="ＭＳ 明朝"/>
          <w:color w:val="000000" w:themeColor="text1"/>
        </w:rPr>
      </w:pPr>
      <w:r w:rsidRPr="006C482A">
        <w:rPr>
          <w:color w:val="000000" w:themeColor="text1"/>
        </w:rPr>
        <w:t>R</w:t>
      </w:r>
      <w:r w:rsidRPr="006C482A">
        <w:rPr>
          <w:color w:val="000000" w:themeColor="text1"/>
          <w:vertAlign w:val="superscript"/>
        </w:rPr>
        <w:t>2</w:t>
      </w:r>
      <w:r w:rsidRPr="006C482A">
        <w:rPr>
          <w:rFonts w:hAnsi="ＭＳ 明朝"/>
          <w:color w:val="000000" w:themeColor="text1"/>
        </w:rPr>
        <w:t>はフィッティングに用いた項目の誤差で重み付けした実測値と計算値の相関係数の二乗である。</w:t>
      </w:r>
      <w:r w:rsidR="0052615C" w:rsidRPr="006C482A">
        <w:rPr>
          <w:rFonts w:eastAsiaTheme="minorEastAsia"/>
          <w:color w:val="000000" w:themeColor="text1"/>
          <w:kern w:val="0"/>
        </w:rPr>
        <w:t>EPA-CMB8.2</w:t>
      </w:r>
      <w:r w:rsidR="0052615C" w:rsidRPr="006C482A">
        <w:rPr>
          <w:rFonts w:eastAsiaTheme="minorEastAsia" w:hint="eastAsia"/>
          <w:color w:val="000000" w:themeColor="text1"/>
          <w:kern w:val="0"/>
        </w:rPr>
        <w:t>の</w:t>
      </w:r>
      <w:r w:rsidRPr="006C482A">
        <w:rPr>
          <w:rFonts w:hAnsi="ＭＳ 明朝"/>
          <w:color w:val="000000" w:themeColor="text1"/>
        </w:rPr>
        <w:t>マニュアル</w:t>
      </w:r>
      <w:r w:rsidRPr="006C482A">
        <w:rPr>
          <w:rFonts w:hAnsi="ＭＳ 明朝" w:hint="eastAsia"/>
          <w:color w:val="000000" w:themeColor="text1"/>
        </w:rPr>
        <w:t>で</w:t>
      </w:r>
      <w:r w:rsidRPr="006C482A">
        <w:rPr>
          <w:rFonts w:hAnsi="ＭＳ 明朝"/>
          <w:color w:val="000000" w:themeColor="text1"/>
        </w:rPr>
        <w:t>は、</w:t>
      </w:r>
      <w:r w:rsidRPr="006C482A">
        <w:rPr>
          <w:color w:val="000000" w:themeColor="text1"/>
        </w:rPr>
        <w:t>0.8</w:t>
      </w:r>
      <w:r w:rsidRPr="006C482A">
        <w:rPr>
          <w:rFonts w:hAnsi="ＭＳ 明朝"/>
          <w:color w:val="000000" w:themeColor="text1"/>
        </w:rPr>
        <w:t>未満ではよく説明できていないと書かれている。</w:t>
      </w:r>
    </w:p>
    <w:p w14:paraId="40CC09D8" w14:textId="37E7CBC9" w:rsidR="00785916" w:rsidRPr="006C482A" w:rsidRDefault="00785916" w:rsidP="00B25327">
      <w:pPr>
        <w:ind w:firstLineChars="100" w:firstLine="210"/>
        <w:rPr>
          <w:color w:val="000000" w:themeColor="text1"/>
        </w:rPr>
      </w:pPr>
      <w:r w:rsidRPr="006C482A">
        <w:rPr>
          <w:color w:val="000000" w:themeColor="text1"/>
        </w:rPr>
        <w:t>χ</w:t>
      </w:r>
      <w:r w:rsidRPr="006C482A">
        <w:rPr>
          <w:color w:val="000000" w:themeColor="text1"/>
          <w:vertAlign w:val="superscript"/>
        </w:rPr>
        <w:t>2</w:t>
      </w:r>
      <w:r w:rsidRPr="006C482A">
        <w:rPr>
          <w:rFonts w:hAnsi="ＭＳ 明朝"/>
          <w:color w:val="000000" w:themeColor="text1"/>
        </w:rPr>
        <w:t>は実測値と計算値の差の二乗和を誤差で重みづけした後、自由度（＝項目数－発生源数）で除したものである。マニュアルでは、</w:t>
      </w:r>
      <w:r w:rsidRPr="006C482A">
        <w:rPr>
          <w:rFonts w:hAnsi="ＭＳ 明朝" w:hint="eastAsia"/>
          <w:color w:val="000000" w:themeColor="text1"/>
        </w:rPr>
        <w:t>1</w:t>
      </w:r>
      <w:r w:rsidRPr="006C482A">
        <w:rPr>
          <w:rFonts w:hAnsi="ＭＳ 明朝"/>
          <w:color w:val="000000" w:themeColor="text1"/>
        </w:rPr>
        <w:t>未満が良い適合で、</w:t>
      </w:r>
      <w:r w:rsidRPr="006C482A">
        <w:rPr>
          <w:color w:val="000000" w:themeColor="text1"/>
        </w:rPr>
        <w:t>1</w:t>
      </w:r>
      <w:r w:rsidRPr="006C482A">
        <w:rPr>
          <w:rFonts w:hAnsi="ＭＳ 明朝"/>
          <w:color w:val="000000" w:themeColor="text1"/>
        </w:rPr>
        <w:t>～</w:t>
      </w:r>
      <w:r w:rsidRPr="006C482A">
        <w:rPr>
          <w:color w:val="000000" w:themeColor="text1"/>
        </w:rPr>
        <w:t>2</w:t>
      </w:r>
      <w:r w:rsidRPr="006C482A">
        <w:rPr>
          <w:rFonts w:hAnsi="ＭＳ 明朝"/>
          <w:color w:val="000000" w:themeColor="text1"/>
        </w:rPr>
        <w:t>なら受け入れ可、</w:t>
      </w:r>
      <w:r w:rsidRPr="006C482A">
        <w:rPr>
          <w:color w:val="000000" w:themeColor="text1"/>
        </w:rPr>
        <w:t>4</w:t>
      </w:r>
      <w:r w:rsidRPr="006C482A">
        <w:rPr>
          <w:rFonts w:hAnsi="ＭＳ 明朝"/>
          <w:color w:val="000000" w:themeColor="text1"/>
        </w:rPr>
        <w:t>以上なら</w:t>
      </w:r>
      <w:r w:rsidR="008545B0" w:rsidRPr="006C482A">
        <w:rPr>
          <w:rFonts w:hAnsi="ＭＳ 明朝" w:hint="eastAsia"/>
          <w:color w:val="000000" w:themeColor="text1"/>
        </w:rPr>
        <w:t>1</w:t>
      </w:r>
      <w:r w:rsidRPr="006C482A">
        <w:rPr>
          <w:rFonts w:hAnsi="ＭＳ 明朝"/>
          <w:color w:val="000000" w:themeColor="text1"/>
        </w:rPr>
        <w:t>つ以上の項目がよく説明されていないと書かれている。</w:t>
      </w:r>
    </w:p>
    <w:p w14:paraId="6EA28758" w14:textId="08B8EFE2" w:rsidR="00785916" w:rsidRPr="006C482A" w:rsidRDefault="00B259E6" w:rsidP="00785916">
      <w:pPr>
        <w:ind w:firstLineChars="100" w:firstLine="210"/>
        <w:rPr>
          <w:rFonts w:ascii="ＭＳ ゴシック" w:eastAsia="ＭＳ ゴシック" w:hAnsi="ＭＳ ゴシック"/>
          <w:color w:val="000000" w:themeColor="text1"/>
          <w:sz w:val="22"/>
        </w:rPr>
      </w:pPr>
      <w:r w:rsidRPr="006C482A">
        <w:rPr>
          <w:rFonts w:hint="eastAsia"/>
          <w:color w:val="000000" w:themeColor="text1"/>
        </w:rPr>
        <w:t>%</w:t>
      </w:r>
      <w:r w:rsidR="00785916" w:rsidRPr="006C482A">
        <w:rPr>
          <w:rFonts w:hint="eastAsia"/>
          <w:color w:val="000000" w:themeColor="text1"/>
        </w:rPr>
        <w:t>MASS</w:t>
      </w:r>
      <w:r w:rsidR="00785916" w:rsidRPr="006C482A">
        <w:rPr>
          <w:rFonts w:hAnsi="ＭＳ 明朝"/>
          <w:color w:val="000000" w:themeColor="text1"/>
        </w:rPr>
        <w:t>は計算された寄与量が実測値の</w:t>
      </w:r>
      <w:r w:rsidR="00785916" w:rsidRPr="006C482A">
        <w:rPr>
          <w:color w:val="000000" w:themeColor="text1"/>
        </w:rPr>
        <w:t>PM2.5</w:t>
      </w:r>
      <w:r w:rsidR="00785916" w:rsidRPr="006C482A">
        <w:rPr>
          <w:rFonts w:hAnsi="ＭＳ 明朝"/>
          <w:color w:val="000000" w:themeColor="text1"/>
        </w:rPr>
        <w:t>濃度に占める割合であり、今回は二次</w:t>
      </w:r>
      <w:r w:rsidR="009A0E68" w:rsidRPr="006C482A">
        <w:rPr>
          <w:rFonts w:hAnsi="ＭＳ 明朝" w:hint="eastAsia"/>
          <w:color w:val="000000" w:themeColor="text1"/>
        </w:rPr>
        <w:t>（</w:t>
      </w:r>
      <w:r w:rsidR="004119A8" w:rsidRPr="006C482A">
        <w:rPr>
          <w:rFonts w:hAnsi="ＭＳ 明朝" w:hint="eastAsia"/>
          <w:color w:val="000000" w:themeColor="text1"/>
        </w:rPr>
        <w:t>OC</w:t>
      </w:r>
      <w:r w:rsidR="009A0E68" w:rsidRPr="006C482A">
        <w:rPr>
          <w:rFonts w:hAnsi="ＭＳ 明朝" w:hint="eastAsia"/>
          <w:color w:val="000000" w:themeColor="text1"/>
        </w:rPr>
        <w:t>）</w:t>
      </w:r>
      <w:r w:rsidR="00785916" w:rsidRPr="006C482A">
        <w:rPr>
          <w:rFonts w:hAnsi="ＭＳ 明朝"/>
          <w:color w:val="000000" w:themeColor="text1"/>
        </w:rPr>
        <w:t>の計算を後で行ったため、二次</w:t>
      </w:r>
      <w:r w:rsidR="004119A8" w:rsidRPr="006C482A">
        <w:rPr>
          <w:rFonts w:hAnsi="ＭＳ 明朝" w:hint="eastAsia"/>
          <w:color w:val="000000" w:themeColor="text1"/>
        </w:rPr>
        <w:t>（</w:t>
      </w:r>
      <w:r w:rsidR="004119A8" w:rsidRPr="006C482A">
        <w:rPr>
          <w:rFonts w:hAnsi="ＭＳ 明朝" w:hint="eastAsia"/>
          <w:color w:val="000000" w:themeColor="text1"/>
        </w:rPr>
        <w:t>OC</w:t>
      </w:r>
      <w:r w:rsidR="004119A8" w:rsidRPr="006C482A">
        <w:rPr>
          <w:rFonts w:hAnsi="ＭＳ 明朝"/>
          <w:color w:val="000000" w:themeColor="text1"/>
        </w:rPr>
        <w:t>）</w:t>
      </w:r>
      <w:r w:rsidR="00785916" w:rsidRPr="006C482A">
        <w:rPr>
          <w:rFonts w:hAnsi="ＭＳ 明朝"/>
          <w:color w:val="000000" w:themeColor="text1"/>
        </w:rPr>
        <w:t>分を加えた値を示した。マニュアルには</w:t>
      </w:r>
      <w:r w:rsidR="00785916" w:rsidRPr="006C482A">
        <w:rPr>
          <w:color w:val="000000" w:themeColor="text1"/>
        </w:rPr>
        <w:t>PM2.5</w:t>
      </w:r>
      <w:r w:rsidR="00785916" w:rsidRPr="006C482A">
        <w:rPr>
          <w:rFonts w:hAnsi="ＭＳ 明朝"/>
          <w:color w:val="000000" w:themeColor="text1"/>
        </w:rPr>
        <w:t>濃度が</w:t>
      </w:r>
      <w:r w:rsidR="00785916" w:rsidRPr="006C482A">
        <w:rPr>
          <w:color w:val="000000" w:themeColor="text1"/>
        </w:rPr>
        <w:t>10</w:t>
      </w:r>
      <w:r w:rsidR="00785916" w:rsidRPr="006C482A">
        <w:rPr>
          <w:rFonts w:ascii="Symbol" w:eastAsia="ＭＳ ゴシック" w:hAnsi="Symbol"/>
          <w:color w:val="000000" w:themeColor="text1"/>
        </w:rPr>
        <w:t></w:t>
      </w:r>
      <w:r w:rsidR="009A0E68" w:rsidRPr="006C482A">
        <w:rPr>
          <w:rFonts w:eastAsiaTheme="majorEastAsia"/>
          <w:color w:val="000000" w:themeColor="text1"/>
        </w:rPr>
        <w:t>μ</w:t>
      </w:r>
      <w:r w:rsidR="00785916" w:rsidRPr="006C482A">
        <w:rPr>
          <w:rFonts w:eastAsia="ＭＳ ゴシック"/>
          <w:color w:val="000000" w:themeColor="text1"/>
        </w:rPr>
        <w:t>g/m</w:t>
      </w:r>
      <w:r w:rsidR="00785916" w:rsidRPr="006C482A">
        <w:rPr>
          <w:rFonts w:eastAsia="ＭＳ ゴシック"/>
          <w:color w:val="000000" w:themeColor="text1"/>
          <w:vertAlign w:val="superscript"/>
        </w:rPr>
        <w:t>3</w:t>
      </w:r>
      <w:r w:rsidR="00785916" w:rsidRPr="006C482A">
        <w:rPr>
          <w:rFonts w:hAnsi="ＭＳ 明朝"/>
          <w:color w:val="000000" w:themeColor="text1"/>
        </w:rPr>
        <w:t>未満でなければ、</w:t>
      </w:r>
      <w:r w:rsidR="00785916" w:rsidRPr="006C482A">
        <w:rPr>
          <w:color w:val="000000" w:themeColor="text1"/>
        </w:rPr>
        <w:t>80</w:t>
      </w:r>
      <w:r w:rsidR="00785916" w:rsidRPr="006C482A">
        <w:rPr>
          <w:rFonts w:hAnsi="ＭＳ 明朝"/>
          <w:color w:val="000000" w:themeColor="text1"/>
        </w:rPr>
        <w:t>～</w:t>
      </w:r>
      <w:r w:rsidR="00785916" w:rsidRPr="006C482A">
        <w:rPr>
          <w:color w:val="000000" w:themeColor="text1"/>
        </w:rPr>
        <w:t>120</w:t>
      </w:r>
      <w:r w:rsidRPr="006C482A">
        <w:rPr>
          <w:rFonts w:hint="eastAsia"/>
          <w:color w:val="000000" w:themeColor="text1"/>
        </w:rPr>
        <w:t>%</w:t>
      </w:r>
      <w:r w:rsidR="00785916" w:rsidRPr="006C482A">
        <w:rPr>
          <w:rFonts w:hAnsi="ＭＳ 明朝"/>
          <w:color w:val="000000" w:themeColor="text1"/>
        </w:rPr>
        <w:t>の範囲で受け入れ可とある。</w:t>
      </w:r>
    </w:p>
    <w:p w14:paraId="6C2F400A" w14:textId="1801FD48" w:rsidR="00785916" w:rsidRPr="006C482A" w:rsidRDefault="00785916" w:rsidP="00785916">
      <w:pPr>
        <w:jc w:val="left"/>
        <w:rPr>
          <w:rFonts w:ascii="ＭＳ ゴシック" w:eastAsia="ＭＳ ゴシック" w:hAnsi="ＭＳ ゴシック"/>
          <w:color w:val="000000" w:themeColor="text1"/>
          <w:sz w:val="22"/>
        </w:rPr>
      </w:pPr>
    </w:p>
    <w:p w14:paraId="6BB8B03F" w14:textId="250E4E31" w:rsidR="00785916" w:rsidRDefault="00785916" w:rsidP="00785916">
      <w:pPr>
        <w:jc w:val="left"/>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表5-6-1　四季の計算結果の妥当性</w:t>
      </w:r>
    </w:p>
    <w:p w14:paraId="30DA78F5" w14:textId="7276D448" w:rsidR="00C643D8" w:rsidRDefault="002F29D3" w:rsidP="00785916">
      <w:pPr>
        <w:jc w:val="left"/>
        <w:rPr>
          <w:noProof/>
          <w:color w:val="000000" w:themeColor="text1"/>
        </w:rPr>
      </w:pPr>
      <w:r w:rsidRPr="002F29D3">
        <w:rPr>
          <w:rFonts w:hint="eastAsia"/>
          <w:noProof/>
        </w:rPr>
        <w:drawing>
          <wp:inline distT="0" distB="0" distL="0" distR="0" wp14:anchorId="3AEF2FBD" wp14:editId="01780D83">
            <wp:extent cx="5400040" cy="3810467"/>
            <wp:effectExtent l="19050" t="19050" r="10160" b="190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10467"/>
                    </a:xfrm>
                    <a:prstGeom prst="rect">
                      <a:avLst/>
                    </a:prstGeom>
                    <a:noFill/>
                    <a:ln w="3175">
                      <a:solidFill>
                        <a:schemeClr val="tx1"/>
                      </a:solidFill>
                    </a:ln>
                  </pic:spPr>
                </pic:pic>
              </a:graphicData>
            </a:graphic>
          </wp:inline>
        </w:drawing>
      </w:r>
    </w:p>
    <w:p w14:paraId="37D50681" w14:textId="77777777" w:rsidR="0079503B" w:rsidRPr="006C482A" w:rsidRDefault="0079503B" w:rsidP="00785916">
      <w:pPr>
        <w:jc w:val="left"/>
        <w:rPr>
          <w:noProof/>
          <w:color w:val="000000" w:themeColor="text1"/>
        </w:rPr>
      </w:pPr>
    </w:p>
    <w:p w14:paraId="513CE395" w14:textId="17E9E946" w:rsidR="00DB20D5" w:rsidRPr="006C482A" w:rsidRDefault="00785916" w:rsidP="00785916">
      <w:pPr>
        <w:jc w:val="left"/>
        <w:rPr>
          <w:rFonts w:hAnsi="ＭＳ 明朝"/>
          <w:color w:val="000000" w:themeColor="text1"/>
        </w:rPr>
      </w:pPr>
      <w:r w:rsidRPr="006C482A">
        <w:rPr>
          <w:rFonts w:hAnsi="ＭＳ 明朝" w:hint="eastAsia"/>
          <w:color w:val="000000" w:themeColor="text1"/>
        </w:rPr>
        <w:t xml:space="preserve">　</w:t>
      </w:r>
      <w:r w:rsidRPr="006C482A">
        <w:rPr>
          <w:rFonts w:hAnsi="ＭＳ 明朝" w:hint="eastAsia"/>
          <w:color w:val="000000" w:themeColor="text1"/>
        </w:rPr>
        <w:t>R</w:t>
      </w:r>
      <w:r w:rsidRPr="006C482A">
        <w:rPr>
          <w:rFonts w:hAnsi="ＭＳ 明朝" w:hint="eastAsia"/>
          <w:color w:val="000000" w:themeColor="text1"/>
          <w:vertAlign w:val="superscript"/>
        </w:rPr>
        <w:t>2</w:t>
      </w:r>
      <w:r w:rsidRPr="006C482A">
        <w:rPr>
          <w:rFonts w:hAnsi="ＭＳ 明朝" w:hint="eastAsia"/>
          <w:color w:val="000000" w:themeColor="text1"/>
        </w:rPr>
        <w:t>が</w:t>
      </w:r>
      <w:r w:rsidRPr="006C482A">
        <w:rPr>
          <w:rFonts w:hAnsi="ＭＳ 明朝" w:hint="eastAsia"/>
          <w:color w:val="000000" w:themeColor="text1"/>
        </w:rPr>
        <w:t>0.8</w:t>
      </w:r>
      <w:r w:rsidRPr="006C482A">
        <w:rPr>
          <w:rFonts w:hAnsi="ＭＳ 明朝" w:hint="eastAsia"/>
          <w:color w:val="000000" w:themeColor="text1"/>
        </w:rPr>
        <w:t>未満</w:t>
      </w:r>
      <w:r w:rsidR="00C614E6" w:rsidRPr="006C482A">
        <w:rPr>
          <w:rFonts w:hAnsi="ＭＳ 明朝" w:hint="eastAsia"/>
          <w:color w:val="000000" w:themeColor="text1"/>
        </w:rPr>
        <w:t>だったの</w:t>
      </w:r>
      <w:r w:rsidRPr="006C482A">
        <w:rPr>
          <w:rFonts w:hAnsi="ＭＳ 明朝" w:hint="eastAsia"/>
          <w:color w:val="000000" w:themeColor="text1"/>
        </w:rPr>
        <w:t>は</w:t>
      </w:r>
      <w:r w:rsidR="00C614E6" w:rsidRPr="006C482A">
        <w:rPr>
          <w:rFonts w:hAnsi="ＭＳ 明朝" w:hint="eastAsia"/>
          <w:color w:val="000000" w:themeColor="text1"/>
        </w:rPr>
        <w:t>、</w:t>
      </w:r>
      <w:r w:rsidR="009427EC">
        <w:rPr>
          <w:rFonts w:hAnsi="ＭＳ 明朝" w:hint="eastAsia"/>
          <w:color w:val="000000" w:themeColor="text1"/>
        </w:rPr>
        <w:t>春</w:t>
      </w:r>
      <w:r w:rsidR="009427EC" w:rsidRPr="009427EC">
        <w:rPr>
          <w:rFonts w:hAnsi="ＭＳ 明朝" w:hint="eastAsia"/>
          <w:color w:val="000000" w:themeColor="text1"/>
        </w:rPr>
        <w:t>季が</w:t>
      </w:r>
      <w:r w:rsidR="009427EC">
        <w:rPr>
          <w:rFonts w:hAnsi="ＭＳ 明朝" w:hint="eastAsia"/>
          <w:color w:val="000000" w:themeColor="text1"/>
        </w:rPr>
        <w:t>0</w:t>
      </w:r>
      <w:r w:rsidR="009427EC" w:rsidRPr="009427EC">
        <w:rPr>
          <w:rFonts w:hAnsi="ＭＳ 明朝" w:hint="eastAsia"/>
          <w:color w:val="000000" w:themeColor="text1"/>
        </w:rPr>
        <w:t>例</w:t>
      </w:r>
      <w:r w:rsidR="009427EC">
        <w:rPr>
          <w:rFonts w:hAnsi="ＭＳ 明朝" w:hint="eastAsia"/>
          <w:color w:val="000000" w:themeColor="text1"/>
        </w:rPr>
        <w:t>、</w:t>
      </w:r>
      <w:r w:rsidRPr="009427EC">
        <w:rPr>
          <w:rFonts w:hAnsi="ＭＳ 明朝" w:hint="eastAsia"/>
          <w:color w:val="000000" w:themeColor="text1"/>
        </w:rPr>
        <w:t>夏季が</w:t>
      </w:r>
      <w:r w:rsidR="009427EC" w:rsidRPr="009427EC">
        <w:rPr>
          <w:rFonts w:hAnsi="ＭＳ 明朝" w:hint="eastAsia"/>
          <w:color w:val="000000" w:themeColor="text1"/>
        </w:rPr>
        <w:t>8</w:t>
      </w:r>
      <w:r w:rsidRPr="009427EC">
        <w:rPr>
          <w:rFonts w:hAnsi="ＭＳ 明朝" w:hint="eastAsia"/>
          <w:color w:val="000000" w:themeColor="text1"/>
        </w:rPr>
        <w:t>例、秋季が</w:t>
      </w:r>
      <w:r w:rsidR="009427EC" w:rsidRPr="009427EC">
        <w:rPr>
          <w:rFonts w:hAnsi="ＭＳ 明朝" w:hint="eastAsia"/>
          <w:color w:val="000000" w:themeColor="text1"/>
        </w:rPr>
        <w:t>7</w:t>
      </w:r>
      <w:r w:rsidRPr="009427EC">
        <w:rPr>
          <w:rFonts w:hAnsi="ＭＳ 明朝" w:hint="eastAsia"/>
          <w:color w:val="000000" w:themeColor="text1"/>
        </w:rPr>
        <w:t>例、冬季が</w:t>
      </w:r>
      <w:r w:rsidR="009427EC" w:rsidRPr="009427EC">
        <w:rPr>
          <w:rFonts w:hAnsi="ＭＳ 明朝" w:hint="eastAsia"/>
          <w:color w:val="000000" w:themeColor="text1"/>
        </w:rPr>
        <w:t>6</w:t>
      </w:r>
      <w:r w:rsidRPr="009427EC">
        <w:rPr>
          <w:rFonts w:hAnsi="ＭＳ 明朝" w:hint="eastAsia"/>
          <w:color w:val="000000" w:themeColor="text1"/>
        </w:rPr>
        <w:t>例で</w:t>
      </w:r>
      <w:r w:rsidR="0015519E" w:rsidRPr="009427EC">
        <w:rPr>
          <w:rFonts w:hAnsi="ＭＳ 明朝" w:hint="eastAsia"/>
          <w:color w:val="000000" w:themeColor="text1"/>
        </w:rPr>
        <w:t>あった。</w:t>
      </w:r>
      <w:r w:rsidR="00531753" w:rsidRPr="009427EC">
        <w:rPr>
          <w:color w:val="000000" w:themeColor="text1"/>
        </w:rPr>
        <w:t>χ</w:t>
      </w:r>
      <w:r w:rsidR="00531753" w:rsidRPr="009427EC">
        <w:rPr>
          <w:rFonts w:hAnsi="ＭＳ 明朝" w:hint="eastAsia"/>
          <w:color w:val="000000" w:themeColor="text1"/>
          <w:vertAlign w:val="superscript"/>
        </w:rPr>
        <w:t>2</w:t>
      </w:r>
      <w:r w:rsidR="00531753" w:rsidRPr="009427EC">
        <w:rPr>
          <w:rFonts w:hAnsi="ＭＳ 明朝" w:hint="eastAsia"/>
          <w:color w:val="000000" w:themeColor="text1"/>
        </w:rPr>
        <w:t>が</w:t>
      </w:r>
      <w:r w:rsidR="00531753" w:rsidRPr="009427EC">
        <w:rPr>
          <w:rFonts w:hAnsi="ＭＳ 明朝" w:hint="eastAsia"/>
          <w:color w:val="000000" w:themeColor="text1"/>
        </w:rPr>
        <w:t>2</w:t>
      </w:r>
      <w:r w:rsidR="009427EC" w:rsidRPr="009427EC">
        <w:rPr>
          <w:rFonts w:hAnsi="ＭＳ 明朝" w:hint="eastAsia"/>
          <w:color w:val="000000" w:themeColor="text1"/>
        </w:rPr>
        <w:t>を超えたケースはなかった。</w:t>
      </w:r>
      <w:r w:rsidR="00B259E6" w:rsidRPr="009427EC">
        <w:rPr>
          <w:rFonts w:hAnsi="ＭＳ 明朝" w:hint="eastAsia"/>
          <w:color w:val="000000" w:themeColor="text1"/>
        </w:rPr>
        <w:t>%</w:t>
      </w:r>
      <w:r w:rsidR="00531753" w:rsidRPr="009427EC">
        <w:rPr>
          <w:rFonts w:hAnsi="ＭＳ 明朝" w:hint="eastAsia"/>
          <w:color w:val="000000" w:themeColor="text1"/>
        </w:rPr>
        <w:t>MASS</w:t>
      </w:r>
      <w:r w:rsidR="00531753" w:rsidRPr="009427EC">
        <w:rPr>
          <w:rFonts w:hAnsi="ＭＳ 明朝" w:hint="eastAsia"/>
          <w:color w:val="000000" w:themeColor="text1"/>
        </w:rPr>
        <w:t>が</w:t>
      </w:r>
      <w:r w:rsidR="00531753" w:rsidRPr="009427EC">
        <w:rPr>
          <w:rFonts w:hAnsi="ＭＳ 明朝" w:hint="eastAsia"/>
          <w:color w:val="000000" w:themeColor="text1"/>
        </w:rPr>
        <w:t>80</w:t>
      </w:r>
      <w:r w:rsidR="00B259E6" w:rsidRPr="009427EC">
        <w:rPr>
          <w:rFonts w:hAnsi="ＭＳ 明朝" w:hint="eastAsia"/>
          <w:color w:val="000000" w:themeColor="text1"/>
        </w:rPr>
        <w:t>%</w:t>
      </w:r>
      <w:r w:rsidR="00531753" w:rsidRPr="009427EC">
        <w:rPr>
          <w:rFonts w:hAnsi="ＭＳ 明朝" w:hint="eastAsia"/>
          <w:color w:val="000000" w:themeColor="text1"/>
        </w:rPr>
        <w:t>未満であるケースは</w:t>
      </w:r>
      <w:r w:rsidR="0079503B">
        <w:rPr>
          <w:rFonts w:hAnsi="ＭＳ 明朝" w:hint="eastAsia"/>
          <w:color w:val="000000" w:themeColor="text1"/>
        </w:rPr>
        <w:t>なかったが</w:t>
      </w:r>
      <w:r w:rsidR="00531753" w:rsidRPr="009427EC">
        <w:rPr>
          <w:rFonts w:hAnsi="ＭＳ 明朝" w:hint="eastAsia"/>
          <w:color w:val="000000" w:themeColor="text1"/>
        </w:rPr>
        <w:t>、</w:t>
      </w:r>
      <w:r w:rsidR="00531753" w:rsidRPr="009427EC">
        <w:rPr>
          <w:rFonts w:hAnsi="ＭＳ 明朝" w:hint="eastAsia"/>
          <w:color w:val="000000" w:themeColor="text1"/>
        </w:rPr>
        <w:t>120</w:t>
      </w:r>
      <w:r w:rsidR="00B259E6" w:rsidRPr="009427EC">
        <w:rPr>
          <w:rFonts w:hAnsi="ＭＳ 明朝" w:hint="eastAsia"/>
          <w:color w:val="000000" w:themeColor="text1"/>
        </w:rPr>
        <w:t>%</w:t>
      </w:r>
      <w:r w:rsidR="00531753" w:rsidRPr="009427EC">
        <w:rPr>
          <w:rFonts w:hAnsi="ＭＳ 明朝" w:hint="eastAsia"/>
          <w:color w:val="000000" w:themeColor="text1"/>
        </w:rPr>
        <w:t>を超えたケースは、夏季と秋季に</w:t>
      </w:r>
      <w:r w:rsidR="00531753" w:rsidRPr="009427EC">
        <w:rPr>
          <w:rFonts w:hAnsi="ＭＳ 明朝" w:hint="eastAsia"/>
          <w:color w:val="000000" w:themeColor="text1"/>
        </w:rPr>
        <w:t>1</w:t>
      </w:r>
      <w:r w:rsidR="00531753" w:rsidRPr="009427EC">
        <w:rPr>
          <w:rFonts w:hAnsi="ＭＳ 明朝" w:hint="eastAsia"/>
          <w:color w:val="000000" w:themeColor="text1"/>
        </w:rPr>
        <w:t>例ずつ、冬季に</w:t>
      </w:r>
      <w:r w:rsidR="009427EC" w:rsidRPr="009427EC">
        <w:rPr>
          <w:rFonts w:hAnsi="ＭＳ 明朝" w:hint="eastAsia"/>
          <w:color w:val="000000" w:themeColor="text1"/>
        </w:rPr>
        <w:t>3</w:t>
      </w:r>
      <w:r w:rsidR="00531753" w:rsidRPr="009427EC">
        <w:rPr>
          <w:rFonts w:hAnsi="ＭＳ 明朝" w:hint="eastAsia"/>
          <w:color w:val="000000" w:themeColor="text1"/>
        </w:rPr>
        <w:t>例あった。</w:t>
      </w:r>
      <w:r w:rsidR="00647562" w:rsidRPr="009427EC">
        <w:rPr>
          <w:rFonts w:hAnsi="ＭＳ 明朝" w:hint="eastAsia"/>
          <w:color w:val="000000" w:themeColor="text1"/>
        </w:rPr>
        <w:t>なお、</w:t>
      </w:r>
      <w:r w:rsidR="009427EC" w:rsidRPr="009427EC">
        <w:rPr>
          <w:rFonts w:hAnsi="ＭＳ 明朝" w:hint="eastAsia"/>
          <w:color w:val="000000" w:themeColor="text1"/>
        </w:rPr>
        <w:t>冬季の大和（</w:t>
      </w:r>
      <w:r w:rsidR="00647562" w:rsidRPr="009427EC">
        <w:rPr>
          <w:rFonts w:hAnsi="ＭＳ 明朝" w:hint="eastAsia"/>
          <w:color w:val="000000" w:themeColor="text1"/>
        </w:rPr>
        <w:t>13</w:t>
      </w:r>
      <w:r w:rsidR="009427EC" w:rsidRPr="009427EC">
        <w:rPr>
          <w:rFonts w:hAnsi="ＭＳ 明朝" w:hint="eastAsia"/>
          <w:color w:val="000000" w:themeColor="text1"/>
        </w:rPr>
        <w:t>5</w:t>
      </w:r>
      <w:r w:rsidR="00B259E6" w:rsidRPr="009427EC">
        <w:rPr>
          <w:rFonts w:hAnsi="ＭＳ 明朝" w:hint="eastAsia"/>
          <w:color w:val="000000" w:themeColor="text1"/>
        </w:rPr>
        <w:t>%</w:t>
      </w:r>
      <w:r w:rsidR="009427EC" w:rsidRPr="009427EC">
        <w:rPr>
          <w:rFonts w:hAnsi="ＭＳ 明朝" w:hint="eastAsia"/>
          <w:color w:val="000000" w:themeColor="text1"/>
        </w:rPr>
        <w:t>）や富士（</w:t>
      </w:r>
      <w:r w:rsidR="009427EC" w:rsidRPr="009427EC">
        <w:rPr>
          <w:rFonts w:hAnsi="ＭＳ 明朝" w:hint="eastAsia"/>
          <w:color w:val="000000" w:themeColor="text1"/>
        </w:rPr>
        <w:t>146</w:t>
      </w:r>
      <w:r w:rsidR="00825EA1" w:rsidRPr="006C482A">
        <w:rPr>
          <w:rFonts w:hint="eastAsia"/>
          <w:color w:val="000000" w:themeColor="text1"/>
        </w:rPr>
        <w:t>%</w:t>
      </w:r>
      <w:r w:rsidR="009427EC" w:rsidRPr="009427EC">
        <w:rPr>
          <w:rFonts w:hAnsi="ＭＳ 明朝" w:hint="eastAsia"/>
          <w:color w:val="000000" w:themeColor="text1"/>
        </w:rPr>
        <w:t>）では、</w:t>
      </w:r>
      <w:r w:rsidR="00647562" w:rsidRPr="009427EC">
        <w:rPr>
          <w:rFonts w:hAnsi="ＭＳ 明朝" w:hint="eastAsia"/>
          <w:color w:val="000000" w:themeColor="text1"/>
        </w:rPr>
        <w:t>120</w:t>
      </w:r>
      <w:r w:rsidR="00B259E6" w:rsidRPr="009427EC">
        <w:rPr>
          <w:rFonts w:hAnsi="ＭＳ 明朝" w:hint="eastAsia"/>
          <w:color w:val="000000" w:themeColor="text1"/>
        </w:rPr>
        <w:t>%</w:t>
      </w:r>
      <w:r w:rsidR="00647562" w:rsidRPr="009427EC">
        <w:rPr>
          <w:rFonts w:hAnsi="ＭＳ 明朝" w:hint="eastAsia"/>
          <w:color w:val="000000" w:themeColor="text1"/>
        </w:rPr>
        <w:t>を</w:t>
      </w:r>
      <w:r w:rsidR="00531753" w:rsidRPr="009427EC">
        <w:rPr>
          <w:rFonts w:hAnsi="ＭＳ 明朝" w:hint="eastAsia"/>
          <w:color w:val="000000" w:themeColor="text1"/>
        </w:rPr>
        <w:t>大きく</w:t>
      </w:r>
      <w:r w:rsidR="00647562" w:rsidRPr="009427EC">
        <w:rPr>
          <w:rFonts w:hAnsi="ＭＳ 明朝" w:hint="eastAsia"/>
          <w:color w:val="000000" w:themeColor="text1"/>
        </w:rPr>
        <w:t>超過した</w:t>
      </w:r>
      <w:r w:rsidR="000374EC" w:rsidRPr="009427EC">
        <w:rPr>
          <w:rFonts w:hAnsi="ＭＳ 明朝" w:hint="eastAsia"/>
          <w:color w:val="000000" w:themeColor="text1"/>
        </w:rPr>
        <w:t>。</w:t>
      </w:r>
      <w:r w:rsidR="00DF7EFC" w:rsidRPr="001B0094">
        <w:rPr>
          <w:rFonts w:hAnsi="ＭＳ 明朝" w:hint="eastAsia"/>
          <w:color w:val="000000" w:themeColor="text1"/>
        </w:rPr>
        <w:t>年間を通じて妥当性の評価で一つも不適合とならなかったのは</w:t>
      </w:r>
      <w:r w:rsidR="00647562" w:rsidRPr="001B0094">
        <w:rPr>
          <w:rFonts w:hAnsi="ＭＳ 明朝" w:hint="eastAsia"/>
          <w:color w:val="000000" w:themeColor="text1"/>
        </w:rPr>
        <w:t>1</w:t>
      </w:r>
      <w:r w:rsidR="009427EC" w:rsidRPr="001B0094">
        <w:rPr>
          <w:rFonts w:hAnsi="ＭＳ 明朝" w:hint="eastAsia"/>
          <w:color w:val="000000" w:themeColor="text1"/>
        </w:rPr>
        <w:t>1</w:t>
      </w:r>
      <w:r w:rsidR="00DF7EFC" w:rsidRPr="001B0094">
        <w:rPr>
          <w:rFonts w:hAnsi="ＭＳ 明朝" w:hint="eastAsia"/>
          <w:color w:val="000000" w:themeColor="text1"/>
        </w:rPr>
        <w:t>地点</w:t>
      </w:r>
      <w:r w:rsidR="009427EC" w:rsidRPr="001B0094">
        <w:rPr>
          <w:rFonts w:hAnsi="ＭＳ 明朝" w:hint="eastAsia"/>
          <w:color w:val="000000" w:themeColor="text1"/>
        </w:rPr>
        <w:t>であり、不適合が</w:t>
      </w:r>
      <w:r w:rsidR="009427EC" w:rsidRPr="001B0094">
        <w:rPr>
          <w:rFonts w:hAnsi="ＭＳ 明朝" w:hint="eastAsia"/>
          <w:color w:val="000000" w:themeColor="text1"/>
        </w:rPr>
        <w:t>1</w:t>
      </w:r>
      <w:r w:rsidR="00DF7EFC" w:rsidRPr="001B0094">
        <w:rPr>
          <w:rFonts w:hAnsi="ＭＳ 明朝" w:hint="eastAsia"/>
          <w:color w:val="000000" w:themeColor="text1"/>
        </w:rPr>
        <w:t>項目</w:t>
      </w:r>
      <w:r w:rsidR="009427EC" w:rsidRPr="001B0094">
        <w:rPr>
          <w:rFonts w:hAnsi="ＭＳ 明朝" w:hint="eastAsia"/>
          <w:color w:val="000000" w:themeColor="text1"/>
        </w:rPr>
        <w:t>だけ</w:t>
      </w:r>
      <w:r w:rsidR="00DF7EFC" w:rsidRPr="001B0094">
        <w:rPr>
          <w:rFonts w:hAnsi="ＭＳ 明朝" w:hint="eastAsia"/>
          <w:color w:val="000000" w:themeColor="text1"/>
        </w:rPr>
        <w:t>あった</w:t>
      </w:r>
      <w:r w:rsidR="00531753" w:rsidRPr="001B0094">
        <w:rPr>
          <w:rFonts w:hAnsi="ＭＳ 明朝" w:hint="eastAsia"/>
          <w:color w:val="000000" w:themeColor="text1"/>
        </w:rPr>
        <w:t>のが</w:t>
      </w:r>
      <w:r w:rsidR="00531753" w:rsidRPr="001B0094">
        <w:rPr>
          <w:rFonts w:hAnsi="ＭＳ 明朝" w:hint="eastAsia"/>
          <w:color w:val="000000" w:themeColor="text1"/>
        </w:rPr>
        <w:t>5</w:t>
      </w:r>
      <w:r w:rsidR="00531753" w:rsidRPr="001B0094">
        <w:rPr>
          <w:rFonts w:hAnsi="ＭＳ 明朝" w:hint="eastAsia"/>
          <w:color w:val="000000" w:themeColor="text1"/>
        </w:rPr>
        <w:t>地点</w:t>
      </w:r>
      <w:r w:rsidR="009427EC" w:rsidRPr="001B0094">
        <w:rPr>
          <w:rFonts w:hAnsi="ＭＳ 明朝" w:hint="eastAsia"/>
          <w:color w:val="000000" w:themeColor="text1"/>
        </w:rPr>
        <w:t>（欠測の季節がある富士や湖西を含む）</w:t>
      </w:r>
      <w:r w:rsidR="00531753" w:rsidRPr="001B0094">
        <w:rPr>
          <w:rFonts w:hAnsi="ＭＳ 明朝" w:hint="eastAsia"/>
          <w:color w:val="000000" w:themeColor="text1"/>
        </w:rPr>
        <w:t>、</w:t>
      </w:r>
      <w:r w:rsidR="009427EC" w:rsidRPr="001B0094">
        <w:rPr>
          <w:rFonts w:hAnsi="ＭＳ 明朝" w:hint="eastAsia"/>
          <w:color w:val="000000" w:themeColor="text1"/>
        </w:rPr>
        <w:t>2</w:t>
      </w:r>
      <w:r w:rsidR="00DF7EFC" w:rsidRPr="001B0094">
        <w:rPr>
          <w:rFonts w:hAnsi="ＭＳ 明朝" w:hint="eastAsia"/>
          <w:color w:val="000000" w:themeColor="text1"/>
        </w:rPr>
        <w:t>項目</w:t>
      </w:r>
      <w:r w:rsidR="00531753" w:rsidRPr="001B0094">
        <w:rPr>
          <w:rFonts w:hAnsi="ＭＳ 明朝" w:hint="eastAsia"/>
          <w:color w:val="000000" w:themeColor="text1"/>
        </w:rPr>
        <w:t>あったのが</w:t>
      </w:r>
      <w:r w:rsidR="009F764A">
        <w:rPr>
          <w:rFonts w:hAnsi="ＭＳ 明朝" w:hint="eastAsia"/>
          <w:color w:val="000000" w:themeColor="text1"/>
        </w:rPr>
        <w:t>6</w:t>
      </w:r>
      <w:r w:rsidR="00531753" w:rsidRPr="009F764A">
        <w:rPr>
          <w:rFonts w:hAnsi="ＭＳ 明朝" w:hint="eastAsia"/>
          <w:color w:val="000000" w:themeColor="text1"/>
        </w:rPr>
        <w:t>地点</w:t>
      </w:r>
      <w:r w:rsidR="009F764A" w:rsidRPr="009F764A">
        <w:rPr>
          <w:rFonts w:hAnsi="ＭＳ 明朝" w:hint="eastAsia"/>
          <w:color w:val="000000" w:themeColor="text1"/>
        </w:rPr>
        <w:t>であ</w:t>
      </w:r>
      <w:r w:rsidR="009F764A">
        <w:rPr>
          <w:rFonts w:hAnsi="ＭＳ 明朝" w:hint="eastAsia"/>
          <w:color w:val="000000" w:themeColor="text1"/>
        </w:rPr>
        <w:t>った。また、土浦</w:t>
      </w:r>
      <w:r w:rsidR="009F764A" w:rsidRPr="009F764A">
        <w:rPr>
          <w:rFonts w:hAnsi="ＭＳ 明朝" w:hint="eastAsia"/>
          <w:color w:val="000000" w:themeColor="text1"/>
        </w:rPr>
        <w:t>、川崎、静岡は、不適合が</w:t>
      </w:r>
      <w:r w:rsidR="009F764A" w:rsidRPr="009F764A">
        <w:rPr>
          <w:rFonts w:hAnsi="ＭＳ 明朝" w:hint="eastAsia"/>
          <w:color w:val="000000" w:themeColor="text1"/>
        </w:rPr>
        <w:t>3</w:t>
      </w:r>
      <w:r w:rsidR="009F764A" w:rsidRPr="009F764A">
        <w:rPr>
          <w:rFonts w:hAnsi="ＭＳ 明朝" w:hint="eastAsia"/>
          <w:color w:val="000000" w:themeColor="text1"/>
        </w:rPr>
        <w:t>項目であった</w:t>
      </w:r>
      <w:r w:rsidR="00EA5728" w:rsidRPr="009F764A">
        <w:rPr>
          <w:rFonts w:hAnsi="ＭＳ 明朝" w:hint="eastAsia"/>
          <w:color w:val="000000" w:themeColor="text1"/>
        </w:rPr>
        <w:t>。平成</w:t>
      </w:r>
      <w:r w:rsidR="00EA5728" w:rsidRPr="009F764A">
        <w:rPr>
          <w:rFonts w:hAnsi="ＭＳ 明朝" w:hint="eastAsia"/>
          <w:color w:val="000000" w:themeColor="text1"/>
        </w:rPr>
        <w:t>27</w:t>
      </w:r>
      <w:r w:rsidR="00EA5728" w:rsidRPr="009F764A">
        <w:rPr>
          <w:rFonts w:hAnsi="ＭＳ 明朝" w:hint="eastAsia"/>
          <w:color w:val="000000" w:themeColor="text1"/>
        </w:rPr>
        <w:t>年度以降からの</w:t>
      </w:r>
      <w:r w:rsidR="00DB20D5" w:rsidRPr="009F764A">
        <w:rPr>
          <w:rFonts w:hAnsi="ＭＳ 明朝" w:hint="eastAsia"/>
          <w:color w:val="000000" w:themeColor="text1"/>
        </w:rPr>
        <w:t>結果と比較</w:t>
      </w:r>
      <w:r w:rsidR="009F764A" w:rsidRPr="009F764A">
        <w:rPr>
          <w:rFonts w:hAnsi="ＭＳ 明朝" w:hint="eastAsia"/>
          <w:color w:val="000000" w:themeColor="text1"/>
        </w:rPr>
        <w:t>すると、</w:t>
      </w:r>
      <w:r w:rsidR="00DB20D5" w:rsidRPr="009F764A">
        <w:rPr>
          <w:rFonts w:hAnsi="ＭＳ 明朝" w:hint="eastAsia"/>
          <w:color w:val="000000" w:themeColor="text1"/>
        </w:rPr>
        <w:t>不適</w:t>
      </w:r>
      <w:r w:rsidR="00DB20D5" w:rsidRPr="009F764A">
        <w:rPr>
          <w:rFonts w:hAnsi="ＭＳ 明朝" w:hint="eastAsia"/>
          <w:color w:val="000000" w:themeColor="text1"/>
        </w:rPr>
        <w:lastRenderedPageBreak/>
        <w:t>合率が低かった</w:t>
      </w:r>
      <w:r w:rsidR="009F764A" w:rsidRPr="009F764A">
        <w:rPr>
          <w:rFonts w:hAnsi="ＭＳ 明朝" w:hint="eastAsia"/>
          <w:color w:val="000000" w:themeColor="text1"/>
        </w:rPr>
        <w:t>昨年度よりは、不適合率が若干高かったが、春季を中心に不適合率は低</w:t>
      </w:r>
      <w:r w:rsidR="009F764A">
        <w:rPr>
          <w:rFonts w:hAnsi="ＭＳ 明朝" w:hint="eastAsia"/>
          <w:color w:val="000000" w:themeColor="text1"/>
        </w:rPr>
        <w:t>いことから</w:t>
      </w:r>
      <w:r w:rsidR="009F764A" w:rsidRPr="009F764A">
        <w:rPr>
          <w:rFonts w:hAnsi="ＭＳ 明朝" w:hint="eastAsia"/>
          <w:color w:val="000000" w:themeColor="text1"/>
        </w:rPr>
        <w:t>、</w:t>
      </w:r>
      <w:r w:rsidR="00DB20D5" w:rsidRPr="009F764A">
        <w:rPr>
          <w:rFonts w:hAnsi="ＭＳ 明朝" w:hint="eastAsia"/>
          <w:color w:val="000000" w:themeColor="text1"/>
        </w:rPr>
        <w:t>今年度</w:t>
      </w:r>
      <w:r w:rsidR="009F764A" w:rsidRPr="009F764A">
        <w:rPr>
          <w:rFonts w:hAnsi="ＭＳ 明朝" w:hint="eastAsia"/>
          <w:color w:val="000000" w:themeColor="text1"/>
        </w:rPr>
        <w:t>の</w:t>
      </w:r>
      <w:r w:rsidR="00DB20D5" w:rsidRPr="009F764A">
        <w:rPr>
          <w:rFonts w:hAnsi="ＭＳ 明朝" w:hint="eastAsia"/>
          <w:color w:val="000000" w:themeColor="text1"/>
        </w:rPr>
        <w:t>計算</w:t>
      </w:r>
      <w:r w:rsidR="009F764A" w:rsidRPr="009F764A">
        <w:rPr>
          <w:rFonts w:hAnsi="ＭＳ 明朝" w:hint="eastAsia"/>
          <w:color w:val="000000" w:themeColor="text1"/>
        </w:rPr>
        <w:t>結果についても</w:t>
      </w:r>
      <w:r w:rsidR="00DB20D5" w:rsidRPr="009F764A">
        <w:rPr>
          <w:rFonts w:hAnsi="ＭＳ 明朝" w:hint="eastAsia"/>
          <w:color w:val="000000" w:themeColor="text1"/>
        </w:rPr>
        <w:t>妥当性は高く、適切であった</w:t>
      </w:r>
      <w:r w:rsidR="00885BA1" w:rsidRPr="009F764A">
        <w:rPr>
          <w:rFonts w:hAnsi="ＭＳ 明朝" w:hint="eastAsia"/>
          <w:color w:val="000000" w:themeColor="text1"/>
        </w:rPr>
        <w:t>と</w:t>
      </w:r>
      <w:r w:rsidR="00DB20D5" w:rsidRPr="009F764A">
        <w:rPr>
          <w:rFonts w:hAnsi="ＭＳ 明朝" w:hint="eastAsia"/>
          <w:color w:val="000000" w:themeColor="text1"/>
        </w:rPr>
        <w:t>考えられる。</w:t>
      </w:r>
    </w:p>
    <w:p w14:paraId="4E7C979E" w14:textId="563832F8" w:rsidR="0010660A" w:rsidRPr="009F764A" w:rsidRDefault="0010660A" w:rsidP="00785916">
      <w:pPr>
        <w:jc w:val="left"/>
        <w:rPr>
          <w:rFonts w:hAnsi="ＭＳ 明朝"/>
          <w:color w:val="000000" w:themeColor="text1"/>
        </w:rPr>
      </w:pPr>
    </w:p>
    <w:p w14:paraId="4D149E4B" w14:textId="77777777"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　季節別・区分別の発生源寄与について</w:t>
      </w:r>
    </w:p>
    <w:p w14:paraId="2B097704" w14:textId="77777777" w:rsidR="00CC0C51" w:rsidRPr="006C482A" w:rsidRDefault="00CC0C51" w:rsidP="00785916">
      <w:pPr>
        <w:jc w:val="left"/>
        <w:rPr>
          <w:rFonts w:ascii="ＭＳ ゴシック" w:eastAsia="ＭＳ ゴシック" w:hAnsi="ＭＳ ゴシック"/>
          <w:color w:val="000000" w:themeColor="text1"/>
          <w:sz w:val="22"/>
        </w:rPr>
      </w:pPr>
    </w:p>
    <w:p w14:paraId="2527B124" w14:textId="77777777"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5.7.1　寄与量について</w:t>
      </w:r>
    </w:p>
    <w:p w14:paraId="7EC38000" w14:textId="767A9018" w:rsidR="00785916" w:rsidRPr="006C482A" w:rsidRDefault="00785916" w:rsidP="00785916">
      <w:pPr>
        <w:jc w:val="left"/>
        <w:rPr>
          <w:rFonts w:hAnsi="ＭＳ 明朝"/>
          <w:color w:val="000000" w:themeColor="text1"/>
        </w:rPr>
      </w:pPr>
      <w:r w:rsidRPr="006C482A">
        <w:rPr>
          <w:rFonts w:ascii="ＭＳ ゴシック" w:eastAsia="ＭＳ ゴシック" w:hAnsi="ＭＳ ゴシック" w:hint="eastAsia"/>
          <w:color w:val="000000" w:themeColor="text1"/>
          <w:sz w:val="22"/>
        </w:rPr>
        <w:t xml:space="preserve">　</w:t>
      </w:r>
      <w:r w:rsidRPr="006C482A">
        <w:rPr>
          <w:rFonts w:hAnsi="ＭＳ 明朝" w:hint="eastAsia"/>
          <w:color w:val="000000" w:themeColor="text1"/>
        </w:rPr>
        <w:t>表</w:t>
      </w:r>
      <w:r w:rsidRPr="006C482A">
        <w:rPr>
          <w:rFonts w:hAnsi="ＭＳ 明朝" w:hint="eastAsia"/>
          <w:color w:val="000000" w:themeColor="text1"/>
        </w:rPr>
        <w:t>5-7-</w:t>
      </w:r>
      <w:r w:rsidR="00CC0C51" w:rsidRPr="006C482A">
        <w:rPr>
          <w:rFonts w:hAnsi="ＭＳ 明朝" w:hint="eastAsia"/>
          <w:color w:val="000000" w:themeColor="text1"/>
        </w:rPr>
        <w:t>1</w:t>
      </w:r>
      <w:r w:rsidRPr="006C482A">
        <w:rPr>
          <w:rFonts w:hAnsi="ＭＳ 明朝" w:hint="eastAsia"/>
          <w:color w:val="000000" w:themeColor="text1"/>
        </w:rPr>
        <w:t>に季節別、区分別の傾向をまとめた。この表で「最大データ」というのは、全計算結果の</w:t>
      </w:r>
      <w:r w:rsidR="00DF21D5" w:rsidRPr="006C482A">
        <w:rPr>
          <w:rFonts w:hAnsi="ＭＳ 明朝" w:hint="eastAsia"/>
          <w:color w:val="000000" w:themeColor="text1"/>
        </w:rPr>
        <w:t>中で、</w:t>
      </w:r>
      <w:r w:rsidRPr="006C482A">
        <w:rPr>
          <w:rFonts w:hAnsi="ＭＳ 明朝" w:hint="eastAsia"/>
          <w:color w:val="000000" w:themeColor="text1"/>
        </w:rPr>
        <w:t>寄与量</w:t>
      </w:r>
      <w:r w:rsidRPr="006C482A">
        <w:rPr>
          <w:color w:val="000000" w:themeColor="text1"/>
        </w:rPr>
        <w:t>（</w:t>
      </w:r>
      <w:r w:rsidR="009A0E68" w:rsidRPr="006C482A">
        <w:rPr>
          <w:rFonts w:eastAsiaTheme="majorEastAsia"/>
          <w:color w:val="000000" w:themeColor="text1"/>
        </w:rPr>
        <w:t>μ</w:t>
      </w:r>
      <w:r w:rsidRPr="006C482A">
        <w:rPr>
          <w:color w:val="000000" w:themeColor="text1"/>
        </w:rPr>
        <w:t>g/m</w:t>
      </w:r>
      <w:r w:rsidRPr="006C482A">
        <w:rPr>
          <w:color w:val="000000" w:themeColor="text1"/>
          <w:vertAlign w:val="superscript"/>
        </w:rPr>
        <w:t>3</w:t>
      </w:r>
      <w:r w:rsidRPr="006C482A">
        <w:rPr>
          <w:color w:val="000000" w:themeColor="text1"/>
        </w:rPr>
        <w:t>）</w:t>
      </w:r>
      <w:r w:rsidR="003C60DD" w:rsidRPr="006C482A">
        <w:rPr>
          <w:rFonts w:hAnsi="ＭＳ 明朝" w:hint="eastAsia"/>
          <w:color w:val="000000" w:themeColor="text1"/>
        </w:rPr>
        <w:t>が</w:t>
      </w:r>
      <w:r w:rsidRPr="006C482A">
        <w:rPr>
          <w:rFonts w:hAnsi="ＭＳ 明朝" w:hint="eastAsia"/>
          <w:color w:val="000000" w:themeColor="text1"/>
        </w:rPr>
        <w:t>最大</w:t>
      </w:r>
      <w:r w:rsidR="003C60DD" w:rsidRPr="006C482A">
        <w:rPr>
          <w:rFonts w:hAnsi="ＭＳ 明朝" w:hint="eastAsia"/>
          <w:color w:val="000000" w:themeColor="text1"/>
        </w:rPr>
        <w:t>となった地点</w:t>
      </w:r>
      <w:r w:rsidR="00DF21D5" w:rsidRPr="006C482A">
        <w:rPr>
          <w:rFonts w:hAnsi="ＭＳ 明朝" w:hint="eastAsia"/>
          <w:color w:val="000000" w:themeColor="text1"/>
        </w:rPr>
        <w:t>と季節</w:t>
      </w:r>
      <w:r w:rsidR="00806637" w:rsidRPr="006C482A">
        <w:rPr>
          <w:rFonts w:hAnsi="ＭＳ 明朝" w:hint="eastAsia"/>
          <w:color w:val="000000" w:themeColor="text1"/>
        </w:rPr>
        <w:t>を示している</w:t>
      </w:r>
      <w:r w:rsidRPr="006C482A">
        <w:rPr>
          <w:rFonts w:hAnsi="ＭＳ 明朝" w:hint="eastAsia"/>
          <w:color w:val="000000" w:themeColor="text1"/>
        </w:rPr>
        <w:t>。</w:t>
      </w:r>
      <w:r w:rsidR="00800BC6">
        <w:rPr>
          <w:rFonts w:hAnsi="ＭＳ 明朝" w:hint="eastAsia"/>
          <w:color w:val="000000" w:themeColor="text1"/>
        </w:rPr>
        <w:t>また、</w:t>
      </w:r>
      <w:r w:rsidR="007E16F3" w:rsidRPr="006C482A">
        <w:rPr>
          <w:rFonts w:hAnsi="ＭＳ 明朝" w:hint="eastAsia"/>
          <w:color w:val="000000" w:themeColor="text1"/>
        </w:rPr>
        <w:t>表</w:t>
      </w:r>
      <w:r w:rsidR="00DF008C" w:rsidRPr="006C482A">
        <w:rPr>
          <w:rFonts w:hAnsi="ＭＳ 明朝" w:hint="eastAsia"/>
          <w:color w:val="000000" w:themeColor="text1"/>
        </w:rPr>
        <w:t>中の数値は、その季節の全地点の寄与量の平均値を示している</w:t>
      </w:r>
      <w:r w:rsidR="0005357B" w:rsidRPr="006C482A">
        <w:rPr>
          <w:rFonts w:hAnsi="ＭＳ 明朝" w:hint="eastAsia"/>
          <w:color w:val="000000" w:themeColor="text1"/>
        </w:rPr>
        <w:t>。</w:t>
      </w:r>
      <w:r w:rsidR="003E6700" w:rsidRPr="00CF5362">
        <w:rPr>
          <w:rFonts w:hAnsi="ＭＳ 明朝" w:hint="eastAsia"/>
          <w:color w:val="000000" w:themeColor="text1"/>
        </w:rPr>
        <w:t>四季を通じて比較すると、</w:t>
      </w:r>
      <w:r w:rsidR="0005357B" w:rsidRPr="00CF5362">
        <w:rPr>
          <w:rFonts w:hAnsi="ＭＳ 明朝" w:hint="eastAsia"/>
          <w:color w:val="000000" w:themeColor="text1"/>
        </w:rPr>
        <w:t>春</w:t>
      </w:r>
      <w:r w:rsidR="005A2D15" w:rsidRPr="00CF5362">
        <w:rPr>
          <w:rFonts w:hAnsi="ＭＳ 明朝" w:hint="eastAsia"/>
          <w:color w:val="000000" w:themeColor="text1"/>
        </w:rPr>
        <w:t>季</w:t>
      </w:r>
      <w:r w:rsidR="0005357B" w:rsidRPr="00CF5362">
        <w:rPr>
          <w:rFonts w:hAnsi="ＭＳ 明朝" w:hint="eastAsia"/>
          <w:color w:val="000000" w:themeColor="text1"/>
        </w:rPr>
        <w:t>に多</w:t>
      </w:r>
      <w:r w:rsidR="00341EB0" w:rsidRPr="00CF5362">
        <w:rPr>
          <w:rFonts w:hAnsi="ＭＳ 明朝" w:hint="eastAsia"/>
          <w:color w:val="000000" w:themeColor="text1"/>
        </w:rPr>
        <w:t>かった</w:t>
      </w:r>
      <w:r w:rsidR="0005357B" w:rsidRPr="00CF5362">
        <w:rPr>
          <w:rFonts w:hAnsi="ＭＳ 明朝" w:hint="eastAsia"/>
          <w:color w:val="000000" w:themeColor="text1"/>
        </w:rPr>
        <w:t>発生源は、</w:t>
      </w:r>
      <w:r w:rsidR="00CF5362" w:rsidRPr="00CF5362">
        <w:rPr>
          <w:rFonts w:hAnsi="ＭＳ 明朝" w:hint="eastAsia"/>
          <w:color w:val="000000" w:themeColor="text1"/>
        </w:rPr>
        <w:t>土壌・道路粉じん及び海塩粒子</w:t>
      </w:r>
      <w:r w:rsidR="0005357B" w:rsidRPr="00CF5362">
        <w:rPr>
          <w:rFonts w:hAnsi="ＭＳ 明朝" w:hint="eastAsia"/>
          <w:color w:val="000000" w:themeColor="text1"/>
        </w:rPr>
        <w:t>であった。</w:t>
      </w:r>
      <w:r w:rsidR="00341EB0" w:rsidRPr="00CF5362">
        <w:rPr>
          <w:rFonts w:hAnsi="ＭＳ 明朝" w:hint="eastAsia"/>
          <w:color w:val="000000" w:themeColor="text1"/>
        </w:rPr>
        <w:t>夏季に多かった発生源は</w:t>
      </w:r>
      <w:r w:rsidR="007E16F3" w:rsidRPr="00CF5362">
        <w:rPr>
          <w:rFonts w:hAnsi="ＭＳ 明朝" w:hint="eastAsia"/>
          <w:color w:val="000000" w:themeColor="text1"/>
        </w:rPr>
        <w:t>、</w:t>
      </w:r>
      <w:r w:rsidR="00CF5362" w:rsidRPr="00CF5362">
        <w:rPr>
          <w:rFonts w:hAnsi="ＭＳ 明朝" w:hint="eastAsia"/>
          <w:color w:val="000000" w:themeColor="text1"/>
        </w:rPr>
        <w:t>石油燃焼、</w:t>
      </w:r>
      <w:r w:rsidR="007E16F3" w:rsidRPr="00CF5362">
        <w:rPr>
          <w:rFonts w:hAnsi="ＭＳ 明朝" w:hint="eastAsia"/>
          <w:color w:val="000000" w:themeColor="text1"/>
        </w:rPr>
        <w:t>二次（硫酸塩）、二次（</w:t>
      </w:r>
      <w:r w:rsidR="007E16F3" w:rsidRPr="00CF5362">
        <w:rPr>
          <w:rFonts w:hAnsi="ＭＳ 明朝" w:hint="eastAsia"/>
          <w:color w:val="000000" w:themeColor="text1"/>
        </w:rPr>
        <w:t>OC</w:t>
      </w:r>
      <w:r w:rsidR="007E16F3" w:rsidRPr="00CF5362">
        <w:rPr>
          <w:rFonts w:hAnsi="ＭＳ 明朝" w:hint="eastAsia"/>
          <w:color w:val="000000" w:themeColor="text1"/>
        </w:rPr>
        <w:t>）であった</w:t>
      </w:r>
      <w:r w:rsidR="007B507F" w:rsidRPr="00CF5362">
        <w:rPr>
          <w:rFonts w:hAnsi="ＭＳ 明朝" w:hint="eastAsia"/>
          <w:color w:val="000000" w:themeColor="text1"/>
        </w:rPr>
        <w:t>。</w:t>
      </w:r>
      <w:r w:rsidR="0005357B" w:rsidRPr="00CF5362">
        <w:rPr>
          <w:rFonts w:hAnsi="ＭＳ 明朝" w:hint="eastAsia"/>
          <w:color w:val="000000" w:themeColor="text1"/>
        </w:rPr>
        <w:t>秋</w:t>
      </w:r>
      <w:r w:rsidR="005A2D15" w:rsidRPr="00CF5362">
        <w:rPr>
          <w:rFonts w:hAnsi="ＭＳ 明朝" w:hint="eastAsia"/>
          <w:color w:val="000000" w:themeColor="text1"/>
        </w:rPr>
        <w:t>季</w:t>
      </w:r>
      <w:r w:rsidR="0005357B" w:rsidRPr="00CF5362">
        <w:rPr>
          <w:rFonts w:hAnsi="ＭＳ 明朝" w:hint="eastAsia"/>
          <w:color w:val="000000" w:themeColor="text1"/>
        </w:rPr>
        <w:t>に多</w:t>
      </w:r>
      <w:r w:rsidR="00341EB0" w:rsidRPr="00CF5362">
        <w:rPr>
          <w:rFonts w:hAnsi="ＭＳ 明朝" w:hint="eastAsia"/>
          <w:color w:val="000000" w:themeColor="text1"/>
        </w:rPr>
        <w:t>かった</w:t>
      </w:r>
      <w:r w:rsidR="0005357B" w:rsidRPr="00CF5362">
        <w:rPr>
          <w:rFonts w:hAnsi="ＭＳ 明朝" w:hint="eastAsia"/>
          <w:color w:val="000000" w:themeColor="text1"/>
        </w:rPr>
        <w:t>発生源は</w:t>
      </w:r>
      <w:r w:rsidR="00C614E6" w:rsidRPr="00CF5362">
        <w:rPr>
          <w:rFonts w:hAnsi="ＭＳ 明朝" w:hint="eastAsia"/>
          <w:color w:val="000000" w:themeColor="text1"/>
        </w:rPr>
        <w:t>、</w:t>
      </w:r>
      <w:r w:rsidR="007B507F" w:rsidRPr="00CF5362">
        <w:rPr>
          <w:rFonts w:hAnsi="ＭＳ 明朝" w:hint="eastAsia"/>
          <w:color w:val="000000" w:themeColor="text1"/>
        </w:rPr>
        <w:t>ブレーキ粉じん</w:t>
      </w:r>
      <w:r w:rsidR="0005357B" w:rsidRPr="00CF5362">
        <w:rPr>
          <w:rFonts w:hAnsi="ＭＳ 明朝" w:hint="eastAsia"/>
          <w:color w:val="000000" w:themeColor="text1"/>
        </w:rPr>
        <w:t>であった。</w:t>
      </w:r>
      <w:r w:rsidRPr="00CF5362">
        <w:rPr>
          <w:rFonts w:hAnsi="ＭＳ 明朝" w:hint="eastAsia"/>
          <w:color w:val="000000" w:themeColor="text1"/>
        </w:rPr>
        <w:t>冬</w:t>
      </w:r>
      <w:r w:rsidR="005A2D15" w:rsidRPr="00CF5362">
        <w:rPr>
          <w:rFonts w:hAnsi="ＭＳ 明朝" w:hint="eastAsia"/>
          <w:color w:val="000000" w:themeColor="text1"/>
        </w:rPr>
        <w:t>季</w:t>
      </w:r>
      <w:r w:rsidRPr="00CF5362">
        <w:rPr>
          <w:rFonts w:hAnsi="ＭＳ 明朝" w:hint="eastAsia"/>
          <w:color w:val="000000" w:themeColor="text1"/>
        </w:rPr>
        <w:t>に多</w:t>
      </w:r>
      <w:r w:rsidR="00341EB0" w:rsidRPr="00CF5362">
        <w:rPr>
          <w:rFonts w:hAnsi="ＭＳ 明朝" w:hint="eastAsia"/>
          <w:color w:val="000000" w:themeColor="text1"/>
        </w:rPr>
        <w:t>かった</w:t>
      </w:r>
      <w:r w:rsidRPr="00CF5362">
        <w:rPr>
          <w:rFonts w:hAnsi="ＭＳ 明朝" w:hint="eastAsia"/>
          <w:color w:val="000000" w:themeColor="text1"/>
        </w:rPr>
        <w:t>発生源は</w:t>
      </w:r>
      <w:r w:rsidR="00C614E6" w:rsidRPr="00CF5362">
        <w:rPr>
          <w:rFonts w:hAnsi="ＭＳ 明朝" w:hint="eastAsia"/>
          <w:color w:val="000000" w:themeColor="text1"/>
        </w:rPr>
        <w:t>、</w:t>
      </w:r>
      <w:r w:rsidR="00CF5362" w:rsidRPr="00CF5362">
        <w:rPr>
          <w:rFonts w:hAnsi="ＭＳ 明朝" w:hint="eastAsia"/>
          <w:color w:val="000000" w:themeColor="text1"/>
        </w:rPr>
        <w:t>鉄鋼</w:t>
      </w:r>
      <w:r w:rsidR="007B507F" w:rsidRPr="00CF5362">
        <w:rPr>
          <w:rFonts w:hAnsi="ＭＳ 明朝" w:hint="eastAsia"/>
          <w:color w:val="000000" w:themeColor="text1"/>
        </w:rPr>
        <w:t>、</w:t>
      </w:r>
      <w:r w:rsidR="00CF5362" w:rsidRPr="00CF5362">
        <w:rPr>
          <w:rFonts w:hAnsi="ＭＳ 明朝" w:hint="eastAsia"/>
          <w:color w:val="000000" w:themeColor="text1"/>
        </w:rPr>
        <w:t>廃棄物焼却</w:t>
      </w:r>
      <w:r w:rsidR="00C614E6" w:rsidRPr="00CF5362">
        <w:rPr>
          <w:rFonts w:hAnsi="ＭＳ 明朝" w:hint="eastAsia"/>
          <w:color w:val="000000" w:themeColor="text1"/>
        </w:rPr>
        <w:t>、</w:t>
      </w:r>
      <w:r w:rsidR="00CF5362" w:rsidRPr="00CF5362">
        <w:rPr>
          <w:rFonts w:hAnsi="ＭＳ 明朝" w:hint="eastAsia"/>
          <w:color w:val="000000" w:themeColor="text1"/>
        </w:rPr>
        <w:t>自動車、</w:t>
      </w:r>
      <w:r w:rsidR="007B507F" w:rsidRPr="00CF5362">
        <w:rPr>
          <w:rFonts w:hAnsi="ＭＳ 明朝" w:hint="eastAsia"/>
          <w:color w:val="000000" w:themeColor="text1"/>
        </w:rPr>
        <w:t>二次（硝酸塩）、</w:t>
      </w:r>
      <w:r w:rsidRPr="00CF5362">
        <w:rPr>
          <w:rFonts w:hAnsi="ＭＳ 明朝" w:hint="eastAsia"/>
          <w:color w:val="000000" w:themeColor="text1"/>
        </w:rPr>
        <w:t>二次（塩化物）であった。</w:t>
      </w:r>
    </w:p>
    <w:p w14:paraId="2D127C9B" w14:textId="77777777" w:rsidR="00601567" w:rsidRPr="006C482A" w:rsidRDefault="00601567" w:rsidP="00785916">
      <w:pPr>
        <w:jc w:val="left"/>
        <w:rPr>
          <w:rFonts w:hAnsi="ＭＳ 明朝"/>
          <w:color w:val="000000" w:themeColor="text1"/>
        </w:rPr>
      </w:pPr>
    </w:p>
    <w:p w14:paraId="394322D9" w14:textId="00D50E87" w:rsidR="00785916" w:rsidRDefault="00785916" w:rsidP="00FF28B9">
      <w:pPr>
        <w:ind w:firstLineChars="200" w:firstLine="420"/>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表5-7-</w:t>
      </w:r>
      <w:r w:rsidR="00CC0C51" w:rsidRPr="006C482A">
        <w:rPr>
          <w:rFonts w:asciiTheme="majorEastAsia" w:eastAsiaTheme="majorEastAsia" w:hAnsiTheme="majorEastAsia" w:hint="eastAsia"/>
          <w:color w:val="000000" w:themeColor="text1"/>
        </w:rPr>
        <w:t>1</w:t>
      </w:r>
      <w:r w:rsidRPr="006C482A">
        <w:rPr>
          <w:rFonts w:asciiTheme="majorEastAsia" w:eastAsiaTheme="majorEastAsia" w:hAnsiTheme="majorEastAsia" w:hint="eastAsia"/>
          <w:color w:val="000000" w:themeColor="text1"/>
        </w:rPr>
        <w:t xml:space="preserve">　季節別・区分別の発生源寄与量</w:t>
      </w:r>
    </w:p>
    <w:p w14:paraId="089B0007" w14:textId="3D6A8022" w:rsidR="00371881" w:rsidRDefault="001B6355" w:rsidP="00EC49E8">
      <w:pPr>
        <w:jc w:val="center"/>
        <w:rPr>
          <w:rFonts w:asciiTheme="majorEastAsia" w:eastAsiaTheme="majorEastAsia" w:hAnsiTheme="majorEastAsia"/>
          <w:color w:val="000000" w:themeColor="text1"/>
        </w:rPr>
      </w:pPr>
      <w:r w:rsidRPr="005757FD">
        <w:rPr>
          <w:rFonts w:hint="eastAsia"/>
          <w:noProof/>
        </w:rPr>
        <w:drawing>
          <wp:inline distT="0" distB="0" distL="0" distR="0" wp14:anchorId="39C27BB5" wp14:editId="7510A30C">
            <wp:extent cx="5237266" cy="4231532"/>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0388" cy="4242134"/>
                    </a:xfrm>
                    <a:prstGeom prst="rect">
                      <a:avLst/>
                    </a:prstGeom>
                    <a:noFill/>
                    <a:ln>
                      <a:noFill/>
                    </a:ln>
                  </pic:spPr>
                </pic:pic>
              </a:graphicData>
            </a:graphic>
          </wp:inline>
        </w:drawing>
      </w:r>
      <w:r w:rsidR="006B6E9F" w:rsidRPr="006B6E9F">
        <w:rPr>
          <w:rFonts w:hint="eastAsia"/>
        </w:rPr>
        <w:t xml:space="preserve"> </w:t>
      </w:r>
    </w:p>
    <w:p w14:paraId="43F2A7D9" w14:textId="7729C545" w:rsidR="007A35E6" w:rsidRPr="006C482A" w:rsidRDefault="007A35E6" w:rsidP="00371881">
      <w:pPr>
        <w:jc w:val="left"/>
        <w:rPr>
          <w:rFonts w:asciiTheme="majorEastAsia" w:eastAsiaTheme="majorEastAsia" w:hAnsiTheme="majorEastAsia"/>
          <w:color w:val="000000" w:themeColor="text1"/>
        </w:rPr>
      </w:pPr>
    </w:p>
    <w:p w14:paraId="786F2101" w14:textId="553CC5A4" w:rsidR="00785916" w:rsidRPr="006C482A" w:rsidRDefault="00AF506D" w:rsidP="00785916">
      <w:pPr>
        <w:jc w:val="left"/>
        <w:rPr>
          <w:rFonts w:hAnsi="ＭＳ 明朝"/>
          <w:color w:val="000000" w:themeColor="text1"/>
        </w:rPr>
      </w:pPr>
      <w:bookmarkStart w:id="0" w:name="RANGE!H9:K21"/>
      <w:bookmarkEnd w:id="0"/>
      <w:r w:rsidRPr="006C482A">
        <w:rPr>
          <w:rFonts w:hAnsi="ＭＳ 明朝" w:hint="eastAsia"/>
          <w:color w:val="000000" w:themeColor="text1"/>
        </w:rPr>
        <w:t xml:space="preserve">　</w:t>
      </w:r>
      <w:r w:rsidR="00341EB0" w:rsidRPr="0041080B">
        <w:rPr>
          <w:rFonts w:hAnsi="ＭＳ 明朝" w:hint="eastAsia"/>
          <w:color w:val="000000" w:themeColor="text1"/>
        </w:rPr>
        <w:t>沿岸、内陸の</w:t>
      </w:r>
      <w:r w:rsidRPr="0041080B">
        <w:rPr>
          <w:rFonts w:hAnsi="ＭＳ 明朝" w:hint="eastAsia"/>
          <w:color w:val="000000" w:themeColor="text1"/>
        </w:rPr>
        <w:t>区分別にみると、</w:t>
      </w:r>
      <w:r w:rsidR="00195241" w:rsidRPr="0041080B">
        <w:rPr>
          <w:rFonts w:hAnsi="ＭＳ 明朝" w:hint="eastAsia"/>
          <w:color w:val="000000" w:themeColor="text1"/>
        </w:rPr>
        <w:t>概ね</w:t>
      </w:r>
      <w:r w:rsidR="007B507F" w:rsidRPr="0041080B">
        <w:rPr>
          <w:rFonts w:hAnsi="ＭＳ 明朝" w:hint="eastAsia"/>
          <w:color w:val="000000" w:themeColor="text1"/>
        </w:rPr>
        <w:t>沿岸＞内陸の傾向が見られるものと</w:t>
      </w:r>
      <w:r w:rsidR="00195241" w:rsidRPr="0041080B">
        <w:rPr>
          <w:rFonts w:hAnsi="ＭＳ 明朝" w:hint="eastAsia"/>
          <w:color w:val="000000" w:themeColor="text1"/>
        </w:rPr>
        <w:t>しては、</w:t>
      </w:r>
      <w:r w:rsidR="007B507F" w:rsidRPr="0041080B">
        <w:rPr>
          <w:rFonts w:hAnsi="ＭＳ 明朝" w:hint="eastAsia"/>
          <w:color w:val="000000" w:themeColor="text1"/>
        </w:rPr>
        <w:t>海塩粒子、鉄鋼、石油燃焼</w:t>
      </w:r>
      <w:r w:rsidR="00195241" w:rsidRPr="0041080B">
        <w:rPr>
          <w:rFonts w:hAnsi="ＭＳ 明朝" w:hint="eastAsia"/>
          <w:color w:val="000000" w:themeColor="text1"/>
        </w:rPr>
        <w:t>、</w:t>
      </w:r>
      <w:r w:rsidR="0041080B" w:rsidRPr="0041080B">
        <w:rPr>
          <w:rFonts w:hAnsi="ＭＳ 明朝" w:hint="eastAsia"/>
          <w:color w:val="000000" w:themeColor="text1"/>
        </w:rPr>
        <w:t>二次（硫酸塩）</w:t>
      </w:r>
      <w:r w:rsidR="007B507F" w:rsidRPr="0041080B">
        <w:rPr>
          <w:rFonts w:hAnsi="ＭＳ 明朝" w:hint="eastAsia"/>
          <w:color w:val="000000" w:themeColor="text1"/>
        </w:rPr>
        <w:t>が挙げられる。</w:t>
      </w:r>
      <w:r w:rsidR="0005041B" w:rsidRPr="0041080B">
        <w:rPr>
          <w:rFonts w:hAnsi="ＭＳ 明朝" w:hint="eastAsia"/>
          <w:color w:val="000000" w:themeColor="text1"/>
        </w:rPr>
        <w:t>特に、鉄鋼と石油燃焼は寄与量の差が明確に現れていた。</w:t>
      </w:r>
      <w:r w:rsidR="00902A41" w:rsidRPr="00902A41">
        <w:rPr>
          <w:rFonts w:hAnsi="ＭＳ 明朝" w:hint="eastAsia"/>
          <w:color w:val="000000" w:themeColor="text1"/>
        </w:rPr>
        <w:t>ただし、二次（硫酸塩）の最大データは夏季の真岡（内陸）であった。</w:t>
      </w:r>
      <w:r w:rsidR="00DF1F23" w:rsidRPr="00902A41">
        <w:rPr>
          <w:rFonts w:hAnsi="ＭＳ 明朝" w:hint="eastAsia"/>
          <w:color w:val="000000" w:themeColor="text1"/>
        </w:rPr>
        <w:t>一方</w:t>
      </w:r>
      <w:r w:rsidR="00195241" w:rsidRPr="00902A41">
        <w:rPr>
          <w:rFonts w:hAnsi="ＭＳ 明朝" w:hint="eastAsia"/>
          <w:color w:val="000000" w:themeColor="text1"/>
        </w:rPr>
        <w:t>、概ね</w:t>
      </w:r>
      <w:r w:rsidR="0005041B" w:rsidRPr="00902A41">
        <w:rPr>
          <w:rFonts w:hAnsi="ＭＳ 明朝" w:hint="eastAsia"/>
          <w:color w:val="000000" w:themeColor="text1"/>
        </w:rPr>
        <w:t>沿岸＜内陸</w:t>
      </w:r>
      <w:r w:rsidR="00195241" w:rsidRPr="00902A41">
        <w:rPr>
          <w:rFonts w:hAnsi="ＭＳ 明朝" w:hint="eastAsia"/>
          <w:color w:val="000000" w:themeColor="text1"/>
        </w:rPr>
        <w:t>の傾向が見られるものとしては、</w:t>
      </w:r>
      <w:r w:rsidR="0041080B" w:rsidRPr="00902A41">
        <w:rPr>
          <w:rFonts w:hAnsi="ＭＳ 明朝" w:hint="eastAsia"/>
          <w:color w:val="000000" w:themeColor="text1"/>
        </w:rPr>
        <w:t>土壌・道路粉じん、</w:t>
      </w:r>
      <w:r w:rsidR="0005041B" w:rsidRPr="00902A41">
        <w:rPr>
          <w:rFonts w:hAnsi="ＭＳ 明朝" w:hint="eastAsia"/>
          <w:color w:val="000000" w:themeColor="text1"/>
        </w:rPr>
        <w:t>自動車</w:t>
      </w:r>
      <w:r w:rsidR="00195241" w:rsidRPr="00902A41">
        <w:rPr>
          <w:rFonts w:hAnsi="ＭＳ 明朝" w:hint="eastAsia"/>
          <w:color w:val="000000" w:themeColor="text1"/>
        </w:rPr>
        <w:t>、</w:t>
      </w:r>
      <w:r w:rsidR="0041080B" w:rsidRPr="00902A41">
        <w:rPr>
          <w:rFonts w:hAnsi="ＭＳ 明朝" w:hint="eastAsia"/>
          <w:color w:val="000000" w:themeColor="text1"/>
        </w:rPr>
        <w:lastRenderedPageBreak/>
        <w:t>ブレーキ粉じん、</w:t>
      </w:r>
      <w:r w:rsidR="00195241" w:rsidRPr="00902A41">
        <w:rPr>
          <w:rFonts w:hAnsi="ＭＳ 明朝" w:hint="eastAsia"/>
          <w:color w:val="000000" w:themeColor="text1"/>
        </w:rPr>
        <w:t>植物燃焼が挙げられる。</w:t>
      </w:r>
      <w:r w:rsidR="007601F3" w:rsidRPr="00902A41">
        <w:rPr>
          <w:rFonts w:hAnsi="ＭＳ 明朝" w:hint="eastAsia"/>
          <w:color w:val="000000" w:themeColor="text1"/>
        </w:rPr>
        <w:t>ただ</w:t>
      </w:r>
      <w:r w:rsidR="00DF1F23" w:rsidRPr="00902A41">
        <w:rPr>
          <w:rFonts w:hAnsi="ＭＳ 明朝" w:hint="eastAsia"/>
          <w:color w:val="000000" w:themeColor="text1"/>
        </w:rPr>
        <w:t>し</w:t>
      </w:r>
      <w:r w:rsidR="007601F3" w:rsidRPr="00902A41">
        <w:rPr>
          <w:rFonts w:hAnsi="ＭＳ 明朝" w:hint="eastAsia"/>
          <w:color w:val="000000" w:themeColor="text1"/>
        </w:rPr>
        <w:t>、</w:t>
      </w:r>
      <w:r w:rsidR="00DF1F23" w:rsidRPr="00902A41">
        <w:rPr>
          <w:rFonts w:hAnsi="ＭＳ 明朝" w:hint="eastAsia"/>
          <w:color w:val="000000" w:themeColor="text1"/>
        </w:rPr>
        <w:t>自動車</w:t>
      </w:r>
      <w:r w:rsidR="007601F3" w:rsidRPr="00902A41">
        <w:rPr>
          <w:rFonts w:hAnsi="ＭＳ 明朝" w:hint="eastAsia"/>
          <w:color w:val="000000" w:themeColor="text1"/>
        </w:rPr>
        <w:t>の最大データは</w:t>
      </w:r>
      <w:r w:rsidR="00DF1F23" w:rsidRPr="00902A41">
        <w:rPr>
          <w:rFonts w:hAnsi="ＭＳ 明朝" w:hint="eastAsia"/>
          <w:color w:val="000000" w:themeColor="text1"/>
        </w:rPr>
        <w:t>冬</w:t>
      </w:r>
      <w:r w:rsidR="00341EB0" w:rsidRPr="00902A41">
        <w:rPr>
          <w:rFonts w:hAnsi="ＭＳ 明朝" w:hint="eastAsia"/>
          <w:color w:val="000000" w:themeColor="text1"/>
        </w:rPr>
        <w:t>季の</w:t>
      </w:r>
      <w:r w:rsidR="00902A41" w:rsidRPr="00902A41">
        <w:rPr>
          <w:rFonts w:hAnsi="ＭＳ 明朝" w:hint="eastAsia"/>
          <w:color w:val="000000" w:themeColor="text1"/>
        </w:rPr>
        <w:t>千葉</w:t>
      </w:r>
      <w:r w:rsidR="007601F3" w:rsidRPr="00902A41">
        <w:rPr>
          <w:rFonts w:hAnsi="ＭＳ 明朝" w:hint="eastAsia"/>
          <w:color w:val="000000" w:themeColor="text1"/>
        </w:rPr>
        <w:t>（沿岸）であった。</w:t>
      </w:r>
    </w:p>
    <w:p w14:paraId="594B2487" w14:textId="611E3621" w:rsidR="00A22601" w:rsidRPr="006C482A" w:rsidRDefault="00A22601" w:rsidP="00785916">
      <w:pPr>
        <w:jc w:val="left"/>
        <w:rPr>
          <w:rFonts w:hAnsi="ＭＳ 明朝"/>
          <w:color w:val="000000" w:themeColor="text1"/>
        </w:rPr>
      </w:pPr>
    </w:p>
    <w:p w14:paraId="182911AB" w14:textId="37DB795B" w:rsidR="00785916" w:rsidRPr="006C482A" w:rsidRDefault="00785916" w:rsidP="00A22601">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5.7.2　寄与率について</w:t>
      </w:r>
    </w:p>
    <w:p w14:paraId="7A979B7E" w14:textId="4F4CCBA3" w:rsidR="00785916" w:rsidRDefault="00DE28B0" w:rsidP="00B73B5D">
      <w:pPr>
        <w:jc w:val="left"/>
        <w:rPr>
          <w:color w:val="000000" w:themeColor="text1"/>
        </w:rPr>
      </w:pPr>
      <w:r w:rsidRPr="006C482A">
        <w:rPr>
          <w:rFonts w:ascii="ＭＳ ゴシック" w:eastAsia="ＭＳ ゴシック" w:hAnsi="ＭＳ ゴシック" w:hint="eastAsia"/>
          <w:color w:val="000000" w:themeColor="text1"/>
          <w:sz w:val="22"/>
        </w:rPr>
        <w:t xml:space="preserve">　</w:t>
      </w:r>
      <w:r w:rsidRPr="006C482A">
        <w:rPr>
          <w:rFonts w:ascii="ＭＳ 明朝" w:hAnsi="ＭＳ 明朝" w:hint="eastAsia"/>
          <w:color w:val="000000" w:themeColor="text1"/>
        </w:rPr>
        <w:t>図</w:t>
      </w:r>
      <w:r w:rsidRPr="006C482A">
        <w:rPr>
          <w:color w:val="000000" w:themeColor="text1"/>
        </w:rPr>
        <w:t>5-7</w:t>
      </w:r>
      <w:r w:rsidRPr="006C482A">
        <w:rPr>
          <w:rFonts w:hint="eastAsia"/>
          <w:color w:val="000000" w:themeColor="text1"/>
        </w:rPr>
        <w:t>-</w:t>
      </w:r>
      <w:r w:rsidRPr="006C482A">
        <w:rPr>
          <w:color w:val="000000" w:themeColor="text1"/>
        </w:rPr>
        <w:t>1</w:t>
      </w:r>
      <w:r w:rsidRPr="006C482A">
        <w:rPr>
          <w:rFonts w:ascii="ＭＳ 明朝" w:hAnsi="ＭＳ 明朝" w:hint="eastAsia"/>
          <w:color w:val="000000" w:themeColor="text1"/>
        </w:rPr>
        <w:t>に春季の沿岸・内</w:t>
      </w:r>
      <w:r w:rsidR="00D81A3C" w:rsidRPr="006C482A">
        <w:rPr>
          <w:rFonts w:ascii="ＭＳ 明朝" w:hAnsi="ＭＳ 明朝" w:hint="eastAsia"/>
          <w:color w:val="000000" w:themeColor="text1"/>
        </w:rPr>
        <w:t>陸の区分別の平均寄与率を示す。</w:t>
      </w:r>
      <w:r w:rsidRPr="008C6506">
        <w:rPr>
          <w:rFonts w:ascii="ＭＳ 明朝" w:hAnsi="ＭＳ 明朝" w:hint="eastAsia"/>
          <w:color w:val="000000" w:themeColor="text1"/>
        </w:rPr>
        <w:t>最大寄与は</w:t>
      </w:r>
      <w:r w:rsidR="00F3032A" w:rsidRPr="008C6506">
        <w:rPr>
          <w:rFonts w:ascii="ＭＳ 明朝" w:hAnsi="ＭＳ 明朝" w:hint="eastAsia"/>
          <w:color w:val="000000" w:themeColor="text1"/>
        </w:rPr>
        <w:t>沿岸</w:t>
      </w:r>
      <w:r w:rsidR="008C6506" w:rsidRPr="008C6506">
        <w:rPr>
          <w:rFonts w:ascii="ＭＳ 明朝" w:hAnsi="ＭＳ 明朝" w:hint="eastAsia"/>
          <w:color w:val="000000" w:themeColor="text1"/>
        </w:rPr>
        <w:t>・内陸ともに</w:t>
      </w:r>
      <w:r w:rsidRPr="008C6506">
        <w:rPr>
          <w:rFonts w:ascii="ＭＳ 明朝" w:hAnsi="ＭＳ 明朝" w:hint="eastAsia"/>
          <w:color w:val="000000" w:themeColor="text1"/>
        </w:rPr>
        <w:t>二次（</w:t>
      </w:r>
      <w:r w:rsidR="008C6506" w:rsidRPr="008C6506">
        <w:rPr>
          <w:color w:val="000000" w:themeColor="text1"/>
        </w:rPr>
        <w:t>OC</w:t>
      </w:r>
      <w:r w:rsidRPr="008C6506">
        <w:rPr>
          <w:rFonts w:ascii="ＭＳ 明朝" w:hAnsi="ＭＳ 明朝" w:hint="eastAsia"/>
          <w:color w:val="000000" w:themeColor="text1"/>
        </w:rPr>
        <w:t>）</w:t>
      </w:r>
      <w:r w:rsidR="008C6506" w:rsidRPr="008C6506">
        <w:rPr>
          <w:rFonts w:ascii="ＭＳ 明朝" w:hAnsi="ＭＳ 明朝" w:hint="eastAsia"/>
          <w:color w:val="000000" w:themeColor="text1"/>
        </w:rPr>
        <w:t>であり、</w:t>
      </w:r>
      <w:r w:rsidRPr="008C6506">
        <w:rPr>
          <w:rFonts w:ascii="ＭＳ 明朝" w:hAnsi="ＭＳ 明朝" w:hint="eastAsia"/>
          <w:color w:val="000000" w:themeColor="text1"/>
        </w:rPr>
        <w:t>寄与率</w:t>
      </w:r>
      <w:r w:rsidR="00F3032A" w:rsidRPr="008C6506">
        <w:rPr>
          <w:rFonts w:ascii="ＭＳ 明朝" w:hAnsi="ＭＳ 明朝" w:hint="eastAsia"/>
          <w:color w:val="000000" w:themeColor="text1"/>
        </w:rPr>
        <w:t>はそれぞれ</w:t>
      </w:r>
      <w:r w:rsidR="00F3032A" w:rsidRPr="008C6506">
        <w:rPr>
          <w:color w:val="000000" w:themeColor="text1"/>
        </w:rPr>
        <w:t>33</w:t>
      </w:r>
      <w:r w:rsidR="008C6506" w:rsidRPr="008C6506">
        <w:rPr>
          <w:rFonts w:hint="eastAsia"/>
          <w:color w:val="000000" w:themeColor="text1"/>
        </w:rPr>
        <w:t>%</w:t>
      </w:r>
      <w:r w:rsidR="00F3032A" w:rsidRPr="008C6506">
        <w:rPr>
          <w:rFonts w:ascii="ＭＳ 明朝" w:hAnsi="ＭＳ 明朝" w:hint="eastAsia"/>
          <w:color w:val="000000" w:themeColor="text1"/>
        </w:rPr>
        <w:t>、</w:t>
      </w:r>
      <w:r w:rsidR="00F3032A" w:rsidRPr="008C6506">
        <w:rPr>
          <w:color w:val="000000" w:themeColor="text1"/>
        </w:rPr>
        <w:t>36</w:t>
      </w:r>
      <w:r w:rsidR="008C6506" w:rsidRPr="008C6506">
        <w:rPr>
          <w:rFonts w:hint="eastAsia"/>
          <w:color w:val="000000" w:themeColor="text1"/>
        </w:rPr>
        <w:t>%</w:t>
      </w:r>
      <w:r w:rsidRPr="008C6506">
        <w:rPr>
          <w:rFonts w:ascii="ＭＳ 明朝" w:hAnsi="ＭＳ 明朝" w:hint="eastAsia"/>
          <w:color w:val="000000" w:themeColor="text1"/>
        </w:rPr>
        <w:t>であった。</w:t>
      </w:r>
      <w:r w:rsidRPr="008C6506">
        <w:rPr>
          <w:rFonts w:hint="eastAsia"/>
          <w:color w:val="000000" w:themeColor="text1"/>
        </w:rPr>
        <w:t>2</w:t>
      </w:r>
      <w:r w:rsidRPr="008C6506">
        <w:rPr>
          <w:rFonts w:ascii="ＭＳ 明朝" w:hAnsi="ＭＳ 明朝" w:hint="eastAsia"/>
          <w:color w:val="000000" w:themeColor="text1"/>
        </w:rPr>
        <w:t>番目は</w:t>
      </w:r>
      <w:r w:rsidR="008C6506" w:rsidRPr="008C6506">
        <w:rPr>
          <w:rFonts w:ascii="ＭＳ 明朝" w:hAnsi="ＭＳ 明朝" w:hint="eastAsia"/>
          <w:color w:val="000000" w:themeColor="text1"/>
        </w:rPr>
        <w:t>沿岸・内陸ともに二次</w:t>
      </w:r>
      <w:r w:rsidR="00F3032A" w:rsidRPr="008C6506">
        <w:rPr>
          <w:rFonts w:ascii="ＭＳ 明朝" w:hAnsi="ＭＳ 明朝" w:hint="eastAsia"/>
          <w:color w:val="000000" w:themeColor="text1"/>
        </w:rPr>
        <w:t>（硫酸塩）で、寄与率はそれぞれ</w:t>
      </w:r>
      <w:r w:rsidR="00F3032A" w:rsidRPr="008C6506">
        <w:rPr>
          <w:color w:val="000000" w:themeColor="text1"/>
        </w:rPr>
        <w:t>3</w:t>
      </w:r>
      <w:r w:rsidR="00F3032A" w:rsidRPr="008C6506">
        <w:rPr>
          <w:rFonts w:hint="eastAsia"/>
          <w:color w:val="000000" w:themeColor="text1"/>
        </w:rPr>
        <w:t>1</w:t>
      </w:r>
      <w:r w:rsidR="008C6506" w:rsidRPr="008C6506">
        <w:rPr>
          <w:rFonts w:hint="eastAsia"/>
          <w:color w:val="000000" w:themeColor="text1"/>
        </w:rPr>
        <w:t>%</w:t>
      </w:r>
      <w:r w:rsidR="00F3032A" w:rsidRPr="008C6506">
        <w:rPr>
          <w:rFonts w:ascii="ＭＳ 明朝" w:hAnsi="ＭＳ 明朝" w:hint="eastAsia"/>
          <w:color w:val="000000" w:themeColor="text1"/>
        </w:rPr>
        <w:t>、</w:t>
      </w:r>
      <w:r w:rsidR="008C6506" w:rsidRPr="008C6506">
        <w:rPr>
          <w:rFonts w:hint="eastAsia"/>
          <w:color w:val="000000" w:themeColor="text1"/>
        </w:rPr>
        <w:t>30%</w:t>
      </w:r>
      <w:r w:rsidR="008C6506" w:rsidRPr="008C6506">
        <w:rPr>
          <w:rFonts w:ascii="ＭＳ 明朝" w:hAnsi="ＭＳ 明朝" w:hint="eastAsia"/>
          <w:color w:val="000000" w:themeColor="text1"/>
        </w:rPr>
        <w:t>と</w:t>
      </w:r>
      <w:r w:rsidR="008C6506">
        <w:rPr>
          <w:rFonts w:ascii="ＭＳ 明朝" w:hAnsi="ＭＳ 明朝" w:hint="eastAsia"/>
          <w:color w:val="000000" w:themeColor="text1"/>
        </w:rPr>
        <w:t>同程度</w:t>
      </w:r>
      <w:r w:rsidR="00F3032A" w:rsidRPr="008C6506">
        <w:rPr>
          <w:rFonts w:hint="eastAsia"/>
          <w:color w:val="000000" w:themeColor="text1"/>
        </w:rPr>
        <w:t>であ</w:t>
      </w:r>
      <w:r w:rsidR="00F603E4" w:rsidRPr="008C6506">
        <w:rPr>
          <w:rFonts w:hint="eastAsia"/>
          <w:color w:val="000000" w:themeColor="text1"/>
        </w:rPr>
        <w:t>り、両項目の合計は</w:t>
      </w:r>
      <w:r w:rsidR="00885BA1" w:rsidRPr="008C6506">
        <w:rPr>
          <w:rFonts w:hint="eastAsia"/>
          <w:color w:val="000000" w:themeColor="text1"/>
        </w:rPr>
        <w:t>沿岸と内陸でそれぞれ</w:t>
      </w:r>
      <w:r w:rsidR="00885BA1" w:rsidRPr="008C6506">
        <w:rPr>
          <w:rFonts w:hint="eastAsia"/>
          <w:color w:val="000000" w:themeColor="text1"/>
        </w:rPr>
        <w:t>64</w:t>
      </w:r>
      <w:r w:rsidR="00B259E6" w:rsidRPr="008C6506">
        <w:rPr>
          <w:rFonts w:hint="eastAsia"/>
          <w:color w:val="000000" w:themeColor="text1"/>
        </w:rPr>
        <w:t>%</w:t>
      </w:r>
      <w:r w:rsidR="00885BA1" w:rsidRPr="008C6506">
        <w:rPr>
          <w:rFonts w:hint="eastAsia"/>
          <w:color w:val="000000" w:themeColor="text1"/>
        </w:rPr>
        <w:t>、</w:t>
      </w:r>
      <w:r w:rsidR="00885BA1" w:rsidRPr="008C6506">
        <w:rPr>
          <w:rFonts w:hint="eastAsia"/>
          <w:color w:val="000000" w:themeColor="text1"/>
        </w:rPr>
        <w:t>6</w:t>
      </w:r>
      <w:r w:rsidR="008C6506" w:rsidRPr="008C6506">
        <w:rPr>
          <w:rFonts w:hint="eastAsia"/>
          <w:color w:val="000000" w:themeColor="text1"/>
        </w:rPr>
        <w:t>5</w:t>
      </w:r>
      <w:r w:rsidR="00B259E6" w:rsidRPr="008C6506">
        <w:rPr>
          <w:rFonts w:hint="eastAsia"/>
          <w:color w:val="000000" w:themeColor="text1"/>
        </w:rPr>
        <w:t>%</w:t>
      </w:r>
      <w:r w:rsidR="00F603E4" w:rsidRPr="008C6506">
        <w:rPr>
          <w:rFonts w:hint="eastAsia"/>
          <w:color w:val="000000" w:themeColor="text1"/>
        </w:rPr>
        <w:t>で同程度であった。</w:t>
      </w:r>
      <w:r w:rsidR="00B73B5D" w:rsidRPr="008C6506">
        <w:rPr>
          <w:rFonts w:hint="eastAsia"/>
          <w:color w:val="000000" w:themeColor="text1"/>
        </w:rPr>
        <w:t>3</w:t>
      </w:r>
      <w:r w:rsidR="00B73B5D" w:rsidRPr="008C6506">
        <w:rPr>
          <w:rFonts w:hint="eastAsia"/>
          <w:color w:val="000000" w:themeColor="text1"/>
        </w:rPr>
        <w:t>番目は、沿岸が石油燃焼</w:t>
      </w:r>
      <w:r w:rsidR="00AD3647" w:rsidRPr="008C6506">
        <w:rPr>
          <w:rFonts w:hint="eastAsia"/>
          <w:color w:val="000000" w:themeColor="text1"/>
        </w:rPr>
        <w:t>（</w:t>
      </w:r>
      <w:r w:rsidR="008C6506" w:rsidRPr="008C6506">
        <w:rPr>
          <w:rFonts w:hint="eastAsia"/>
          <w:color w:val="000000" w:themeColor="text1"/>
        </w:rPr>
        <w:t>8</w:t>
      </w:r>
      <w:r w:rsidR="00B259E6" w:rsidRPr="008C6506">
        <w:rPr>
          <w:rFonts w:hint="eastAsia"/>
          <w:color w:val="000000" w:themeColor="text1"/>
        </w:rPr>
        <w:t>%</w:t>
      </w:r>
      <w:r w:rsidR="00AD3647" w:rsidRPr="008C6506">
        <w:rPr>
          <w:rFonts w:hint="eastAsia"/>
          <w:color w:val="000000" w:themeColor="text1"/>
        </w:rPr>
        <w:t>）</w:t>
      </w:r>
      <w:r w:rsidR="00B73B5D" w:rsidRPr="008C6506">
        <w:rPr>
          <w:rFonts w:hint="eastAsia"/>
          <w:color w:val="000000" w:themeColor="text1"/>
        </w:rPr>
        <w:t>で、内陸は自動車</w:t>
      </w:r>
      <w:r w:rsidR="00AD3647" w:rsidRPr="008C6506">
        <w:rPr>
          <w:rFonts w:hint="eastAsia"/>
          <w:color w:val="000000" w:themeColor="text1"/>
        </w:rPr>
        <w:t>（</w:t>
      </w:r>
      <w:r w:rsidR="008C6506" w:rsidRPr="008C6506">
        <w:rPr>
          <w:rFonts w:hint="eastAsia"/>
          <w:color w:val="000000" w:themeColor="text1"/>
        </w:rPr>
        <w:t>10</w:t>
      </w:r>
      <w:r w:rsidR="00B259E6" w:rsidRPr="008C6506">
        <w:rPr>
          <w:rFonts w:hint="eastAsia"/>
          <w:color w:val="000000" w:themeColor="text1"/>
        </w:rPr>
        <w:t>%</w:t>
      </w:r>
      <w:r w:rsidR="00AD3647" w:rsidRPr="008C6506">
        <w:rPr>
          <w:rFonts w:hint="eastAsia"/>
          <w:color w:val="000000" w:themeColor="text1"/>
        </w:rPr>
        <w:t>）</w:t>
      </w:r>
      <w:r w:rsidR="00F603E4" w:rsidRPr="008C6506">
        <w:rPr>
          <w:rFonts w:hint="eastAsia"/>
          <w:color w:val="000000" w:themeColor="text1"/>
        </w:rPr>
        <w:t>であ</w:t>
      </w:r>
      <w:r w:rsidR="00001063" w:rsidRPr="008C6506">
        <w:rPr>
          <w:rFonts w:hint="eastAsia"/>
          <w:color w:val="000000" w:themeColor="text1"/>
        </w:rPr>
        <w:t>り、石油燃焼と自動車の寄与率の合計は沿岸</w:t>
      </w:r>
      <w:r w:rsidR="008C6506" w:rsidRPr="008C6506">
        <w:rPr>
          <w:rFonts w:hint="eastAsia"/>
          <w:color w:val="000000" w:themeColor="text1"/>
        </w:rPr>
        <w:t>・内陸ともに</w:t>
      </w:r>
      <w:r w:rsidR="00001063" w:rsidRPr="008C6506">
        <w:rPr>
          <w:color w:val="000000" w:themeColor="text1"/>
        </w:rPr>
        <w:t>1</w:t>
      </w:r>
      <w:r w:rsidR="008C6506" w:rsidRPr="008C6506">
        <w:rPr>
          <w:rFonts w:hint="eastAsia"/>
          <w:color w:val="000000" w:themeColor="text1"/>
        </w:rPr>
        <w:t>3</w:t>
      </w:r>
      <w:r w:rsidR="00B259E6" w:rsidRPr="008C6506">
        <w:rPr>
          <w:rFonts w:hint="eastAsia"/>
          <w:color w:val="000000" w:themeColor="text1"/>
        </w:rPr>
        <w:t>%</w:t>
      </w:r>
      <w:r w:rsidR="00001063" w:rsidRPr="008C6506">
        <w:rPr>
          <w:rFonts w:hint="eastAsia"/>
          <w:color w:val="000000" w:themeColor="text1"/>
        </w:rPr>
        <w:t>であった</w:t>
      </w:r>
      <w:r w:rsidR="00001063" w:rsidRPr="00A25437">
        <w:rPr>
          <w:rFonts w:hint="eastAsia"/>
          <w:color w:val="000000" w:themeColor="text1"/>
        </w:rPr>
        <w:t>。</w:t>
      </w:r>
      <w:r w:rsidR="00382FDB" w:rsidRPr="00A25437">
        <w:rPr>
          <w:rFonts w:hint="eastAsia"/>
          <w:color w:val="000000" w:themeColor="text1"/>
        </w:rPr>
        <w:t>沿岸において石油燃焼の寄与率が高かったのは、コンビナートや工場や船舶等、石油燃焼の発生源が内陸に比べて多いことから妥当と考えられるが、</w:t>
      </w:r>
      <w:r w:rsidR="00F603E4" w:rsidRPr="00A25437">
        <w:rPr>
          <w:rFonts w:hint="eastAsia"/>
          <w:color w:val="000000" w:themeColor="text1"/>
        </w:rPr>
        <w:t>平成</w:t>
      </w:r>
      <w:r w:rsidR="008C6506" w:rsidRPr="00A25437">
        <w:rPr>
          <w:rFonts w:hint="eastAsia"/>
          <w:color w:val="000000" w:themeColor="text1"/>
        </w:rPr>
        <w:t>30</w:t>
      </w:r>
      <w:r w:rsidR="00F603E4" w:rsidRPr="00A25437">
        <w:rPr>
          <w:rFonts w:hint="eastAsia"/>
          <w:color w:val="000000" w:themeColor="text1"/>
        </w:rPr>
        <w:t>年度報告書</w:t>
      </w:r>
      <w:r w:rsidR="002246A3" w:rsidRPr="00A25437">
        <w:rPr>
          <w:color w:val="000000" w:themeColor="text1"/>
          <w:vertAlign w:val="superscript"/>
        </w:rPr>
        <w:t>4</w:t>
      </w:r>
      <w:r w:rsidR="00382FDB" w:rsidRPr="00A25437">
        <w:rPr>
          <w:color w:val="000000" w:themeColor="text1"/>
          <w:vertAlign w:val="superscript"/>
        </w:rPr>
        <w:t>)</w:t>
      </w:r>
      <w:r w:rsidR="00382FDB" w:rsidRPr="00A25437">
        <w:rPr>
          <w:rFonts w:hint="eastAsia"/>
          <w:color w:val="000000" w:themeColor="text1"/>
        </w:rPr>
        <w:t>と同様に</w:t>
      </w:r>
      <w:r w:rsidR="00B736A3" w:rsidRPr="00441021">
        <w:rPr>
          <w:rFonts w:hint="eastAsia"/>
          <w:color w:val="000000" w:themeColor="text1"/>
        </w:rPr>
        <w:t>、石油燃焼寄与率の高い市原、富津、横浜、川崎では、</w:t>
      </w:r>
      <w:r w:rsidR="00F26E95" w:rsidRPr="00441021">
        <w:rPr>
          <w:rFonts w:hint="eastAsia"/>
          <w:color w:val="000000" w:themeColor="text1"/>
        </w:rPr>
        <w:t>自動車の寄与率がゼロ</w:t>
      </w:r>
      <w:r w:rsidR="00B736A3" w:rsidRPr="00441021">
        <w:rPr>
          <w:rFonts w:hint="eastAsia"/>
          <w:color w:val="000000" w:themeColor="text1"/>
        </w:rPr>
        <w:t>もしくは低い</w:t>
      </w:r>
      <w:r w:rsidR="00F26E95" w:rsidRPr="00A25437">
        <w:rPr>
          <w:rFonts w:hint="eastAsia"/>
          <w:color w:val="000000" w:themeColor="text1"/>
        </w:rPr>
        <w:t>結果が得られている。</w:t>
      </w:r>
      <w:r w:rsidR="00001063" w:rsidRPr="00A25437">
        <w:rPr>
          <w:rFonts w:hint="eastAsia"/>
          <w:color w:val="000000" w:themeColor="text1"/>
        </w:rPr>
        <w:t>同報告に記述されているように</w:t>
      </w:r>
      <w:r w:rsidR="00F26E95" w:rsidRPr="00A25437">
        <w:rPr>
          <w:rFonts w:hint="eastAsia"/>
          <w:color w:val="000000" w:themeColor="text1"/>
        </w:rPr>
        <w:t>、</w:t>
      </w:r>
      <w:r w:rsidR="0087222D" w:rsidRPr="00A25437">
        <w:rPr>
          <w:rFonts w:hint="eastAsia"/>
          <w:color w:val="000000" w:themeColor="text1"/>
        </w:rPr>
        <w:t>石油燃焼の指標である</w:t>
      </w:r>
      <w:r w:rsidR="0087222D" w:rsidRPr="00A25437">
        <w:rPr>
          <w:rFonts w:hint="eastAsia"/>
          <w:color w:val="000000" w:themeColor="text1"/>
        </w:rPr>
        <w:t>V</w:t>
      </w:r>
      <w:r w:rsidR="0087222D" w:rsidRPr="00A25437">
        <w:rPr>
          <w:rFonts w:hint="eastAsia"/>
          <w:color w:val="000000" w:themeColor="text1"/>
        </w:rPr>
        <w:t>の濃度が高いケースでは、</w:t>
      </w:r>
      <w:r w:rsidR="00F26E95" w:rsidRPr="00A25437">
        <w:rPr>
          <w:rFonts w:hint="eastAsia"/>
          <w:color w:val="000000" w:themeColor="text1"/>
        </w:rPr>
        <w:t>“石油燃焼”と“自動車”と</w:t>
      </w:r>
      <w:r w:rsidR="0087222D" w:rsidRPr="00A25437">
        <w:rPr>
          <w:rFonts w:hint="eastAsia"/>
          <w:color w:val="000000" w:themeColor="text1"/>
        </w:rPr>
        <w:t>両発生源の主要成分である</w:t>
      </w:r>
      <w:r w:rsidR="00F26E95" w:rsidRPr="00A25437">
        <w:rPr>
          <w:color w:val="000000" w:themeColor="text1"/>
        </w:rPr>
        <w:t>EC</w:t>
      </w:r>
      <w:r w:rsidR="00F26E95" w:rsidRPr="00A25437">
        <w:rPr>
          <w:color w:val="000000" w:themeColor="text1"/>
        </w:rPr>
        <w:t>の取り合い</w:t>
      </w:r>
      <w:r w:rsidR="00F26E95" w:rsidRPr="00A25437">
        <w:rPr>
          <w:rFonts w:hint="eastAsia"/>
          <w:color w:val="000000" w:themeColor="text1"/>
        </w:rPr>
        <w:t>をし</w:t>
      </w:r>
      <w:r w:rsidR="0087222D" w:rsidRPr="00A25437">
        <w:rPr>
          <w:rFonts w:hint="eastAsia"/>
          <w:color w:val="000000" w:themeColor="text1"/>
        </w:rPr>
        <w:t>て</w:t>
      </w:r>
      <w:r w:rsidR="00F26E95" w:rsidRPr="00A25437">
        <w:rPr>
          <w:color w:val="000000" w:themeColor="text1"/>
        </w:rPr>
        <w:t>EC</w:t>
      </w:r>
      <w:r w:rsidR="00F26E95" w:rsidRPr="00A25437">
        <w:rPr>
          <w:color w:val="000000" w:themeColor="text1"/>
        </w:rPr>
        <w:t>が石油燃焼に過重に取られて</w:t>
      </w:r>
      <w:r w:rsidR="00F26E95" w:rsidRPr="00A25437">
        <w:rPr>
          <w:rFonts w:hint="eastAsia"/>
          <w:color w:val="000000" w:themeColor="text1"/>
        </w:rPr>
        <w:t>計算された</w:t>
      </w:r>
      <w:r w:rsidR="0087222D" w:rsidRPr="00A25437">
        <w:rPr>
          <w:rFonts w:hint="eastAsia"/>
          <w:color w:val="000000" w:themeColor="text1"/>
        </w:rPr>
        <w:t>ことが考えられる。また、近年の</w:t>
      </w:r>
      <w:r w:rsidR="00F26E95" w:rsidRPr="00A25437">
        <w:rPr>
          <w:rFonts w:hint="eastAsia"/>
          <w:color w:val="000000" w:themeColor="text1"/>
        </w:rPr>
        <w:t>自動</w:t>
      </w:r>
      <w:r w:rsidR="00F26E95" w:rsidRPr="00FF28B9">
        <w:rPr>
          <w:rFonts w:hint="eastAsia"/>
          <w:color w:val="000000" w:themeColor="text1"/>
        </w:rPr>
        <w:t>車のプロファイル自体も変化している</w:t>
      </w:r>
      <w:r w:rsidR="00ED6674" w:rsidRPr="00FF28B9">
        <w:rPr>
          <w:rFonts w:hint="eastAsia"/>
          <w:color w:val="000000" w:themeColor="text1"/>
        </w:rPr>
        <w:t>と</w:t>
      </w:r>
      <w:r w:rsidR="0087222D" w:rsidRPr="00FF28B9">
        <w:rPr>
          <w:rFonts w:hint="eastAsia"/>
          <w:color w:val="000000" w:themeColor="text1"/>
        </w:rPr>
        <w:t>推測されることも</w:t>
      </w:r>
      <w:r w:rsidR="00F26E95" w:rsidRPr="00FF28B9">
        <w:rPr>
          <w:rFonts w:hint="eastAsia"/>
          <w:color w:val="000000" w:themeColor="text1"/>
        </w:rPr>
        <w:t>影響を与えていると考えられる。</w:t>
      </w:r>
      <w:r w:rsidR="00FF28B9" w:rsidRPr="00FF28B9">
        <w:rPr>
          <w:rFonts w:hint="eastAsia"/>
          <w:color w:val="000000" w:themeColor="text1"/>
        </w:rPr>
        <w:t>なお、土壌・道路粉じんは黄砂の影響等により春季に高くなるケースが見られるが、今年度も春季に広域で寄与が認められ、沿岸・内陸それぞれ約</w:t>
      </w:r>
      <w:r w:rsidR="00FF28B9" w:rsidRPr="00FF28B9">
        <w:rPr>
          <w:rFonts w:hint="eastAsia"/>
          <w:color w:val="000000" w:themeColor="text1"/>
        </w:rPr>
        <w:t>5</w:t>
      </w:r>
      <w:r w:rsidR="00825EA1" w:rsidRPr="006C482A">
        <w:rPr>
          <w:rFonts w:hint="eastAsia"/>
          <w:color w:val="000000" w:themeColor="text1"/>
        </w:rPr>
        <w:t>%</w:t>
      </w:r>
      <w:r w:rsidR="00FF28B9" w:rsidRPr="00FF28B9">
        <w:rPr>
          <w:rFonts w:hint="eastAsia"/>
          <w:color w:val="000000" w:themeColor="text1"/>
        </w:rPr>
        <w:t>の寄与率であった。</w:t>
      </w:r>
    </w:p>
    <w:p w14:paraId="1AFD9B33" w14:textId="77777777" w:rsidR="007E3A7D" w:rsidRDefault="007E3A7D" w:rsidP="00B73B5D">
      <w:pPr>
        <w:jc w:val="left"/>
        <w:rPr>
          <w:color w:val="000000" w:themeColor="text1"/>
        </w:rPr>
      </w:pPr>
    </w:p>
    <w:p w14:paraId="0E0824D0" w14:textId="31540BCC" w:rsidR="00D45218" w:rsidRPr="006C482A" w:rsidRDefault="001E7759" w:rsidP="00785916">
      <w:pPr>
        <w:jc w:val="left"/>
        <w:rPr>
          <w:rFonts w:ascii="ＭＳ 明朝" w:hAnsi="ＭＳ 明朝"/>
          <w:color w:val="000000" w:themeColor="text1"/>
        </w:rPr>
      </w:pPr>
      <w:r w:rsidRPr="009E599D">
        <w:rPr>
          <w:noProof/>
        </w:rPr>
        <w:drawing>
          <wp:inline distT="0" distB="0" distL="0" distR="0" wp14:anchorId="00556E2D" wp14:editId="687063E3">
            <wp:extent cx="5399405" cy="2183949"/>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2731" cy="2185294"/>
                    </a:xfrm>
                    <a:prstGeom prst="rect">
                      <a:avLst/>
                    </a:prstGeom>
                    <a:noFill/>
                    <a:ln>
                      <a:noFill/>
                    </a:ln>
                  </pic:spPr>
                </pic:pic>
              </a:graphicData>
            </a:graphic>
          </wp:inline>
        </w:drawing>
      </w:r>
      <w:r w:rsidR="009E599D" w:rsidRPr="009E599D">
        <w:t xml:space="preserve"> </w:t>
      </w:r>
    </w:p>
    <w:p w14:paraId="049EF8D4" w14:textId="057D075B"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-1　春季の沿岸・内陸の区分別の寄与率</w:t>
      </w:r>
    </w:p>
    <w:p w14:paraId="6CD09265" w14:textId="102180AD" w:rsidR="001D3391" w:rsidRPr="006C482A" w:rsidRDefault="001D3391" w:rsidP="00785916">
      <w:pPr>
        <w:ind w:firstLineChars="100" w:firstLine="210"/>
        <w:jc w:val="left"/>
        <w:rPr>
          <w:rFonts w:ascii="ＭＳ 明朝" w:hAnsi="ＭＳ 明朝"/>
          <w:color w:val="000000" w:themeColor="text1"/>
        </w:rPr>
      </w:pPr>
    </w:p>
    <w:p w14:paraId="1D9AA5D4" w14:textId="7B4B2EE5" w:rsidR="00FF28B9" w:rsidRDefault="00785916" w:rsidP="00FF28B9">
      <w:pPr>
        <w:ind w:firstLineChars="100" w:firstLine="210"/>
        <w:jc w:val="left"/>
        <w:rPr>
          <w:color w:val="000000" w:themeColor="text1"/>
        </w:rPr>
      </w:pPr>
      <w:r w:rsidRPr="006C482A">
        <w:rPr>
          <w:rFonts w:hint="eastAsia"/>
          <w:color w:val="000000" w:themeColor="text1"/>
        </w:rPr>
        <w:t>図</w:t>
      </w:r>
      <w:r w:rsidRPr="006C482A">
        <w:rPr>
          <w:color w:val="000000" w:themeColor="text1"/>
        </w:rPr>
        <w:t>5-7-2</w:t>
      </w:r>
      <w:r w:rsidRPr="006C482A">
        <w:rPr>
          <w:rFonts w:hint="eastAsia"/>
          <w:color w:val="000000" w:themeColor="text1"/>
        </w:rPr>
        <w:t>に夏季の沿岸・内陸の区分別の平均寄与率を示す。</w:t>
      </w:r>
      <w:r w:rsidR="00E90DA6" w:rsidRPr="008C6506">
        <w:rPr>
          <w:rFonts w:ascii="ＭＳ 明朝" w:hAnsi="ＭＳ 明朝" w:hint="eastAsia"/>
          <w:color w:val="000000" w:themeColor="text1"/>
        </w:rPr>
        <w:t>最大寄与は沿岸・内陸ともに二次（</w:t>
      </w:r>
      <w:r w:rsidR="00E90DA6">
        <w:rPr>
          <w:rFonts w:ascii="ＭＳ 明朝" w:hAnsi="ＭＳ 明朝" w:hint="eastAsia"/>
          <w:color w:val="000000" w:themeColor="text1"/>
        </w:rPr>
        <w:t>硫酸塩</w:t>
      </w:r>
      <w:r w:rsidR="00E90DA6" w:rsidRPr="008C6506">
        <w:rPr>
          <w:rFonts w:ascii="ＭＳ 明朝" w:hAnsi="ＭＳ 明朝" w:hint="eastAsia"/>
          <w:color w:val="000000" w:themeColor="text1"/>
        </w:rPr>
        <w:t>）であり、寄与率はそれぞれ</w:t>
      </w:r>
      <w:r w:rsidR="00E90DA6" w:rsidRPr="00E90DA6">
        <w:rPr>
          <w:color w:val="000000" w:themeColor="text1"/>
        </w:rPr>
        <w:t>43</w:t>
      </w:r>
      <w:r w:rsidR="00E90DA6" w:rsidRPr="008C6506">
        <w:rPr>
          <w:rFonts w:hint="eastAsia"/>
          <w:color w:val="000000" w:themeColor="text1"/>
        </w:rPr>
        <w:t>%</w:t>
      </w:r>
      <w:r w:rsidR="00E90DA6" w:rsidRPr="008C6506">
        <w:rPr>
          <w:rFonts w:ascii="ＭＳ 明朝" w:hAnsi="ＭＳ 明朝" w:hint="eastAsia"/>
          <w:color w:val="000000" w:themeColor="text1"/>
        </w:rPr>
        <w:t>、</w:t>
      </w:r>
      <w:r w:rsidR="0079503B" w:rsidRPr="00765DAD">
        <w:rPr>
          <w:color w:val="000000" w:themeColor="text1"/>
        </w:rPr>
        <w:t>40</w:t>
      </w:r>
      <w:r w:rsidR="00E90DA6" w:rsidRPr="008C6506">
        <w:rPr>
          <w:rFonts w:hint="eastAsia"/>
          <w:color w:val="000000" w:themeColor="text1"/>
        </w:rPr>
        <w:t>%</w:t>
      </w:r>
      <w:r w:rsidR="00E90DA6" w:rsidRPr="008C6506">
        <w:rPr>
          <w:rFonts w:ascii="ＭＳ 明朝" w:hAnsi="ＭＳ 明朝" w:hint="eastAsia"/>
          <w:color w:val="000000" w:themeColor="text1"/>
        </w:rPr>
        <w:t>であった。</w:t>
      </w:r>
      <w:r w:rsidR="00E90DA6" w:rsidRPr="008C6506">
        <w:rPr>
          <w:rFonts w:hint="eastAsia"/>
          <w:color w:val="000000" w:themeColor="text1"/>
        </w:rPr>
        <w:t>2</w:t>
      </w:r>
      <w:r w:rsidR="00E90DA6" w:rsidRPr="008C6506">
        <w:rPr>
          <w:rFonts w:ascii="ＭＳ 明朝" w:hAnsi="ＭＳ 明朝" w:hint="eastAsia"/>
          <w:color w:val="000000" w:themeColor="text1"/>
        </w:rPr>
        <w:t>番目は沿岸・内陸ともに二次（</w:t>
      </w:r>
      <w:r w:rsidR="00E90DA6" w:rsidRPr="00E90DA6">
        <w:rPr>
          <w:color w:val="000000" w:themeColor="text1"/>
        </w:rPr>
        <w:t>OC</w:t>
      </w:r>
      <w:r w:rsidR="00E90DA6" w:rsidRPr="008C6506">
        <w:rPr>
          <w:rFonts w:ascii="ＭＳ 明朝" w:hAnsi="ＭＳ 明朝" w:hint="eastAsia"/>
          <w:color w:val="000000" w:themeColor="text1"/>
        </w:rPr>
        <w:t>）で、寄与率はそれぞれ</w:t>
      </w:r>
      <w:r w:rsidR="00E90DA6" w:rsidRPr="00E90DA6">
        <w:rPr>
          <w:color w:val="000000" w:themeColor="text1"/>
        </w:rPr>
        <w:t>30%</w:t>
      </w:r>
      <w:r w:rsidR="00E90DA6" w:rsidRPr="00E90DA6">
        <w:rPr>
          <w:color w:val="000000" w:themeColor="text1"/>
        </w:rPr>
        <w:t>、</w:t>
      </w:r>
      <w:r w:rsidR="00E90DA6" w:rsidRPr="00E90DA6">
        <w:rPr>
          <w:color w:val="000000" w:themeColor="text1"/>
        </w:rPr>
        <w:t>36</w:t>
      </w:r>
      <w:r w:rsidR="00E90DA6" w:rsidRPr="008C6506">
        <w:rPr>
          <w:rFonts w:hint="eastAsia"/>
          <w:color w:val="000000" w:themeColor="text1"/>
        </w:rPr>
        <w:t>%</w:t>
      </w:r>
      <w:r w:rsidR="00E90DA6" w:rsidRPr="008C6506">
        <w:rPr>
          <w:rFonts w:hint="eastAsia"/>
          <w:color w:val="000000" w:themeColor="text1"/>
        </w:rPr>
        <w:t>であり、両項目の合計は沿岸</w:t>
      </w:r>
      <w:r w:rsidR="007E3A7D">
        <w:rPr>
          <w:rFonts w:hint="eastAsia"/>
          <w:color w:val="000000" w:themeColor="text1"/>
        </w:rPr>
        <w:t>・内陸</w:t>
      </w:r>
      <w:r w:rsidR="00E90DA6" w:rsidRPr="008C6506">
        <w:rPr>
          <w:rFonts w:hint="eastAsia"/>
          <w:color w:val="000000" w:themeColor="text1"/>
        </w:rPr>
        <w:t>それぞれ</w:t>
      </w:r>
      <w:r w:rsidR="00E90DA6">
        <w:rPr>
          <w:rFonts w:hint="eastAsia"/>
          <w:color w:val="000000" w:themeColor="text1"/>
        </w:rPr>
        <w:t>72</w:t>
      </w:r>
      <w:r w:rsidR="00E90DA6" w:rsidRPr="008C6506">
        <w:rPr>
          <w:rFonts w:hint="eastAsia"/>
          <w:color w:val="000000" w:themeColor="text1"/>
        </w:rPr>
        <w:t>%</w:t>
      </w:r>
      <w:r w:rsidR="00E90DA6" w:rsidRPr="008C6506">
        <w:rPr>
          <w:rFonts w:hint="eastAsia"/>
          <w:color w:val="000000" w:themeColor="text1"/>
        </w:rPr>
        <w:t>、</w:t>
      </w:r>
      <w:r w:rsidR="00E90DA6">
        <w:rPr>
          <w:rFonts w:hint="eastAsia"/>
          <w:color w:val="000000" w:themeColor="text1"/>
        </w:rPr>
        <w:t>7</w:t>
      </w:r>
      <w:r w:rsidR="0079503B">
        <w:rPr>
          <w:rFonts w:hint="eastAsia"/>
          <w:color w:val="000000" w:themeColor="text1"/>
        </w:rPr>
        <w:t>6</w:t>
      </w:r>
      <w:r w:rsidR="00E90DA6" w:rsidRPr="008C6506">
        <w:rPr>
          <w:rFonts w:hint="eastAsia"/>
          <w:color w:val="000000" w:themeColor="text1"/>
        </w:rPr>
        <w:t>%</w:t>
      </w:r>
      <w:r w:rsidR="0079503B">
        <w:rPr>
          <w:rFonts w:hint="eastAsia"/>
          <w:color w:val="000000" w:themeColor="text1"/>
        </w:rPr>
        <w:t>と</w:t>
      </w:r>
      <w:r w:rsidR="0079503B">
        <w:rPr>
          <w:rFonts w:hint="eastAsia"/>
          <w:color w:val="000000" w:themeColor="text1"/>
        </w:rPr>
        <w:t>7</w:t>
      </w:r>
      <w:r w:rsidR="0079503B">
        <w:rPr>
          <w:rFonts w:hint="eastAsia"/>
          <w:color w:val="000000" w:themeColor="text1"/>
        </w:rPr>
        <w:t>割以上を占めていた</w:t>
      </w:r>
      <w:r w:rsidR="00E90DA6" w:rsidRPr="008C6506">
        <w:rPr>
          <w:rFonts w:hint="eastAsia"/>
          <w:color w:val="000000" w:themeColor="text1"/>
        </w:rPr>
        <w:t>。</w:t>
      </w:r>
      <w:r w:rsidRPr="00E90DA6">
        <w:rPr>
          <w:color w:val="000000" w:themeColor="text1"/>
        </w:rPr>
        <w:t>3</w:t>
      </w:r>
      <w:r w:rsidRPr="00E90DA6">
        <w:rPr>
          <w:rFonts w:hint="eastAsia"/>
          <w:color w:val="000000" w:themeColor="text1"/>
        </w:rPr>
        <w:t>番目</w:t>
      </w:r>
      <w:r w:rsidR="00757B5A" w:rsidRPr="00E90DA6">
        <w:rPr>
          <w:rFonts w:hint="eastAsia"/>
          <w:color w:val="000000" w:themeColor="text1"/>
        </w:rPr>
        <w:t>に高い寄与率</w:t>
      </w:r>
      <w:r w:rsidR="007E3A7D">
        <w:rPr>
          <w:rFonts w:hint="eastAsia"/>
          <w:color w:val="000000" w:themeColor="text1"/>
        </w:rPr>
        <w:t>であったの</w:t>
      </w:r>
      <w:r w:rsidR="00757B5A" w:rsidRPr="00E90DA6">
        <w:rPr>
          <w:rFonts w:hint="eastAsia"/>
          <w:color w:val="000000" w:themeColor="text1"/>
        </w:rPr>
        <w:t>は、</w:t>
      </w:r>
      <w:r w:rsidR="00D81A3C" w:rsidRPr="00E90DA6">
        <w:rPr>
          <w:rFonts w:hint="eastAsia"/>
          <w:color w:val="000000" w:themeColor="text1"/>
        </w:rPr>
        <w:t>沿岸</w:t>
      </w:r>
      <w:r w:rsidR="007E3A7D">
        <w:rPr>
          <w:rFonts w:hint="eastAsia"/>
          <w:color w:val="000000" w:themeColor="text1"/>
        </w:rPr>
        <w:t>で</w:t>
      </w:r>
      <w:r w:rsidR="00757B5A" w:rsidRPr="00E90DA6">
        <w:rPr>
          <w:rFonts w:hint="eastAsia"/>
          <w:color w:val="000000" w:themeColor="text1"/>
        </w:rPr>
        <w:t>は</w:t>
      </w:r>
      <w:r w:rsidR="007E3A7D">
        <w:rPr>
          <w:rFonts w:hint="eastAsia"/>
          <w:color w:val="000000" w:themeColor="text1"/>
        </w:rPr>
        <w:t>石油燃焼</w:t>
      </w:r>
      <w:r w:rsidR="00401B94" w:rsidRPr="00E90DA6">
        <w:rPr>
          <w:rFonts w:hint="eastAsia"/>
          <w:color w:val="000000" w:themeColor="text1"/>
        </w:rPr>
        <w:t>、内陸では自動車であった</w:t>
      </w:r>
      <w:r w:rsidRPr="00E90DA6">
        <w:rPr>
          <w:rFonts w:hint="eastAsia"/>
          <w:color w:val="000000" w:themeColor="text1"/>
        </w:rPr>
        <w:t>。</w:t>
      </w:r>
      <w:r w:rsidR="00ED19EA" w:rsidRPr="00E90DA6">
        <w:rPr>
          <w:rFonts w:hint="eastAsia"/>
          <w:color w:val="000000" w:themeColor="text1"/>
        </w:rPr>
        <w:t>なお、市原、富津、</w:t>
      </w:r>
      <w:r w:rsidR="00E90DA6" w:rsidRPr="00E90DA6">
        <w:rPr>
          <w:rFonts w:hint="eastAsia"/>
          <w:color w:val="000000" w:themeColor="text1"/>
        </w:rPr>
        <w:t>綾瀬、</w:t>
      </w:r>
      <w:r w:rsidR="00757B5A" w:rsidRPr="00E90DA6">
        <w:rPr>
          <w:rFonts w:hint="eastAsia"/>
          <w:color w:val="000000" w:themeColor="text1"/>
        </w:rPr>
        <w:t>横浜</w:t>
      </w:r>
      <w:r w:rsidR="00ED19EA" w:rsidRPr="00E90DA6">
        <w:rPr>
          <w:rFonts w:hint="eastAsia"/>
          <w:color w:val="000000" w:themeColor="text1"/>
        </w:rPr>
        <w:t>、</w:t>
      </w:r>
      <w:r w:rsidR="00757B5A" w:rsidRPr="00E90DA6">
        <w:rPr>
          <w:rFonts w:hint="eastAsia"/>
          <w:color w:val="000000" w:themeColor="text1"/>
        </w:rPr>
        <w:t>川崎では、春季と同様に、石油燃焼の寄与が高く、自動車の寄与率がゼロ</w:t>
      </w:r>
      <w:r w:rsidR="00B8672D" w:rsidRPr="00E90DA6">
        <w:rPr>
          <w:rFonts w:hint="eastAsia"/>
          <w:color w:val="000000" w:themeColor="text1"/>
        </w:rPr>
        <w:t>もしくは低かった</w:t>
      </w:r>
      <w:r w:rsidR="00757B5A" w:rsidRPr="00E90DA6">
        <w:rPr>
          <w:rFonts w:hint="eastAsia"/>
          <w:color w:val="000000" w:themeColor="text1"/>
        </w:rPr>
        <w:t>ことから、夏季も成分の取り合いにより、自動車の寄与が石油燃焼として計算された可能性も考えられる。</w:t>
      </w:r>
    </w:p>
    <w:p w14:paraId="30708378" w14:textId="582836C0" w:rsidR="00B73B5D" w:rsidRPr="006C482A" w:rsidRDefault="001E7759" w:rsidP="009E599D">
      <w:pPr>
        <w:jc w:val="left"/>
        <w:rPr>
          <w:rFonts w:ascii="ＭＳ ゴシック" w:eastAsia="ＭＳ ゴシック" w:hAnsi="ＭＳ ゴシック"/>
          <w:color w:val="000000" w:themeColor="text1"/>
          <w:sz w:val="22"/>
        </w:rPr>
      </w:pPr>
      <w:r w:rsidRPr="00EF66D2">
        <w:rPr>
          <w:noProof/>
        </w:rPr>
        <w:lastRenderedPageBreak/>
        <w:drawing>
          <wp:inline distT="0" distB="0" distL="0" distR="0" wp14:anchorId="19C94C0E" wp14:editId="4B09B631">
            <wp:extent cx="5400040" cy="229806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298065"/>
                    </a:xfrm>
                    <a:prstGeom prst="rect">
                      <a:avLst/>
                    </a:prstGeom>
                    <a:noFill/>
                    <a:ln>
                      <a:noFill/>
                    </a:ln>
                  </pic:spPr>
                </pic:pic>
              </a:graphicData>
            </a:graphic>
          </wp:inline>
        </w:drawing>
      </w:r>
      <w:r w:rsidR="009E599D" w:rsidRPr="009E599D">
        <w:t xml:space="preserve"> </w:t>
      </w:r>
    </w:p>
    <w:p w14:paraId="19523602" w14:textId="36D03AA7"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-2　夏季の沿岸・内陸の区分別の寄与率</w:t>
      </w:r>
    </w:p>
    <w:p w14:paraId="72B0A71E" w14:textId="6EB8DACA" w:rsidR="00812849" w:rsidRPr="006C482A" w:rsidRDefault="00812849">
      <w:pPr>
        <w:widowControl/>
        <w:jc w:val="left"/>
        <w:rPr>
          <w:rFonts w:ascii="ＭＳ 明朝" w:hAnsi="ＭＳ 明朝"/>
          <w:color w:val="000000" w:themeColor="text1"/>
        </w:rPr>
      </w:pPr>
    </w:p>
    <w:p w14:paraId="7DE46C47" w14:textId="743D42F9" w:rsidR="00FF28B9" w:rsidRDefault="00785916" w:rsidP="0079503B">
      <w:pPr>
        <w:ind w:firstLineChars="100" w:firstLine="210"/>
        <w:jc w:val="left"/>
        <w:rPr>
          <w:color w:val="000000" w:themeColor="text1"/>
        </w:rPr>
      </w:pPr>
      <w:r w:rsidRPr="00124CDB">
        <w:rPr>
          <w:rFonts w:hint="eastAsia"/>
          <w:color w:val="000000" w:themeColor="text1"/>
        </w:rPr>
        <w:t>図</w:t>
      </w:r>
      <w:r w:rsidR="00CC0C51" w:rsidRPr="00124CDB">
        <w:rPr>
          <w:color w:val="000000" w:themeColor="text1"/>
        </w:rPr>
        <w:t>5-7</w:t>
      </w:r>
      <w:r w:rsidRPr="00124CDB">
        <w:rPr>
          <w:rFonts w:hint="eastAsia"/>
          <w:color w:val="000000" w:themeColor="text1"/>
        </w:rPr>
        <w:t>-</w:t>
      </w:r>
      <w:r w:rsidRPr="00124CDB">
        <w:rPr>
          <w:color w:val="000000" w:themeColor="text1"/>
        </w:rPr>
        <w:t>3</w:t>
      </w:r>
      <w:r w:rsidR="002D6FEA" w:rsidRPr="00124CDB">
        <w:rPr>
          <w:rFonts w:hint="eastAsia"/>
          <w:color w:val="000000" w:themeColor="text1"/>
        </w:rPr>
        <w:t>に秋季の沿岸・内陸の区分別の平均寄与率を示す。</w:t>
      </w:r>
      <w:r w:rsidRPr="00124CDB">
        <w:rPr>
          <w:rFonts w:hint="eastAsia"/>
          <w:color w:val="000000" w:themeColor="text1"/>
        </w:rPr>
        <w:t>最大</w:t>
      </w:r>
      <w:r w:rsidR="00491F92" w:rsidRPr="00124CDB">
        <w:rPr>
          <w:rFonts w:hint="eastAsia"/>
          <w:color w:val="000000" w:themeColor="text1"/>
        </w:rPr>
        <w:t>寄与</w:t>
      </w:r>
      <w:r w:rsidR="005A4DFD" w:rsidRPr="00124CDB">
        <w:rPr>
          <w:rFonts w:hint="eastAsia"/>
          <w:color w:val="000000" w:themeColor="text1"/>
        </w:rPr>
        <w:t>は</w:t>
      </w:r>
      <w:r w:rsidR="002D6FEA" w:rsidRPr="00124CDB">
        <w:rPr>
          <w:rFonts w:hint="eastAsia"/>
          <w:color w:val="000000" w:themeColor="text1"/>
        </w:rPr>
        <w:t>沿岸</w:t>
      </w:r>
      <w:r w:rsidR="00124CDB" w:rsidRPr="00124CDB">
        <w:rPr>
          <w:rFonts w:hint="eastAsia"/>
          <w:color w:val="000000" w:themeColor="text1"/>
        </w:rPr>
        <w:t>・</w:t>
      </w:r>
      <w:r w:rsidR="002D6FEA" w:rsidRPr="00124CDB">
        <w:rPr>
          <w:rFonts w:hint="eastAsia"/>
          <w:color w:val="000000" w:themeColor="text1"/>
        </w:rPr>
        <w:t>内陸ともに</w:t>
      </w:r>
      <w:r w:rsidR="005A4DFD" w:rsidRPr="00124CDB">
        <w:rPr>
          <w:rFonts w:hint="eastAsia"/>
          <w:color w:val="000000" w:themeColor="text1"/>
        </w:rPr>
        <w:t>二次（</w:t>
      </w:r>
      <w:r w:rsidR="005A4DFD" w:rsidRPr="00124CDB">
        <w:rPr>
          <w:color w:val="000000" w:themeColor="text1"/>
        </w:rPr>
        <w:t>OC</w:t>
      </w:r>
      <w:r w:rsidR="005A4DFD" w:rsidRPr="00124CDB">
        <w:rPr>
          <w:rFonts w:hint="eastAsia"/>
          <w:color w:val="000000" w:themeColor="text1"/>
        </w:rPr>
        <w:t>）</w:t>
      </w:r>
      <w:r w:rsidRPr="00124CDB">
        <w:rPr>
          <w:rFonts w:hint="eastAsia"/>
          <w:color w:val="000000" w:themeColor="text1"/>
        </w:rPr>
        <w:t>で、</w:t>
      </w:r>
      <w:r w:rsidR="00124CDB" w:rsidRPr="00124CDB">
        <w:rPr>
          <w:rFonts w:ascii="ＭＳ 明朝" w:hAnsi="ＭＳ 明朝" w:hint="eastAsia"/>
          <w:color w:val="000000" w:themeColor="text1"/>
        </w:rPr>
        <w:t>寄与率はそれぞれ</w:t>
      </w:r>
      <w:r w:rsidR="00124CDB" w:rsidRPr="00124CDB">
        <w:rPr>
          <w:color w:val="000000" w:themeColor="text1"/>
        </w:rPr>
        <w:t>36%</w:t>
      </w:r>
      <w:r w:rsidR="00124CDB" w:rsidRPr="00124CDB">
        <w:rPr>
          <w:color w:val="000000" w:themeColor="text1"/>
        </w:rPr>
        <w:t>、</w:t>
      </w:r>
      <w:r w:rsidR="00124CDB" w:rsidRPr="00124CDB">
        <w:rPr>
          <w:color w:val="000000" w:themeColor="text1"/>
        </w:rPr>
        <w:t>34%</w:t>
      </w:r>
      <w:r w:rsidR="00124CDB" w:rsidRPr="00124CDB">
        <w:rPr>
          <w:rFonts w:ascii="ＭＳ 明朝" w:hAnsi="ＭＳ 明朝" w:hint="eastAsia"/>
          <w:color w:val="000000" w:themeColor="text1"/>
        </w:rPr>
        <w:t>と同程度であった。</w:t>
      </w:r>
      <w:r w:rsidR="00124CDB" w:rsidRPr="008C6506">
        <w:rPr>
          <w:rFonts w:hint="eastAsia"/>
          <w:color w:val="000000" w:themeColor="text1"/>
        </w:rPr>
        <w:t>2</w:t>
      </w:r>
      <w:r w:rsidR="00124CDB" w:rsidRPr="008C6506">
        <w:rPr>
          <w:rFonts w:ascii="ＭＳ 明朝" w:hAnsi="ＭＳ 明朝" w:hint="eastAsia"/>
          <w:color w:val="000000" w:themeColor="text1"/>
        </w:rPr>
        <w:t>番目は沿岸・内陸ともに二次（</w:t>
      </w:r>
      <w:r w:rsidR="00124CDB">
        <w:rPr>
          <w:rFonts w:ascii="ＭＳ 明朝" w:hAnsi="ＭＳ 明朝" w:hint="eastAsia"/>
          <w:color w:val="000000" w:themeColor="text1"/>
        </w:rPr>
        <w:t>硫酸塩</w:t>
      </w:r>
      <w:r w:rsidR="00DF0E2E">
        <w:rPr>
          <w:rFonts w:ascii="ＭＳ 明朝" w:hAnsi="ＭＳ 明朝" w:hint="eastAsia"/>
          <w:color w:val="000000" w:themeColor="text1"/>
        </w:rPr>
        <w:t>）で、寄与率はどちらも</w:t>
      </w:r>
      <w:r w:rsidR="00DF0E2E">
        <w:rPr>
          <w:rFonts w:hint="eastAsia"/>
          <w:color w:val="000000" w:themeColor="text1"/>
        </w:rPr>
        <w:t>21</w:t>
      </w:r>
      <w:r w:rsidR="00124CDB" w:rsidRPr="008C6506">
        <w:rPr>
          <w:rFonts w:hint="eastAsia"/>
          <w:color w:val="000000" w:themeColor="text1"/>
        </w:rPr>
        <w:t>%</w:t>
      </w:r>
      <w:r w:rsidR="00124CDB" w:rsidRPr="008C6506">
        <w:rPr>
          <w:rFonts w:hint="eastAsia"/>
          <w:color w:val="000000" w:themeColor="text1"/>
        </w:rPr>
        <w:t>であり</w:t>
      </w:r>
      <w:r w:rsidR="00124CDB" w:rsidRPr="00DF0E2E">
        <w:rPr>
          <w:rFonts w:hint="eastAsia"/>
          <w:color w:val="000000" w:themeColor="text1"/>
        </w:rPr>
        <w:t>、両項目の合計は</w:t>
      </w:r>
      <w:r w:rsidR="00DF0E2E" w:rsidRPr="00DF0E2E">
        <w:rPr>
          <w:rFonts w:hint="eastAsia"/>
          <w:color w:val="000000" w:themeColor="text1"/>
        </w:rPr>
        <w:t>沿岸・内陸ともに約</w:t>
      </w:r>
      <w:r w:rsidR="00DF0E2E" w:rsidRPr="00DF0E2E">
        <w:rPr>
          <w:rFonts w:hint="eastAsia"/>
          <w:color w:val="000000" w:themeColor="text1"/>
        </w:rPr>
        <w:t>56</w:t>
      </w:r>
      <w:r w:rsidR="00124CDB" w:rsidRPr="00DF0E2E">
        <w:rPr>
          <w:rFonts w:hint="eastAsia"/>
          <w:color w:val="000000" w:themeColor="text1"/>
        </w:rPr>
        <w:t>%</w:t>
      </w:r>
      <w:r w:rsidR="00DF0E2E" w:rsidRPr="00DF0E2E">
        <w:rPr>
          <w:rFonts w:hint="eastAsia"/>
          <w:color w:val="000000" w:themeColor="text1"/>
        </w:rPr>
        <w:t>と同程度であった</w:t>
      </w:r>
      <w:r w:rsidR="00413275" w:rsidRPr="00DF0E2E">
        <w:rPr>
          <w:rFonts w:hint="eastAsia"/>
          <w:color w:val="000000" w:themeColor="text1"/>
        </w:rPr>
        <w:t>が、春季夏季と比較するとやや低かった。</w:t>
      </w:r>
      <w:r w:rsidR="00DF0E2E">
        <w:rPr>
          <w:rFonts w:hint="eastAsia"/>
          <w:color w:val="000000" w:themeColor="text1"/>
        </w:rPr>
        <w:t>3</w:t>
      </w:r>
      <w:r w:rsidR="00DF0E2E" w:rsidRPr="008C6506">
        <w:rPr>
          <w:rFonts w:ascii="ＭＳ 明朝" w:hAnsi="ＭＳ 明朝" w:hint="eastAsia"/>
          <w:color w:val="000000" w:themeColor="text1"/>
        </w:rPr>
        <w:t>番目は沿岸・内陸ともに</w:t>
      </w:r>
      <w:r w:rsidR="00DF0E2E">
        <w:rPr>
          <w:rFonts w:ascii="ＭＳ 明朝" w:hAnsi="ＭＳ 明朝" w:hint="eastAsia"/>
          <w:color w:val="000000" w:themeColor="text1"/>
        </w:rPr>
        <w:t>自動車で、寄与率はそれぞれ</w:t>
      </w:r>
      <w:r w:rsidR="00DF0E2E" w:rsidRPr="00DF0E2E">
        <w:rPr>
          <w:color w:val="000000" w:themeColor="text1"/>
        </w:rPr>
        <w:t>11</w:t>
      </w:r>
      <w:r w:rsidR="00DF0E2E" w:rsidRPr="008C6506">
        <w:rPr>
          <w:rFonts w:hint="eastAsia"/>
          <w:color w:val="000000" w:themeColor="text1"/>
        </w:rPr>
        <w:t>%</w:t>
      </w:r>
      <w:r w:rsidR="00DF0E2E">
        <w:rPr>
          <w:rFonts w:hint="eastAsia"/>
          <w:color w:val="000000" w:themeColor="text1"/>
        </w:rPr>
        <w:t>、</w:t>
      </w:r>
      <w:r w:rsidR="00DF0E2E">
        <w:rPr>
          <w:rFonts w:hint="eastAsia"/>
          <w:color w:val="000000" w:themeColor="text1"/>
        </w:rPr>
        <w:t>15</w:t>
      </w:r>
      <w:r w:rsidR="00825EA1" w:rsidRPr="006C482A">
        <w:rPr>
          <w:rFonts w:hint="eastAsia"/>
          <w:color w:val="000000" w:themeColor="text1"/>
        </w:rPr>
        <w:t>%</w:t>
      </w:r>
      <w:r w:rsidR="00DF0E2E" w:rsidRPr="008C6506">
        <w:rPr>
          <w:rFonts w:hint="eastAsia"/>
          <w:color w:val="000000" w:themeColor="text1"/>
        </w:rPr>
        <w:t>であり</w:t>
      </w:r>
      <w:r w:rsidR="00DF0E2E" w:rsidRPr="00DF0E2E">
        <w:rPr>
          <w:rFonts w:hint="eastAsia"/>
          <w:color w:val="000000" w:themeColor="text1"/>
        </w:rPr>
        <w:t>、</w:t>
      </w:r>
      <w:r w:rsidR="00DF0E2E">
        <w:rPr>
          <w:rFonts w:hint="eastAsia"/>
          <w:color w:val="000000" w:themeColor="text1"/>
        </w:rPr>
        <w:t>内陸部の方が高い傾向であった。一方、石油燃焼の寄与率はそれぞれ</w:t>
      </w:r>
      <w:r w:rsidR="00DF0E2E" w:rsidRPr="00DF0E2E">
        <w:rPr>
          <w:color w:val="000000" w:themeColor="text1"/>
        </w:rPr>
        <w:t>7</w:t>
      </w:r>
      <w:r w:rsidR="00825EA1" w:rsidRPr="006C482A">
        <w:rPr>
          <w:rFonts w:hint="eastAsia"/>
          <w:color w:val="000000" w:themeColor="text1"/>
        </w:rPr>
        <w:t>%</w:t>
      </w:r>
      <w:r w:rsidR="00DF0E2E" w:rsidRPr="00DF0E2E">
        <w:rPr>
          <w:color w:val="000000" w:themeColor="text1"/>
        </w:rPr>
        <w:t>、</w:t>
      </w:r>
      <w:r w:rsidR="00DF0E2E" w:rsidRPr="00DF0E2E">
        <w:rPr>
          <w:color w:val="000000" w:themeColor="text1"/>
        </w:rPr>
        <w:t>2</w:t>
      </w:r>
      <w:r w:rsidR="00825EA1" w:rsidRPr="006C482A">
        <w:rPr>
          <w:rFonts w:hint="eastAsia"/>
          <w:color w:val="000000" w:themeColor="text1"/>
        </w:rPr>
        <w:t>%</w:t>
      </w:r>
      <w:r w:rsidR="00DF0E2E">
        <w:rPr>
          <w:rFonts w:hint="eastAsia"/>
          <w:color w:val="000000" w:themeColor="text1"/>
        </w:rPr>
        <w:t>であり、自動車と石油燃焼の合計は、沿岸・内陸それぞれ</w:t>
      </w:r>
      <w:r w:rsidR="00DF0E2E">
        <w:rPr>
          <w:rFonts w:hint="eastAsia"/>
          <w:color w:val="000000" w:themeColor="text1"/>
        </w:rPr>
        <w:t>18</w:t>
      </w:r>
      <w:r w:rsidR="00825EA1" w:rsidRPr="006C482A">
        <w:rPr>
          <w:rFonts w:hint="eastAsia"/>
          <w:color w:val="000000" w:themeColor="text1"/>
        </w:rPr>
        <w:t>%</w:t>
      </w:r>
      <w:r w:rsidR="00DF0E2E">
        <w:rPr>
          <w:rFonts w:hint="eastAsia"/>
          <w:color w:val="000000" w:themeColor="text1"/>
        </w:rPr>
        <w:t>、</w:t>
      </w:r>
      <w:r w:rsidR="00DF0E2E">
        <w:rPr>
          <w:rFonts w:hint="eastAsia"/>
          <w:color w:val="000000" w:themeColor="text1"/>
        </w:rPr>
        <w:t>16</w:t>
      </w:r>
      <w:r w:rsidR="00825EA1" w:rsidRPr="006C482A">
        <w:rPr>
          <w:rFonts w:hint="eastAsia"/>
          <w:color w:val="000000" w:themeColor="text1"/>
        </w:rPr>
        <w:t>%</w:t>
      </w:r>
      <w:r w:rsidR="00DF0E2E">
        <w:rPr>
          <w:rFonts w:hint="eastAsia"/>
          <w:color w:val="000000" w:themeColor="text1"/>
        </w:rPr>
        <w:t>と同程度であった。</w:t>
      </w:r>
      <w:r w:rsidR="00B67770">
        <w:rPr>
          <w:rFonts w:hint="eastAsia"/>
          <w:color w:val="000000" w:themeColor="text1"/>
        </w:rPr>
        <w:t>また</w:t>
      </w:r>
      <w:r w:rsidR="00DF0E2E" w:rsidRPr="00DF0E2E">
        <w:rPr>
          <w:rFonts w:hint="eastAsia"/>
          <w:color w:val="000000" w:themeColor="text1"/>
        </w:rPr>
        <w:t>、</w:t>
      </w:r>
      <w:r w:rsidR="00B67770">
        <w:rPr>
          <w:rFonts w:hint="eastAsia"/>
          <w:color w:val="000000" w:themeColor="text1"/>
        </w:rPr>
        <w:t>春季、夏季と比較して、</w:t>
      </w:r>
      <w:r w:rsidR="00DF0E2E" w:rsidRPr="00DF0E2E">
        <w:rPr>
          <w:rFonts w:hint="eastAsia"/>
          <w:color w:val="000000" w:themeColor="text1"/>
        </w:rPr>
        <w:t>二次（硝酸塩）の寄与率が増加し、沿岸・内陸ともに</w:t>
      </w:r>
      <w:r w:rsidR="00DF0E2E" w:rsidRPr="00DF0E2E">
        <w:rPr>
          <w:rFonts w:hint="eastAsia"/>
          <w:color w:val="000000" w:themeColor="text1"/>
        </w:rPr>
        <w:t>11</w:t>
      </w:r>
      <w:r w:rsidR="00825EA1" w:rsidRPr="006C482A">
        <w:rPr>
          <w:rFonts w:hint="eastAsia"/>
          <w:color w:val="000000" w:themeColor="text1"/>
        </w:rPr>
        <w:t>%</w:t>
      </w:r>
      <w:r w:rsidR="00DF0E2E" w:rsidRPr="00DF0E2E">
        <w:rPr>
          <w:rFonts w:hint="eastAsia"/>
          <w:color w:val="000000" w:themeColor="text1"/>
        </w:rPr>
        <w:t>であ</w:t>
      </w:r>
      <w:r w:rsidR="00B74680">
        <w:rPr>
          <w:rFonts w:hint="eastAsia"/>
          <w:color w:val="000000" w:themeColor="text1"/>
        </w:rPr>
        <w:t>り、</w:t>
      </w:r>
      <w:r w:rsidR="00567EE7">
        <w:rPr>
          <w:rFonts w:hint="eastAsia"/>
          <w:color w:val="000000" w:themeColor="text1"/>
        </w:rPr>
        <w:t>二次粒子</w:t>
      </w:r>
      <w:r w:rsidR="00567EE7">
        <w:rPr>
          <w:rFonts w:hint="eastAsia"/>
          <w:color w:val="000000" w:themeColor="text1"/>
        </w:rPr>
        <w:t>3</w:t>
      </w:r>
      <w:r w:rsidR="00567EE7" w:rsidRPr="00DF0E2E">
        <w:rPr>
          <w:rFonts w:hint="eastAsia"/>
          <w:color w:val="000000" w:themeColor="text1"/>
        </w:rPr>
        <w:t>項目の合計は沿岸・内陸</w:t>
      </w:r>
      <w:r w:rsidR="00B74680">
        <w:rPr>
          <w:rFonts w:hint="eastAsia"/>
          <w:color w:val="000000" w:themeColor="text1"/>
        </w:rPr>
        <w:t>どちらも約</w:t>
      </w:r>
      <w:r w:rsidR="00B74680">
        <w:rPr>
          <w:rFonts w:hint="eastAsia"/>
          <w:color w:val="000000" w:themeColor="text1"/>
        </w:rPr>
        <w:t>67</w:t>
      </w:r>
      <w:r w:rsidR="00567EE7" w:rsidRPr="00DF0E2E">
        <w:rPr>
          <w:rFonts w:hint="eastAsia"/>
          <w:color w:val="000000" w:themeColor="text1"/>
        </w:rPr>
        <w:t>%</w:t>
      </w:r>
      <w:r w:rsidR="00B74680">
        <w:rPr>
          <w:rFonts w:hint="eastAsia"/>
          <w:color w:val="000000" w:themeColor="text1"/>
        </w:rPr>
        <w:t>であった</w:t>
      </w:r>
      <w:r w:rsidR="00567EE7">
        <w:rPr>
          <w:rFonts w:hint="eastAsia"/>
          <w:color w:val="000000" w:themeColor="text1"/>
        </w:rPr>
        <w:t>。</w:t>
      </w:r>
      <w:r w:rsidR="00B67770">
        <w:rPr>
          <w:rFonts w:hint="eastAsia"/>
          <w:color w:val="000000" w:themeColor="text1"/>
        </w:rPr>
        <w:t>なお、</w:t>
      </w:r>
      <w:r w:rsidR="00B67770" w:rsidRPr="00B67770">
        <w:rPr>
          <w:rFonts w:hint="eastAsia"/>
          <w:color w:val="000000" w:themeColor="text1"/>
        </w:rPr>
        <w:t>鉄鋼は</w:t>
      </w:r>
      <w:r w:rsidR="00054C88" w:rsidRPr="00B67770">
        <w:rPr>
          <w:rFonts w:hint="eastAsia"/>
          <w:color w:val="000000" w:themeColor="text1"/>
        </w:rPr>
        <w:t>沿岸</w:t>
      </w:r>
      <w:r w:rsidR="00B67770" w:rsidRPr="00B67770">
        <w:rPr>
          <w:rFonts w:hint="eastAsia"/>
          <w:color w:val="000000" w:themeColor="text1"/>
        </w:rPr>
        <w:t>＞</w:t>
      </w:r>
      <w:r w:rsidR="00413275" w:rsidRPr="00B67770">
        <w:rPr>
          <w:rFonts w:hint="eastAsia"/>
          <w:color w:val="000000" w:themeColor="text1"/>
        </w:rPr>
        <w:t>内陸</w:t>
      </w:r>
      <w:r w:rsidR="00B67770" w:rsidRPr="00B67770">
        <w:rPr>
          <w:rFonts w:hint="eastAsia"/>
          <w:color w:val="000000" w:themeColor="text1"/>
        </w:rPr>
        <w:t>であり</w:t>
      </w:r>
      <w:r w:rsidR="00413275" w:rsidRPr="00B67770">
        <w:rPr>
          <w:rFonts w:hint="eastAsia"/>
          <w:color w:val="000000" w:themeColor="text1"/>
        </w:rPr>
        <w:t>、土壌・道路粉じん</w:t>
      </w:r>
      <w:r w:rsidR="00B67770" w:rsidRPr="00B67770">
        <w:rPr>
          <w:rFonts w:hint="eastAsia"/>
          <w:color w:val="000000" w:themeColor="text1"/>
        </w:rPr>
        <w:t>及び植物燃焼</w:t>
      </w:r>
      <w:r w:rsidR="00413275" w:rsidRPr="00B67770">
        <w:rPr>
          <w:rFonts w:hint="eastAsia"/>
          <w:color w:val="000000" w:themeColor="text1"/>
        </w:rPr>
        <w:t>は</w:t>
      </w:r>
      <w:r w:rsidR="00054C88" w:rsidRPr="00B67770">
        <w:rPr>
          <w:rFonts w:hint="eastAsia"/>
          <w:color w:val="000000" w:themeColor="text1"/>
        </w:rPr>
        <w:t>沿岸</w:t>
      </w:r>
      <w:r w:rsidR="00B67770" w:rsidRPr="00B67770">
        <w:rPr>
          <w:rFonts w:hint="eastAsia"/>
          <w:color w:val="000000" w:themeColor="text1"/>
        </w:rPr>
        <w:t>＜</w:t>
      </w:r>
      <w:r w:rsidR="00054C88" w:rsidRPr="00B67770">
        <w:rPr>
          <w:rFonts w:hint="eastAsia"/>
          <w:color w:val="000000" w:themeColor="text1"/>
        </w:rPr>
        <w:t>内陸であった。</w:t>
      </w:r>
    </w:p>
    <w:p w14:paraId="6D3F481C" w14:textId="77777777" w:rsidR="007E3A7D" w:rsidRDefault="007E3A7D" w:rsidP="0079503B">
      <w:pPr>
        <w:ind w:firstLineChars="100" w:firstLine="210"/>
        <w:jc w:val="left"/>
        <w:rPr>
          <w:color w:val="000000" w:themeColor="text1"/>
        </w:rPr>
      </w:pPr>
    </w:p>
    <w:p w14:paraId="531553D4" w14:textId="54175720" w:rsidR="00054C88" w:rsidRPr="006C482A" w:rsidRDefault="001E7759" w:rsidP="00FC6ED7">
      <w:pPr>
        <w:jc w:val="left"/>
        <w:rPr>
          <w:color w:val="000000" w:themeColor="text1"/>
        </w:rPr>
      </w:pPr>
      <w:r w:rsidRPr="00FC6ED7">
        <w:rPr>
          <w:noProof/>
        </w:rPr>
        <w:drawing>
          <wp:inline distT="0" distB="0" distL="0" distR="0" wp14:anchorId="1E765A51" wp14:editId="3D739A49">
            <wp:extent cx="5400000" cy="2273639"/>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2273639"/>
                    </a:xfrm>
                    <a:prstGeom prst="rect">
                      <a:avLst/>
                    </a:prstGeom>
                    <a:noFill/>
                    <a:ln>
                      <a:noFill/>
                    </a:ln>
                  </pic:spPr>
                </pic:pic>
              </a:graphicData>
            </a:graphic>
          </wp:inline>
        </w:drawing>
      </w:r>
    </w:p>
    <w:p w14:paraId="557B084A" w14:textId="24BACE8A" w:rsidR="00785916"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-3　秋季の沿岸・内陸の区分別の寄与率</w:t>
      </w:r>
    </w:p>
    <w:p w14:paraId="188D0834" w14:textId="0FD1BB2B" w:rsidR="0079503B" w:rsidRPr="006C482A" w:rsidRDefault="0079503B" w:rsidP="00EC49E8">
      <w:pPr>
        <w:rPr>
          <w:rFonts w:ascii="ＭＳ ゴシック" w:eastAsia="ＭＳ ゴシック" w:hAnsi="ＭＳ ゴシック"/>
          <w:color w:val="000000" w:themeColor="text1"/>
        </w:rPr>
      </w:pPr>
    </w:p>
    <w:p w14:paraId="02F834F3" w14:textId="232D7A2E" w:rsidR="00FF28B9" w:rsidRDefault="00785916" w:rsidP="00785916">
      <w:pPr>
        <w:jc w:val="left"/>
        <w:rPr>
          <w:color w:val="000000" w:themeColor="text1"/>
        </w:rPr>
      </w:pPr>
      <w:r w:rsidRPr="006C482A">
        <w:rPr>
          <w:rFonts w:hint="eastAsia"/>
          <w:color w:val="000000" w:themeColor="text1"/>
        </w:rPr>
        <w:t xml:space="preserve">　図</w:t>
      </w:r>
      <w:r w:rsidRPr="006C482A">
        <w:rPr>
          <w:color w:val="000000" w:themeColor="text1"/>
        </w:rPr>
        <w:t>5-7-4</w:t>
      </w:r>
      <w:r w:rsidRPr="006C482A">
        <w:rPr>
          <w:rFonts w:hint="eastAsia"/>
          <w:color w:val="000000" w:themeColor="text1"/>
        </w:rPr>
        <w:t>に冬季の沿岸・内陸の区分別の平均寄与率を示す。</w:t>
      </w:r>
      <w:r w:rsidR="00054C88" w:rsidRPr="00567EE7">
        <w:rPr>
          <w:rFonts w:hint="eastAsia"/>
          <w:color w:val="000000" w:themeColor="text1"/>
        </w:rPr>
        <w:t>最大寄与は沿岸</w:t>
      </w:r>
      <w:r w:rsidR="00567EE7" w:rsidRPr="00567EE7">
        <w:rPr>
          <w:rFonts w:hint="eastAsia"/>
          <w:color w:val="000000" w:themeColor="text1"/>
        </w:rPr>
        <w:t>・</w:t>
      </w:r>
      <w:r w:rsidR="00054C88" w:rsidRPr="00567EE7">
        <w:rPr>
          <w:rFonts w:hint="eastAsia"/>
          <w:color w:val="000000" w:themeColor="text1"/>
        </w:rPr>
        <w:t>内陸ともに二次（</w:t>
      </w:r>
      <w:r w:rsidR="00054C88" w:rsidRPr="00567EE7">
        <w:rPr>
          <w:color w:val="000000" w:themeColor="text1"/>
        </w:rPr>
        <w:t>OC</w:t>
      </w:r>
      <w:r w:rsidR="00054C88" w:rsidRPr="00567EE7">
        <w:rPr>
          <w:rFonts w:hint="eastAsia"/>
          <w:color w:val="000000" w:themeColor="text1"/>
        </w:rPr>
        <w:t>）で、寄与率</w:t>
      </w:r>
      <w:r w:rsidR="00567EE7" w:rsidRPr="00567EE7">
        <w:rPr>
          <w:rFonts w:hint="eastAsia"/>
          <w:color w:val="000000" w:themeColor="text1"/>
        </w:rPr>
        <w:t>はそれぞれ</w:t>
      </w:r>
      <w:r w:rsidR="00567EE7" w:rsidRPr="00567EE7">
        <w:rPr>
          <w:rFonts w:hint="eastAsia"/>
          <w:color w:val="000000" w:themeColor="text1"/>
        </w:rPr>
        <w:t>31</w:t>
      </w:r>
      <w:r w:rsidR="00B259E6" w:rsidRPr="00567EE7">
        <w:rPr>
          <w:rFonts w:hint="eastAsia"/>
          <w:color w:val="000000" w:themeColor="text1"/>
        </w:rPr>
        <w:t>%</w:t>
      </w:r>
      <w:r w:rsidR="00054C88" w:rsidRPr="00567EE7">
        <w:rPr>
          <w:rFonts w:hint="eastAsia"/>
          <w:color w:val="000000" w:themeColor="text1"/>
        </w:rPr>
        <w:t>と</w:t>
      </w:r>
      <w:r w:rsidR="00567EE7" w:rsidRPr="00567EE7">
        <w:rPr>
          <w:rFonts w:hint="eastAsia"/>
          <w:color w:val="000000" w:themeColor="text1"/>
        </w:rPr>
        <w:t>33</w:t>
      </w:r>
      <w:r w:rsidR="00B259E6" w:rsidRPr="00567EE7">
        <w:rPr>
          <w:rFonts w:hint="eastAsia"/>
          <w:color w:val="000000" w:themeColor="text1"/>
        </w:rPr>
        <w:t>%</w:t>
      </w:r>
      <w:r w:rsidR="00054C88" w:rsidRPr="00567EE7">
        <w:rPr>
          <w:rFonts w:hint="eastAsia"/>
          <w:color w:val="000000" w:themeColor="text1"/>
        </w:rPr>
        <w:t>であった。</w:t>
      </w:r>
      <w:r w:rsidR="00054C88" w:rsidRPr="00567EE7">
        <w:rPr>
          <w:color w:val="000000" w:themeColor="text1"/>
        </w:rPr>
        <w:t>2</w:t>
      </w:r>
      <w:r w:rsidR="00567EE7" w:rsidRPr="00567EE7">
        <w:rPr>
          <w:rFonts w:hint="eastAsia"/>
          <w:color w:val="000000" w:themeColor="text1"/>
        </w:rPr>
        <w:t>番目は沿岸・内陸ともに</w:t>
      </w:r>
      <w:r w:rsidR="00054C88" w:rsidRPr="00567EE7">
        <w:rPr>
          <w:rFonts w:hint="eastAsia"/>
          <w:color w:val="000000" w:themeColor="text1"/>
        </w:rPr>
        <w:t>二次（</w:t>
      </w:r>
      <w:r w:rsidR="00567EE7" w:rsidRPr="00567EE7">
        <w:rPr>
          <w:rFonts w:hint="eastAsia"/>
          <w:color w:val="000000" w:themeColor="text1"/>
        </w:rPr>
        <w:t>硝酸</w:t>
      </w:r>
      <w:r w:rsidR="00054C88" w:rsidRPr="00567EE7">
        <w:rPr>
          <w:rFonts w:hint="eastAsia"/>
          <w:color w:val="000000" w:themeColor="text1"/>
        </w:rPr>
        <w:t>塩）</w:t>
      </w:r>
      <w:r w:rsidR="00567EE7" w:rsidRPr="00567EE7">
        <w:rPr>
          <w:rFonts w:hint="eastAsia"/>
          <w:color w:val="000000" w:themeColor="text1"/>
        </w:rPr>
        <w:t>であり、それぞれ</w:t>
      </w:r>
      <w:r w:rsidR="00567EE7" w:rsidRPr="00C34D85">
        <w:rPr>
          <w:color w:val="000000" w:themeColor="text1"/>
        </w:rPr>
        <w:t>22</w:t>
      </w:r>
      <w:r w:rsidR="00C34D85" w:rsidRPr="00567EE7">
        <w:rPr>
          <w:rFonts w:hint="eastAsia"/>
          <w:color w:val="000000" w:themeColor="text1"/>
        </w:rPr>
        <w:t>%</w:t>
      </w:r>
      <w:r w:rsidR="00567EE7" w:rsidRPr="00567EE7">
        <w:rPr>
          <w:rFonts w:hint="eastAsia"/>
          <w:color w:val="000000" w:themeColor="text1"/>
        </w:rPr>
        <w:t>、</w:t>
      </w:r>
      <w:r w:rsidR="00567EE7" w:rsidRPr="00567EE7">
        <w:rPr>
          <w:rFonts w:hint="eastAsia"/>
          <w:color w:val="000000" w:themeColor="text1"/>
        </w:rPr>
        <w:t>20</w:t>
      </w:r>
      <w:r w:rsidR="00C34D85" w:rsidRPr="00567EE7">
        <w:rPr>
          <w:rFonts w:hint="eastAsia"/>
          <w:color w:val="000000" w:themeColor="text1"/>
        </w:rPr>
        <w:t>%</w:t>
      </w:r>
      <w:r w:rsidR="00567EE7" w:rsidRPr="00567EE7">
        <w:rPr>
          <w:rFonts w:hint="eastAsia"/>
          <w:color w:val="000000" w:themeColor="text1"/>
        </w:rPr>
        <w:t>であった。二次（硫酸塩）の寄与率は、沿岸・</w:t>
      </w:r>
      <w:r w:rsidR="00054C88" w:rsidRPr="00567EE7">
        <w:rPr>
          <w:rFonts w:hint="eastAsia"/>
          <w:color w:val="000000" w:themeColor="text1"/>
        </w:rPr>
        <w:t>内</w:t>
      </w:r>
      <w:r w:rsidR="00054C88" w:rsidRPr="00567EE7">
        <w:rPr>
          <w:rFonts w:hint="eastAsia"/>
          <w:color w:val="000000" w:themeColor="text1"/>
        </w:rPr>
        <w:lastRenderedPageBreak/>
        <w:t>陸</w:t>
      </w:r>
      <w:r w:rsidR="00567EE7" w:rsidRPr="00567EE7">
        <w:rPr>
          <w:rFonts w:hint="eastAsia"/>
          <w:color w:val="000000" w:themeColor="text1"/>
        </w:rPr>
        <w:t>それぞれ</w:t>
      </w:r>
      <w:r w:rsidR="00567EE7" w:rsidRPr="00567EE7">
        <w:rPr>
          <w:rFonts w:hint="eastAsia"/>
          <w:color w:val="000000" w:themeColor="text1"/>
        </w:rPr>
        <w:t>17</w:t>
      </w:r>
      <w:r w:rsidR="00C34D85" w:rsidRPr="00567EE7">
        <w:rPr>
          <w:rFonts w:hint="eastAsia"/>
          <w:color w:val="000000" w:themeColor="text1"/>
        </w:rPr>
        <w:t>%</w:t>
      </w:r>
      <w:r w:rsidR="00567EE7" w:rsidRPr="00567EE7">
        <w:rPr>
          <w:rFonts w:hint="eastAsia"/>
          <w:color w:val="000000" w:themeColor="text1"/>
        </w:rPr>
        <w:t>、</w:t>
      </w:r>
      <w:r w:rsidR="00567EE7" w:rsidRPr="00567EE7">
        <w:rPr>
          <w:rFonts w:hint="eastAsia"/>
          <w:color w:val="000000" w:themeColor="text1"/>
        </w:rPr>
        <w:t>15</w:t>
      </w:r>
      <w:r w:rsidR="00C34D85" w:rsidRPr="00567EE7">
        <w:rPr>
          <w:rFonts w:hint="eastAsia"/>
          <w:color w:val="000000" w:themeColor="text1"/>
        </w:rPr>
        <w:t>%</w:t>
      </w:r>
      <w:r w:rsidR="00567EE7" w:rsidRPr="00567EE7">
        <w:rPr>
          <w:rFonts w:hint="eastAsia"/>
          <w:color w:val="000000" w:themeColor="text1"/>
        </w:rPr>
        <w:t>であり、</w:t>
      </w:r>
      <w:r w:rsidR="00567EE7">
        <w:rPr>
          <w:rFonts w:hint="eastAsia"/>
          <w:color w:val="000000" w:themeColor="text1"/>
        </w:rPr>
        <w:t>3</w:t>
      </w:r>
      <w:r w:rsidR="00567EE7" w:rsidRPr="00DF0E2E">
        <w:rPr>
          <w:rFonts w:hint="eastAsia"/>
          <w:color w:val="000000" w:themeColor="text1"/>
        </w:rPr>
        <w:t>項目の合計は沿岸・内陸</w:t>
      </w:r>
      <w:r w:rsidR="00567EE7">
        <w:rPr>
          <w:rFonts w:hint="eastAsia"/>
          <w:color w:val="000000" w:themeColor="text1"/>
        </w:rPr>
        <w:t>それぞれ</w:t>
      </w:r>
      <w:r w:rsidR="00567EE7">
        <w:rPr>
          <w:rFonts w:hint="eastAsia"/>
          <w:color w:val="000000" w:themeColor="text1"/>
        </w:rPr>
        <w:t>70</w:t>
      </w:r>
      <w:r w:rsidR="00567EE7" w:rsidRPr="00DF0E2E">
        <w:rPr>
          <w:rFonts w:hint="eastAsia"/>
          <w:color w:val="000000" w:themeColor="text1"/>
        </w:rPr>
        <w:t>%</w:t>
      </w:r>
      <w:r w:rsidR="00567EE7" w:rsidRPr="00DF0E2E">
        <w:rPr>
          <w:rFonts w:hint="eastAsia"/>
          <w:color w:val="000000" w:themeColor="text1"/>
        </w:rPr>
        <w:t>と</w:t>
      </w:r>
      <w:r w:rsidR="00567EE7">
        <w:rPr>
          <w:rFonts w:hint="eastAsia"/>
          <w:color w:val="000000" w:themeColor="text1"/>
        </w:rPr>
        <w:t>69</w:t>
      </w:r>
      <w:r w:rsidR="00C34D85" w:rsidRPr="00567EE7">
        <w:rPr>
          <w:rFonts w:hint="eastAsia"/>
          <w:color w:val="000000" w:themeColor="text1"/>
        </w:rPr>
        <w:t>%</w:t>
      </w:r>
      <w:r w:rsidR="00567EE7">
        <w:rPr>
          <w:rFonts w:hint="eastAsia"/>
          <w:color w:val="000000" w:themeColor="text1"/>
        </w:rPr>
        <w:t>であり、約</w:t>
      </w:r>
      <w:r w:rsidR="00567EE7">
        <w:rPr>
          <w:rFonts w:hint="eastAsia"/>
          <w:color w:val="000000" w:themeColor="text1"/>
        </w:rPr>
        <w:t>7</w:t>
      </w:r>
      <w:r w:rsidR="00567EE7">
        <w:rPr>
          <w:rFonts w:hint="eastAsia"/>
          <w:color w:val="000000" w:themeColor="text1"/>
        </w:rPr>
        <w:t>割を占めてい</w:t>
      </w:r>
      <w:r w:rsidR="00567EE7" w:rsidRPr="00DF0E2E">
        <w:rPr>
          <w:rFonts w:hint="eastAsia"/>
          <w:color w:val="000000" w:themeColor="text1"/>
        </w:rPr>
        <w:t>た</w:t>
      </w:r>
      <w:r w:rsidR="00567EE7">
        <w:rPr>
          <w:rFonts w:hint="eastAsia"/>
          <w:color w:val="000000" w:themeColor="text1"/>
        </w:rPr>
        <w:t>。</w:t>
      </w:r>
      <w:r w:rsidR="00B74680">
        <w:rPr>
          <w:rFonts w:hint="eastAsia"/>
          <w:color w:val="000000" w:themeColor="text1"/>
        </w:rPr>
        <w:t>また</w:t>
      </w:r>
      <w:r w:rsidR="00B74680" w:rsidRPr="00B74680">
        <w:rPr>
          <w:rFonts w:hint="eastAsia"/>
          <w:color w:val="000000" w:themeColor="text1"/>
        </w:rPr>
        <w:t>、自動車の寄与率が高くなり、沿岸・内陸それぞれ</w:t>
      </w:r>
      <w:r w:rsidR="00B74680" w:rsidRPr="00B74680">
        <w:rPr>
          <w:rFonts w:hint="eastAsia"/>
          <w:color w:val="000000" w:themeColor="text1"/>
        </w:rPr>
        <w:t>15</w:t>
      </w:r>
      <w:r w:rsidR="00C34D85" w:rsidRPr="00567EE7">
        <w:rPr>
          <w:rFonts w:hint="eastAsia"/>
          <w:color w:val="000000" w:themeColor="text1"/>
        </w:rPr>
        <w:t>%</w:t>
      </w:r>
      <w:r w:rsidR="00B74680" w:rsidRPr="00B74680">
        <w:rPr>
          <w:rFonts w:hint="eastAsia"/>
          <w:color w:val="000000" w:themeColor="text1"/>
        </w:rPr>
        <w:t>、</w:t>
      </w:r>
      <w:r w:rsidR="00B74680" w:rsidRPr="00B74680">
        <w:rPr>
          <w:rFonts w:hint="eastAsia"/>
          <w:color w:val="000000" w:themeColor="text1"/>
        </w:rPr>
        <w:t>16</w:t>
      </w:r>
      <w:r w:rsidR="00C34D85" w:rsidRPr="00567EE7">
        <w:rPr>
          <w:rFonts w:hint="eastAsia"/>
          <w:color w:val="000000" w:themeColor="text1"/>
        </w:rPr>
        <w:t>%</w:t>
      </w:r>
      <w:r w:rsidR="00B74680" w:rsidRPr="00B74680">
        <w:rPr>
          <w:rFonts w:hint="eastAsia"/>
          <w:color w:val="000000" w:themeColor="text1"/>
        </w:rPr>
        <w:t>とほぼ同程度であった。</w:t>
      </w:r>
      <w:r w:rsidR="00B74680">
        <w:rPr>
          <w:rFonts w:hint="eastAsia"/>
          <w:color w:val="000000" w:themeColor="text1"/>
        </w:rPr>
        <w:t>一方、石油燃焼の寄与率が低く、それぞれ</w:t>
      </w:r>
      <w:r w:rsidR="00B74680">
        <w:rPr>
          <w:rFonts w:hint="eastAsia"/>
          <w:color w:val="000000" w:themeColor="text1"/>
        </w:rPr>
        <w:t>1</w:t>
      </w:r>
      <w:r w:rsidR="00C34D85" w:rsidRPr="00567EE7">
        <w:rPr>
          <w:rFonts w:hint="eastAsia"/>
          <w:color w:val="000000" w:themeColor="text1"/>
        </w:rPr>
        <w:t>%</w:t>
      </w:r>
      <w:r w:rsidR="00B74680" w:rsidRPr="00DF0E2E">
        <w:rPr>
          <w:color w:val="000000" w:themeColor="text1"/>
        </w:rPr>
        <w:t>、</w:t>
      </w:r>
      <w:r w:rsidR="00C34D85">
        <w:rPr>
          <w:rFonts w:hint="eastAsia"/>
          <w:color w:val="000000" w:themeColor="text1"/>
        </w:rPr>
        <w:t>0</w:t>
      </w:r>
      <w:r w:rsidR="00C34D85" w:rsidRPr="00567EE7">
        <w:rPr>
          <w:rFonts w:hint="eastAsia"/>
          <w:color w:val="000000" w:themeColor="text1"/>
        </w:rPr>
        <w:t>%</w:t>
      </w:r>
      <w:r w:rsidR="00B74680">
        <w:rPr>
          <w:rFonts w:hint="eastAsia"/>
          <w:color w:val="000000" w:themeColor="text1"/>
        </w:rPr>
        <w:t>であり、自動車と石油燃焼の合計は、沿岸・内陸ともに約</w:t>
      </w:r>
      <w:r w:rsidR="00B74680">
        <w:rPr>
          <w:rFonts w:hint="eastAsia"/>
          <w:color w:val="000000" w:themeColor="text1"/>
        </w:rPr>
        <w:t>16</w:t>
      </w:r>
      <w:r w:rsidR="00C34D85" w:rsidRPr="00567EE7">
        <w:rPr>
          <w:rFonts w:hint="eastAsia"/>
          <w:color w:val="000000" w:themeColor="text1"/>
        </w:rPr>
        <w:t>%</w:t>
      </w:r>
      <w:r w:rsidR="00B74680">
        <w:rPr>
          <w:rFonts w:hint="eastAsia"/>
          <w:color w:val="000000" w:themeColor="text1"/>
        </w:rPr>
        <w:t>と同程度であった。なお、秋季と同様に、</w:t>
      </w:r>
      <w:r w:rsidR="00B74680" w:rsidRPr="00B67770">
        <w:rPr>
          <w:rFonts w:hint="eastAsia"/>
          <w:color w:val="000000" w:themeColor="text1"/>
        </w:rPr>
        <w:t>鉄鋼は沿岸＞内陸であり、土壌・道路粉じん及び植物燃焼は沿岸＜内陸であった。</w:t>
      </w:r>
    </w:p>
    <w:p w14:paraId="22B4F19B" w14:textId="77777777" w:rsidR="007E3A7D" w:rsidRDefault="007E3A7D" w:rsidP="00785916">
      <w:pPr>
        <w:jc w:val="left"/>
        <w:rPr>
          <w:color w:val="000000" w:themeColor="text1"/>
        </w:rPr>
      </w:pPr>
    </w:p>
    <w:p w14:paraId="38CF08B2" w14:textId="0C155F6C" w:rsidR="00800BC6" w:rsidRPr="006C482A" w:rsidRDefault="001E7759" w:rsidP="00785916">
      <w:pPr>
        <w:jc w:val="left"/>
        <w:rPr>
          <w:color w:val="000000" w:themeColor="text1"/>
        </w:rPr>
      </w:pPr>
      <w:r w:rsidRPr="00FC6ED7">
        <w:rPr>
          <w:rFonts w:hint="eastAsia"/>
          <w:noProof/>
        </w:rPr>
        <w:drawing>
          <wp:inline distT="0" distB="0" distL="0" distR="0" wp14:anchorId="2AFA6EDA" wp14:editId="647B7902">
            <wp:extent cx="5400000" cy="2278332"/>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278332"/>
                    </a:xfrm>
                    <a:prstGeom prst="rect">
                      <a:avLst/>
                    </a:prstGeom>
                    <a:noFill/>
                    <a:ln>
                      <a:noFill/>
                    </a:ln>
                  </pic:spPr>
                </pic:pic>
              </a:graphicData>
            </a:graphic>
          </wp:inline>
        </w:drawing>
      </w:r>
      <w:r w:rsidR="00FC6ED7" w:rsidRPr="00FC6ED7">
        <w:rPr>
          <w:rFonts w:hint="eastAsia"/>
        </w:rPr>
        <w:t xml:space="preserve"> </w:t>
      </w:r>
    </w:p>
    <w:p w14:paraId="2C7105EA" w14:textId="69067257" w:rsidR="004F3ACC" w:rsidRPr="006C482A" w:rsidRDefault="004F3ACC" w:rsidP="004F3ACC">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図5-7-4　冬季の沿岸・内陸の区分別の寄与率</w:t>
      </w:r>
    </w:p>
    <w:p w14:paraId="2C93B5F5" w14:textId="06DB1761" w:rsidR="00575135" w:rsidRPr="006C482A" w:rsidRDefault="00575135" w:rsidP="00845C04">
      <w:pPr>
        <w:rPr>
          <w:rFonts w:ascii="ＭＳ 明朝" w:hAnsi="ＭＳ 明朝"/>
          <w:color w:val="000000" w:themeColor="text1"/>
        </w:rPr>
      </w:pPr>
    </w:p>
    <w:p w14:paraId="0BBD719B" w14:textId="68BF1AD7" w:rsidR="004C3FA6" w:rsidRPr="006C482A" w:rsidRDefault="004C3FA6" w:rsidP="004C3FA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w:t>
      </w:r>
      <w:r w:rsidR="006B6E9F">
        <w:rPr>
          <w:rFonts w:ascii="ＭＳ ゴシック" w:eastAsia="ＭＳ ゴシック" w:hAnsi="ＭＳ ゴシック" w:hint="eastAsia"/>
          <w:color w:val="000000" w:themeColor="text1"/>
          <w:sz w:val="22"/>
        </w:rPr>
        <w:t>7.3</w:t>
      </w:r>
      <w:r w:rsidRPr="006C482A">
        <w:rPr>
          <w:rFonts w:ascii="ＭＳ ゴシック" w:eastAsia="ＭＳ ゴシック" w:hAnsi="ＭＳ ゴシック" w:hint="eastAsia"/>
          <w:color w:val="000000" w:themeColor="text1"/>
          <w:sz w:val="22"/>
        </w:rPr>
        <w:t xml:space="preserve">　</w:t>
      </w:r>
      <w:r w:rsidR="00E67C47">
        <w:rPr>
          <w:rFonts w:ascii="ＭＳ ゴシック" w:eastAsia="ＭＳ ゴシック" w:hAnsi="ＭＳ ゴシック" w:hint="eastAsia"/>
          <w:color w:val="000000" w:themeColor="text1"/>
          <w:sz w:val="22"/>
        </w:rPr>
        <w:t>固定測定地点における</w:t>
      </w:r>
      <w:r w:rsidR="00E67C47" w:rsidRPr="00E67C47">
        <w:rPr>
          <w:rFonts w:eastAsia="ＭＳ ゴシック"/>
          <w:color w:val="000000" w:themeColor="text1"/>
          <w:sz w:val="22"/>
        </w:rPr>
        <w:t>5</w:t>
      </w:r>
      <w:r w:rsidR="00E67C47">
        <w:rPr>
          <w:rFonts w:ascii="ＭＳ ゴシック" w:eastAsia="ＭＳ ゴシック" w:hAnsi="ＭＳ ゴシック" w:hint="eastAsia"/>
          <w:color w:val="000000" w:themeColor="text1"/>
          <w:sz w:val="22"/>
        </w:rPr>
        <w:t>年間の</w:t>
      </w:r>
      <w:r>
        <w:rPr>
          <w:rFonts w:ascii="ＭＳ ゴシック" w:eastAsia="ＭＳ ゴシック" w:hAnsi="ＭＳ ゴシック" w:hint="eastAsia"/>
          <w:color w:val="000000" w:themeColor="text1"/>
          <w:sz w:val="22"/>
        </w:rPr>
        <w:t>経年変化</w:t>
      </w:r>
      <w:r w:rsidRPr="006C482A">
        <w:rPr>
          <w:rFonts w:ascii="ＭＳ ゴシック" w:eastAsia="ＭＳ ゴシック" w:hAnsi="ＭＳ ゴシック" w:hint="eastAsia"/>
          <w:color w:val="000000" w:themeColor="text1"/>
          <w:sz w:val="22"/>
        </w:rPr>
        <w:t>について</w:t>
      </w:r>
    </w:p>
    <w:p w14:paraId="2835B3D8" w14:textId="2F003569" w:rsidR="009E63BB" w:rsidRDefault="00790EBC" w:rsidP="0079503B">
      <w:pPr>
        <w:ind w:firstLineChars="100" w:firstLine="210"/>
        <w:rPr>
          <w:rFonts w:hAnsi="ＭＳ 明朝"/>
          <w:color w:val="000000" w:themeColor="text1"/>
        </w:rPr>
      </w:pPr>
      <w:r>
        <w:rPr>
          <w:rFonts w:hint="eastAsia"/>
          <w:color w:val="000000" w:themeColor="text1"/>
        </w:rPr>
        <w:t>計算方法を</w:t>
      </w:r>
      <w:r w:rsidRPr="006C482A">
        <w:rPr>
          <w:color w:val="000000" w:themeColor="text1"/>
        </w:rPr>
        <w:t>EPA-CMB8.2</w:t>
      </w:r>
      <w:r>
        <w:rPr>
          <w:rFonts w:hint="eastAsia"/>
          <w:color w:val="000000" w:themeColor="text1"/>
        </w:rPr>
        <w:t>による有効分散最小二乗法に変更した平成</w:t>
      </w:r>
      <w:r>
        <w:rPr>
          <w:rFonts w:hint="eastAsia"/>
          <w:color w:val="000000" w:themeColor="text1"/>
        </w:rPr>
        <w:t>27</w:t>
      </w:r>
      <w:r>
        <w:rPr>
          <w:rFonts w:hint="eastAsia"/>
          <w:color w:val="000000" w:themeColor="text1"/>
        </w:rPr>
        <w:t>年度から</w:t>
      </w:r>
      <w:r w:rsidR="006A5FB6">
        <w:rPr>
          <w:rFonts w:hint="eastAsia"/>
          <w:color w:val="000000" w:themeColor="text1"/>
        </w:rPr>
        <w:t>令和元年度</w:t>
      </w:r>
      <w:r>
        <w:rPr>
          <w:rFonts w:hint="eastAsia"/>
          <w:color w:val="000000" w:themeColor="text1"/>
        </w:rPr>
        <w:t>の</w:t>
      </w:r>
      <w:r>
        <w:rPr>
          <w:rFonts w:hint="eastAsia"/>
          <w:color w:val="000000" w:themeColor="text1"/>
        </w:rPr>
        <w:t>5</w:t>
      </w:r>
      <w:r>
        <w:rPr>
          <w:rFonts w:hint="eastAsia"/>
          <w:color w:val="000000" w:themeColor="text1"/>
        </w:rPr>
        <w:t>年間</w:t>
      </w:r>
      <w:r w:rsidR="00E370BE">
        <w:rPr>
          <w:rFonts w:hint="eastAsia"/>
          <w:color w:val="000000" w:themeColor="text1"/>
        </w:rPr>
        <w:t>における固定測定地点</w:t>
      </w:r>
      <w:r w:rsidR="00334497">
        <w:rPr>
          <w:rFonts w:hint="eastAsia"/>
          <w:color w:val="000000" w:themeColor="text1"/>
        </w:rPr>
        <w:t>（</w:t>
      </w:r>
      <w:r w:rsidR="00334497">
        <w:rPr>
          <w:rFonts w:hint="eastAsia"/>
          <w:color w:val="000000" w:themeColor="text1"/>
        </w:rPr>
        <w:t>21</w:t>
      </w:r>
      <w:r w:rsidR="00334497">
        <w:rPr>
          <w:rFonts w:hint="eastAsia"/>
          <w:color w:val="000000" w:themeColor="text1"/>
        </w:rPr>
        <w:t>地点）</w:t>
      </w:r>
      <w:r w:rsidR="00E370BE">
        <w:rPr>
          <w:rFonts w:hint="eastAsia"/>
          <w:color w:val="000000" w:themeColor="text1"/>
        </w:rPr>
        <w:t>の</w:t>
      </w:r>
      <w:r>
        <w:rPr>
          <w:rFonts w:hint="eastAsia"/>
          <w:color w:val="000000" w:themeColor="text1"/>
        </w:rPr>
        <w:t>データを用いて、経年変化を確認した。固定測定地点である沿岸</w:t>
      </w:r>
      <w:r>
        <w:rPr>
          <w:rFonts w:hint="eastAsia"/>
          <w:color w:val="000000" w:themeColor="text1"/>
        </w:rPr>
        <w:t>12</w:t>
      </w:r>
      <w:r>
        <w:rPr>
          <w:rFonts w:hint="eastAsia"/>
          <w:color w:val="000000" w:themeColor="text1"/>
        </w:rPr>
        <w:t>地点、内陸</w:t>
      </w:r>
      <w:r>
        <w:rPr>
          <w:rFonts w:hint="eastAsia"/>
          <w:color w:val="000000" w:themeColor="text1"/>
        </w:rPr>
        <w:t>9</w:t>
      </w:r>
      <w:r>
        <w:rPr>
          <w:rFonts w:hint="eastAsia"/>
          <w:color w:val="000000" w:themeColor="text1"/>
        </w:rPr>
        <w:t>地点について、</w:t>
      </w:r>
      <w:r w:rsidR="00334497">
        <w:rPr>
          <w:rFonts w:hint="eastAsia"/>
          <w:color w:val="000000" w:themeColor="text1"/>
        </w:rPr>
        <w:t>それぞれ沿岸及び内陸の区分別</w:t>
      </w:r>
      <w:r>
        <w:rPr>
          <w:rFonts w:hint="eastAsia"/>
          <w:color w:val="000000" w:themeColor="text1"/>
        </w:rPr>
        <w:t>に、各年度の季節毎に</w:t>
      </w:r>
      <w:r w:rsidR="00E76691">
        <w:rPr>
          <w:rFonts w:hint="eastAsia"/>
          <w:color w:val="000000" w:themeColor="text1"/>
        </w:rPr>
        <w:t>寄与量（</w:t>
      </w:r>
      <w:proofErr w:type="spellStart"/>
      <w:r w:rsidR="007313C1" w:rsidRPr="006C482A">
        <w:rPr>
          <w:rFonts w:eastAsiaTheme="majorEastAsia"/>
          <w:color w:val="000000" w:themeColor="text1"/>
        </w:rPr>
        <w:t>μ</w:t>
      </w:r>
      <w:r w:rsidR="00E76691">
        <w:rPr>
          <w:rFonts w:hint="eastAsia"/>
          <w:color w:val="000000" w:themeColor="text1"/>
        </w:rPr>
        <w:t>g</w:t>
      </w:r>
      <w:proofErr w:type="spellEnd"/>
      <w:r w:rsidR="00E76691">
        <w:rPr>
          <w:rFonts w:hint="eastAsia"/>
          <w:color w:val="000000" w:themeColor="text1"/>
        </w:rPr>
        <w:t>/m</w:t>
      </w:r>
      <w:r w:rsidR="00E76691" w:rsidRPr="00690303">
        <w:rPr>
          <w:color w:val="000000" w:themeColor="text1"/>
          <w:vertAlign w:val="superscript"/>
        </w:rPr>
        <w:t>3</w:t>
      </w:r>
      <w:r w:rsidR="00E76691">
        <w:rPr>
          <w:rFonts w:hint="eastAsia"/>
          <w:color w:val="000000" w:themeColor="text1"/>
        </w:rPr>
        <w:t>）及び</w:t>
      </w:r>
      <w:r w:rsidR="00E370BE">
        <w:rPr>
          <w:rFonts w:hint="eastAsia"/>
          <w:color w:val="000000" w:themeColor="text1"/>
        </w:rPr>
        <w:t>寄与率</w:t>
      </w:r>
      <w:r w:rsidR="00E76691">
        <w:rPr>
          <w:rFonts w:hint="eastAsia"/>
          <w:color w:val="000000" w:themeColor="text1"/>
        </w:rPr>
        <w:t>（</w:t>
      </w:r>
      <w:r w:rsidR="00E76691">
        <w:rPr>
          <w:rFonts w:hint="eastAsia"/>
          <w:color w:val="000000" w:themeColor="text1"/>
        </w:rPr>
        <w:t>%</w:t>
      </w:r>
      <w:r w:rsidR="00E76691">
        <w:rPr>
          <w:rFonts w:hint="eastAsia"/>
          <w:color w:val="000000" w:themeColor="text1"/>
        </w:rPr>
        <w:t>）</w:t>
      </w:r>
      <w:r w:rsidR="00E370BE">
        <w:rPr>
          <w:rFonts w:hint="eastAsia"/>
          <w:color w:val="000000" w:themeColor="text1"/>
        </w:rPr>
        <w:t>の平均値を算出し</w:t>
      </w:r>
      <w:r w:rsidR="00A2574B">
        <w:rPr>
          <w:rFonts w:hint="eastAsia"/>
          <w:color w:val="000000" w:themeColor="text1"/>
        </w:rPr>
        <w:t>、</w:t>
      </w:r>
      <w:r w:rsidR="00E370BE">
        <w:rPr>
          <w:rFonts w:hint="eastAsia"/>
          <w:color w:val="000000" w:themeColor="text1"/>
        </w:rPr>
        <w:t>結果を</w:t>
      </w:r>
      <w:r w:rsidR="00E76691">
        <w:rPr>
          <w:rFonts w:hint="eastAsia"/>
          <w:color w:val="000000" w:themeColor="text1"/>
        </w:rPr>
        <w:t>それぞれ</w:t>
      </w:r>
      <w:r w:rsidR="00E370BE">
        <w:rPr>
          <w:rFonts w:hint="eastAsia"/>
          <w:color w:val="000000" w:themeColor="text1"/>
        </w:rPr>
        <w:t>図</w:t>
      </w:r>
      <w:r w:rsidR="00E370BE" w:rsidRPr="006C482A">
        <w:rPr>
          <w:color w:val="000000" w:themeColor="text1"/>
        </w:rPr>
        <w:t>5-</w:t>
      </w:r>
      <w:r w:rsidR="006B6E9F">
        <w:rPr>
          <w:rFonts w:hint="eastAsia"/>
          <w:color w:val="000000" w:themeColor="text1"/>
        </w:rPr>
        <w:t>7</w:t>
      </w:r>
      <w:r w:rsidR="00E370BE" w:rsidRPr="006C482A">
        <w:rPr>
          <w:color w:val="000000" w:themeColor="text1"/>
        </w:rPr>
        <w:t>-</w:t>
      </w:r>
      <w:r w:rsidR="006B6E9F">
        <w:rPr>
          <w:rFonts w:hint="eastAsia"/>
          <w:color w:val="000000" w:themeColor="text1"/>
        </w:rPr>
        <w:t>5</w:t>
      </w:r>
      <w:r w:rsidR="007772BF">
        <w:rPr>
          <w:rFonts w:hint="eastAsia"/>
          <w:color w:val="000000" w:themeColor="text1"/>
        </w:rPr>
        <w:t>及び図</w:t>
      </w:r>
      <w:r w:rsidR="007772BF">
        <w:rPr>
          <w:rFonts w:hint="eastAsia"/>
          <w:color w:val="000000" w:themeColor="text1"/>
        </w:rPr>
        <w:t>5-</w:t>
      </w:r>
      <w:r w:rsidR="006B6E9F">
        <w:rPr>
          <w:rFonts w:hint="eastAsia"/>
          <w:color w:val="000000" w:themeColor="text1"/>
        </w:rPr>
        <w:t>7</w:t>
      </w:r>
      <w:r w:rsidR="007772BF">
        <w:rPr>
          <w:rFonts w:hint="eastAsia"/>
          <w:color w:val="000000" w:themeColor="text1"/>
        </w:rPr>
        <w:t>-</w:t>
      </w:r>
      <w:r w:rsidR="006B6E9F">
        <w:rPr>
          <w:rFonts w:hint="eastAsia"/>
          <w:color w:val="000000" w:themeColor="text1"/>
        </w:rPr>
        <w:t>6</w:t>
      </w:r>
      <w:r w:rsidR="00E370BE">
        <w:rPr>
          <w:rFonts w:hint="eastAsia"/>
          <w:color w:val="000000" w:themeColor="text1"/>
        </w:rPr>
        <w:t>に示した</w:t>
      </w:r>
      <w:r w:rsidRPr="006C482A">
        <w:rPr>
          <w:rFonts w:hAnsi="ＭＳ 明朝" w:hint="eastAsia"/>
          <w:color w:val="000000" w:themeColor="text1"/>
        </w:rPr>
        <w:t>。</w:t>
      </w:r>
    </w:p>
    <w:p w14:paraId="360DD88F" w14:textId="77777777" w:rsidR="00674767" w:rsidRPr="00674767" w:rsidRDefault="00674767" w:rsidP="0079503B">
      <w:pPr>
        <w:ind w:firstLineChars="100" w:firstLine="210"/>
        <w:rPr>
          <w:rFonts w:hAnsi="ＭＳ 明朝" w:hint="eastAsia"/>
          <w:color w:val="000000" w:themeColor="text1"/>
        </w:rPr>
      </w:pPr>
      <w:bookmarkStart w:id="1" w:name="_GoBack"/>
      <w:bookmarkEnd w:id="1"/>
    </w:p>
    <w:p w14:paraId="0B8C07E3" w14:textId="19BEDAAE" w:rsidR="00EA40ED" w:rsidRPr="009E63BB" w:rsidRDefault="00F0142A" w:rsidP="009E63BB">
      <w:pPr>
        <w:jc w:val="center"/>
      </w:pPr>
      <w:r w:rsidRPr="00F0142A">
        <w:rPr>
          <w:noProof/>
        </w:rPr>
        <w:drawing>
          <wp:inline distT="0" distB="0" distL="0" distR="0" wp14:anchorId="258F3664" wp14:editId="65CAE488">
            <wp:extent cx="5347647" cy="2758754"/>
            <wp:effectExtent l="0" t="0" r="5715"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5023" cy="2767718"/>
                    </a:xfrm>
                    <a:prstGeom prst="rect">
                      <a:avLst/>
                    </a:prstGeom>
                    <a:noFill/>
                    <a:ln>
                      <a:noFill/>
                    </a:ln>
                  </pic:spPr>
                </pic:pic>
              </a:graphicData>
            </a:graphic>
          </wp:inline>
        </w:drawing>
      </w:r>
      <w:r w:rsidR="009E63BB" w:rsidRPr="009E63BB">
        <w:t xml:space="preserve"> </w:t>
      </w:r>
    </w:p>
    <w:p w14:paraId="2A95DB5B" w14:textId="573B46B4" w:rsidR="007772BF" w:rsidRDefault="007772BF" w:rsidP="006A5FB6">
      <w:pPr>
        <w:ind w:rightChars="-135" w:right="-283"/>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6B6E9F">
        <w:rPr>
          <w:rFonts w:ascii="ＭＳ ゴシック" w:eastAsia="ＭＳ ゴシック" w:hAnsi="ＭＳ ゴシック" w:hint="eastAsia"/>
          <w:color w:val="000000" w:themeColor="text1"/>
        </w:rPr>
        <w:t>5-7</w:t>
      </w:r>
      <w:r>
        <w:rPr>
          <w:rFonts w:ascii="ＭＳ ゴシック" w:eastAsia="ＭＳ ゴシック" w:hAnsi="ＭＳ ゴシック" w:hint="eastAsia"/>
          <w:color w:val="000000" w:themeColor="text1"/>
        </w:rPr>
        <w:t>-</w:t>
      </w:r>
      <w:r w:rsidR="006B6E9F">
        <w:rPr>
          <w:rFonts w:ascii="ＭＳ ゴシック" w:eastAsia="ＭＳ ゴシック" w:hAnsi="ＭＳ ゴシック" w:hint="eastAsia"/>
          <w:color w:val="000000" w:themeColor="text1"/>
        </w:rPr>
        <w:t>5</w:t>
      </w:r>
      <w:r w:rsidRPr="006C482A">
        <w:rPr>
          <w:rFonts w:ascii="ＭＳ ゴシック" w:eastAsia="ＭＳ ゴシック" w:hAnsi="ＭＳ ゴシック" w:hint="eastAsia"/>
          <w:color w:val="000000" w:themeColor="text1"/>
        </w:rPr>
        <w:t xml:space="preserve">　</w:t>
      </w:r>
      <w:r w:rsidR="008C2364">
        <w:rPr>
          <w:rFonts w:ascii="ＭＳ ゴシック" w:eastAsia="ＭＳ ゴシック" w:hAnsi="ＭＳ ゴシック" w:hint="eastAsia"/>
          <w:color w:val="000000" w:themeColor="text1"/>
        </w:rPr>
        <w:t>沿岸・内陸別</w:t>
      </w:r>
      <w:r w:rsidRPr="006C482A">
        <w:rPr>
          <w:rFonts w:ascii="ＭＳ ゴシック" w:eastAsia="ＭＳ ゴシック" w:hAnsi="ＭＳ ゴシック" w:hint="eastAsia"/>
          <w:color w:val="000000" w:themeColor="text1"/>
        </w:rPr>
        <w:t>の寄与</w:t>
      </w:r>
      <w:r w:rsidR="00E76691">
        <w:rPr>
          <w:rFonts w:ascii="ＭＳ ゴシック" w:eastAsia="ＭＳ ゴシック" w:hAnsi="ＭＳ ゴシック" w:hint="eastAsia"/>
          <w:color w:val="000000" w:themeColor="text1"/>
        </w:rPr>
        <w:t>量</w:t>
      </w:r>
      <w:r>
        <w:rPr>
          <w:rFonts w:ascii="ＭＳ ゴシック" w:eastAsia="ＭＳ ゴシック" w:hAnsi="ＭＳ ゴシック" w:hint="eastAsia"/>
          <w:color w:val="000000" w:themeColor="text1"/>
        </w:rPr>
        <w:t>の経年変化（平成27～</w:t>
      </w:r>
      <w:r w:rsidR="006A5FB6">
        <w:rPr>
          <w:rFonts w:ascii="ＭＳ ゴシック" w:eastAsia="ＭＳ ゴシック" w:hAnsi="ＭＳ ゴシック" w:hint="eastAsia"/>
          <w:color w:val="000000" w:themeColor="text1"/>
        </w:rPr>
        <w:t>令和元</w:t>
      </w:r>
      <w:r w:rsidR="00934528">
        <w:rPr>
          <w:rFonts w:ascii="ＭＳ ゴシック" w:eastAsia="ＭＳ ゴシック" w:hAnsi="ＭＳ ゴシック" w:hint="eastAsia"/>
          <w:color w:val="000000" w:themeColor="text1"/>
        </w:rPr>
        <w:t>年度、</w:t>
      </w:r>
      <w:r w:rsidR="00493D79">
        <w:rPr>
          <w:rFonts w:ascii="ＭＳ ゴシック" w:eastAsia="ＭＳ ゴシック" w:hAnsi="ＭＳ ゴシック" w:hint="eastAsia"/>
          <w:color w:val="000000" w:themeColor="text1"/>
        </w:rPr>
        <w:t>固定地点の平均値</w:t>
      </w:r>
      <w:r>
        <w:rPr>
          <w:rFonts w:ascii="ＭＳ ゴシック" w:eastAsia="ＭＳ ゴシック" w:hAnsi="ＭＳ ゴシック" w:hint="eastAsia"/>
          <w:color w:val="000000" w:themeColor="text1"/>
        </w:rPr>
        <w:t>）</w:t>
      </w:r>
    </w:p>
    <w:p w14:paraId="0881BD6B" w14:textId="1D01D10D" w:rsidR="00EA40ED" w:rsidRDefault="001E7759" w:rsidP="007206EE">
      <w:pPr>
        <w:rPr>
          <w:rFonts w:hAnsi="ＭＳ 明朝"/>
          <w:color w:val="000000" w:themeColor="text1"/>
        </w:rPr>
      </w:pPr>
      <w:r w:rsidRPr="00085B5A">
        <w:rPr>
          <w:noProof/>
        </w:rPr>
        <w:lastRenderedPageBreak/>
        <w:drawing>
          <wp:inline distT="0" distB="0" distL="0" distR="0" wp14:anchorId="69BDA39B" wp14:editId="2DCB3E39">
            <wp:extent cx="5400040" cy="2102485"/>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102485"/>
                    </a:xfrm>
                    <a:prstGeom prst="rect">
                      <a:avLst/>
                    </a:prstGeom>
                    <a:noFill/>
                    <a:ln>
                      <a:noFill/>
                    </a:ln>
                  </pic:spPr>
                </pic:pic>
              </a:graphicData>
            </a:graphic>
          </wp:inline>
        </w:drawing>
      </w:r>
    </w:p>
    <w:p w14:paraId="76C8C3C4" w14:textId="564CDE6A" w:rsidR="007206EE" w:rsidRPr="005D4E17" w:rsidRDefault="007206EE" w:rsidP="007206EE">
      <w:pPr>
        <w:rPr>
          <w:rFonts w:hAnsi="ＭＳ 明朝"/>
          <w:color w:val="000000" w:themeColor="text1"/>
        </w:rPr>
      </w:pPr>
      <w:r>
        <w:rPr>
          <w:rFonts w:hAnsi="ＭＳ 明朝" w:hint="eastAsia"/>
          <w:color w:val="000000" w:themeColor="text1"/>
        </w:rPr>
        <w:t xml:space="preserve">　</w:t>
      </w:r>
      <w:r w:rsidR="001E7759" w:rsidRPr="00456840">
        <w:rPr>
          <w:rFonts w:hint="eastAsia"/>
          <w:noProof/>
        </w:rPr>
        <w:drawing>
          <wp:inline distT="0" distB="0" distL="0" distR="0" wp14:anchorId="5DFD7035" wp14:editId="5EC68A14">
            <wp:extent cx="4914900" cy="37493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242" cy="398761"/>
                    </a:xfrm>
                    <a:prstGeom prst="rect">
                      <a:avLst/>
                    </a:prstGeom>
                    <a:noFill/>
                    <a:ln>
                      <a:noFill/>
                    </a:ln>
                  </pic:spPr>
                </pic:pic>
              </a:graphicData>
            </a:graphic>
          </wp:inline>
        </w:drawing>
      </w:r>
    </w:p>
    <w:p w14:paraId="66B46C38" w14:textId="77EA9BB1" w:rsidR="007206EE" w:rsidRDefault="001E7759" w:rsidP="007206EE">
      <w:r w:rsidRPr="00085B5A">
        <w:rPr>
          <w:noProof/>
        </w:rPr>
        <w:drawing>
          <wp:inline distT="0" distB="0" distL="0" distR="0" wp14:anchorId="57C069E7" wp14:editId="3CA0B7C7">
            <wp:extent cx="5400040" cy="212979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129790"/>
                    </a:xfrm>
                    <a:prstGeom prst="rect">
                      <a:avLst/>
                    </a:prstGeom>
                    <a:noFill/>
                    <a:ln>
                      <a:noFill/>
                    </a:ln>
                  </pic:spPr>
                </pic:pic>
              </a:graphicData>
            </a:graphic>
          </wp:inline>
        </w:drawing>
      </w:r>
      <w:r w:rsidR="009A5471" w:rsidRPr="009A5471">
        <w:t xml:space="preserve"> </w:t>
      </w:r>
    </w:p>
    <w:p w14:paraId="0E67E8F2" w14:textId="4604FDB8" w:rsidR="00EA40ED" w:rsidRPr="001E7759" w:rsidRDefault="007206EE" w:rsidP="007206EE">
      <w:pPr>
        <w:rPr>
          <w:rFonts w:ascii="游ゴシック" w:eastAsia="游ゴシック" w:hAnsi="游ゴシック"/>
          <w:color w:val="000000" w:themeColor="text1"/>
        </w:rPr>
      </w:pPr>
      <w:r>
        <w:rPr>
          <w:rFonts w:hint="eastAsia"/>
        </w:rPr>
        <w:t xml:space="preserve">　</w:t>
      </w:r>
      <w:r w:rsidR="001E7759" w:rsidRPr="00456840">
        <w:rPr>
          <w:rFonts w:hint="eastAsia"/>
          <w:noProof/>
        </w:rPr>
        <w:drawing>
          <wp:inline distT="0" distB="0" distL="0" distR="0" wp14:anchorId="48864D4A" wp14:editId="634FFABB">
            <wp:extent cx="4914900" cy="374934"/>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242" cy="398761"/>
                    </a:xfrm>
                    <a:prstGeom prst="rect">
                      <a:avLst/>
                    </a:prstGeom>
                    <a:noFill/>
                    <a:ln>
                      <a:noFill/>
                    </a:ln>
                  </pic:spPr>
                </pic:pic>
              </a:graphicData>
            </a:graphic>
          </wp:inline>
        </w:drawing>
      </w:r>
    </w:p>
    <w:p w14:paraId="642D6B8A" w14:textId="2EF32FD3" w:rsidR="00D538AA" w:rsidRDefault="00D30284" w:rsidP="00934528">
      <w:pPr>
        <w:ind w:firstLineChars="100" w:firstLine="210"/>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Pr>
          <w:rFonts w:ascii="ＭＳ ゴシック" w:eastAsia="ＭＳ ゴシック" w:hAnsi="ＭＳ ゴシック" w:hint="eastAsia"/>
          <w:color w:val="000000" w:themeColor="text1"/>
        </w:rPr>
        <w:t>5-</w:t>
      </w:r>
      <w:r w:rsidR="006B6E9F">
        <w:rPr>
          <w:rFonts w:ascii="ＭＳ ゴシック" w:eastAsia="ＭＳ ゴシック" w:hAnsi="ＭＳ ゴシック" w:hint="eastAsia"/>
          <w:color w:val="000000" w:themeColor="text1"/>
        </w:rPr>
        <w:t>7</w:t>
      </w:r>
      <w:r>
        <w:rPr>
          <w:rFonts w:ascii="ＭＳ ゴシック" w:eastAsia="ＭＳ ゴシック" w:hAnsi="ＭＳ ゴシック" w:hint="eastAsia"/>
          <w:color w:val="000000" w:themeColor="text1"/>
        </w:rPr>
        <w:t>-</w:t>
      </w:r>
      <w:r w:rsidR="006B6E9F">
        <w:rPr>
          <w:rFonts w:ascii="ＭＳ ゴシック" w:eastAsia="ＭＳ ゴシック" w:hAnsi="ＭＳ ゴシック" w:hint="eastAsia"/>
          <w:color w:val="000000" w:themeColor="text1"/>
        </w:rPr>
        <w:t>6</w:t>
      </w:r>
      <w:r w:rsidRPr="006C482A">
        <w:rPr>
          <w:rFonts w:ascii="ＭＳ ゴシック" w:eastAsia="ＭＳ ゴシック" w:hAnsi="ＭＳ ゴシック" w:hint="eastAsia"/>
          <w:color w:val="000000" w:themeColor="text1"/>
        </w:rPr>
        <w:t xml:space="preserve">　</w:t>
      </w:r>
      <w:r w:rsidR="008C2364">
        <w:rPr>
          <w:rFonts w:ascii="ＭＳ ゴシック" w:eastAsia="ＭＳ ゴシック" w:hAnsi="ＭＳ ゴシック" w:hint="eastAsia"/>
          <w:color w:val="000000" w:themeColor="text1"/>
        </w:rPr>
        <w:t>沿岸・内陸</w:t>
      </w:r>
      <w:r w:rsidRPr="006C482A">
        <w:rPr>
          <w:rFonts w:ascii="ＭＳ ゴシック" w:eastAsia="ＭＳ ゴシック" w:hAnsi="ＭＳ ゴシック" w:hint="eastAsia"/>
          <w:color w:val="000000" w:themeColor="text1"/>
        </w:rPr>
        <w:t>別の寄与率</w:t>
      </w:r>
      <w:r>
        <w:rPr>
          <w:rFonts w:ascii="ＭＳ ゴシック" w:eastAsia="ＭＳ ゴシック" w:hAnsi="ＭＳ ゴシック" w:hint="eastAsia"/>
          <w:color w:val="000000" w:themeColor="text1"/>
        </w:rPr>
        <w:t>の経年変化（</w:t>
      </w:r>
      <w:r w:rsidR="00934528">
        <w:rPr>
          <w:rFonts w:ascii="ＭＳ ゴシック" w:eastAsia="ＭＳ ゴシック" w:hAnsi="ＭＳ ゴシック" w:hint="eastAsia"/>
          <w:color w:val="000000" w:themeColor="text1"/>
        </w:rPr>
        <w:t>平成27～令和元年度</w:t>
      </w:r>
      <w:r w:rsidR="00493D79">
        <w:rPr>
          <w:rFonts w:ascii="ＭＳ ゴシック" w:eastAsia="ＭＳ ゴシック" w:hAnsi="ＭＳ ゴシック" w:hint="eastAsia"/>
          <w:color w:val="000000" w:themeColor="text1"/>
        </w:rPr>
        <w:t>、固定地点の平均値</w:t>
      </w:r>
      <w:r>
        <w:rPr>
          <w:rFonts w:ascii="ＭＳ ゴシック" w:eastAsia="ＭＳ ゴシック" w:hAnsi="ＭＳ ゴシック" w:hint="eastAsia"/>
          <w:color w:val="000000" w:themeColor="text1"/>
        </w:rPr>
        <w:t>）</w:t>
      </w:r>
    </w:p>
    <w:p w14:paraId="69EA1FF8" w14:textId="73895930" w:rsidR="00D30284" w:rsidRPr="00493D79" w:rsidRDefault="00D30284" w:rsidP="00790EBC">
      <w:pPr>
        <w:ind w:firstLineChars="100" w:firstLine="210"/>
        <w:rPr>
          <w:rFonts w:hAnsi="ＭＳ 明朝"/>
          <w:color w:val="000000" w:themeColor="text1"/>
        </w:rPr>
      </w:pPr>
    </w:p>
    <w:p w14:paraId="2777DF12" w14:textId="25171D01" w:rsidR="004C731A" w:rsidRDefault="00214DAA" w:rsidP="001C6A40">
      <w:pPr>
        <w:ind w:firstLineChars="100" w:firstLine="210"/>
        <w:rPr>
          <w:color w:val="000000" w:themeColor="text1"/>
        </w:rPr>
      </w:pPr>
      <w:r>
        <w:rPr>
          <w:rFonts w:hint="eastAsia"/>
          <w:color w:val="000000" w:themeColor="text1"/>
        </w:rPr>
        <w:t>図</w:t>
      </w:r>
      <w:r>
        <w:rPr>
          <w:rFonts w:hint="eastAsia"/>
          <w:color w:val="000000" w:themeColor="text1"/>
        </w:rPr>
        <w:t>5-</w:t>
      </w:r>
      <w:r w:rsidR="006B6E9F">
        <w:rPr>
          <w:rFonts w:hint="eastAsia"/>
          <w:color w:val="000000" w:themeColor="text1"/>
        </w:rPr>
        <w:t>7</w:t>
      </w:r>
      <w:r>
        <w:rPr>
          <w:rFonts w:hint="eastAsia"/>
          <w:color w:val="000000" w:themeColor="text1"/>
        </w:rPr>
        <w:t>-</w:t>
      </w:r>
      <w:r w:rsidR="006B6E9F">
        <w:rPr>
          <w:rFonts w:hint="eastAsia"/>
          <w:color w:val="000000" w:themeColor="text1"/>
        </w:rPr>
        <w:t>5</w:t>
      </w:r>
      <w:r>
        <w:rPr>
          <w:rFonts w:hint="eastAsia"/>
          <w:color w:val="000000" w:themeColor="text1"/>
        </w:rPr>
        <w:t>の</w:t>
      </w:r>
      <w:r w:rsidR="004C731A">
        <w:rPr>
          <w:rFonts w:hint="eastAsia"/>
          <w:color w:val="000000" w:themeColor="text1"/>
        </w:rPr>
        <w:t>寄与量の</w:t>
      </w:r>
      <w:r w:rsidR="00E129A7">
        <w:rPr>
          <w:rFonts w:hint="eastAsia"/>
          <w:color w:val="000000" w:themeColor="text1"/>
        </w:rPr>
        <w:t>経年</w:t>
      </w:r>
      <w:r w:rsidR="004C731A">
        <w:rPr>
          <w:rFonts w:hint="eastAsia"/>
          <w:color w:val="000000" w:themeColor="text1"/>
        </w:rPr>
        <w:t>変化より、二次（硫酸塩）</w:t>
      </w:r>
      <w:r w:rsidR="004C2A22">
        <w:rPr>
          <w:rFonts w:hint="eastAsia"/>
          <w:color w:val="000000" w:themeColor="text1"/>
        </w:rPr>
        <w:t>及び石油燃焼</w:t>
      </w:r>
      <w:r w:rsidR="004C731A">
        <w:rPr>
          <w:rFonts w:hint="eastAsia"/>
          <w:color w:val="000000" w:themeColor="text1"/>
        </w:rPr>
        <w:t>については、</w:t>
      </w:r>
      <w:r w:rsidR="00E129A7">
        <w:rPr>
          <w:rFonts w:hint="eastAsia"/>
          <w:color w:val="000000" w:themeColor="text1"/>
        </w:rPr>
        <w:t>年度</w:t>
      </w:r>
      <w:r w:rsidR="00FA4B1E">
        <w:rPr>
          <w:rFonts w:hint="eastAsia"/>
          <w:color w:val="000000" w:themeColor="text1"/>
        </w:rPr>
        <w:t>間</w:t>
      </w:r>
      <w:r w:rsidR="004C731A">
        <w:rPr>
          <w:rFonts w:hint="eastAsia"/>
          <w:color w:val="000000" w:themeColor="text1"/>
        </w:rPr>
        <w:t>のバラツキが大きいが、</w:t>
      </w:r>
      <w:r w:rsidR="004C731A">
        <w:rPr>
          <w:rFonts w:hint="eastAsia"/>
          <w:color w:val="000000" w:themeColor="text1"/>
        </w:rPr>
        <w:t>PM2.5</w:t>
      </w:r>
      <w:r w:rsidR="004C2A22">
        <w:rPr>
          <w:rFonts w:hint="eastAsia"/>
          <w:color w:val="000000" w:themeColor="text1"/>
        </w:rPr>
        <w:t>濃度と連動して変化して</w:t>
      </w:r>
      <w:r w:rsidR="004C2A22" w:rsidRPr="00441021">
        <w:rPr>
          <w:rFonts w:hint="eastAsia"/>
          <w:color w:val="000000" w:themeColor="text1"/>
        </w:rPr>
        <w:t>いた。特に二次（硫酸塩）は</w:t>
      </w:r>
      <w:r w:rsidR="00F243DC" w:rsidRPr="00441021">
        <w:rPr>
          <w:rFonts w:hint="eastAsia"/>
          <w:color w:val="000000" w:themeColor="text1"/>
        </w:rPr>
        <w:t>、他の発生源と比較して</w:t>
      </w:r>
      <w:r w:rsidR="004C2A22" w:rsidRPr="00441021">
        <w:rPr>
          <w:rFonts w:hint="eastAsia"/>
          <w:color w:val="000000" w:themeColor="text1"/>
        </w:rPr>
        <w:t>寄与量</w:t>
      </w:r>
      <w:r w:rsidR="00F243DC" w:rsidRPr="00441021">
        <w:rPr>
          <w:rFonts w:hint="eastAsia"/>
          <w:color w:val="000000" w:themeColor="text1"/>
        </w:rPr>
        <w:t>が</w:t>
      </w:r>
      <w:r w:rsidR="004C2A22" w:rsidRPr="00441021">
        <w:rPr>
          <w:rFonts w:hint="eastAsia"/>
          <w:color w:val="000000" w:themeColor="text1"/>
        </w:rPr>
        <w:t>多いことから、</w:t>
      </w:r>
      <w:r w:rsidR="004C731A">
        <w:rPr>
          <w:rFonts w:hint="eastAsia"/>
          <w:color w:val="000000" w:themeColor="text1"/>
        </w:rPr>
        <w:t>PM2.5</w:t>
      </w:r>
      <w:r w:rsidR="004C731A">
        <w:rPr>
          <w:rFonts w:hint="eastAsia"/>
          <w:color w:val="000000" w:themeColor="text1"/>
        </w:rPr>
        <w:t>濃度</w:t>
      </w:r>
      <w:r w:rsidR="00A27BC1">
        <w:rPr>
          <w:rFonts w:hint="eastAsia"/>
          <w:color w:val="000000" w:themeColor="text1"/>
        </w:rPr>
        <w:t>の増減</w:t>
      </w:r>
      <w:r w:rsidR="004C731A">
        <w:rPr>
          <w:rFonts w:hint="eastAsia"/>
          <w:color w:val="000000" w:themeColor="text1"/>
        </w:rPr>
        <w:t>に大きく寄与していると推察された。また、土壌・道路粉じんについて</w:t>
      </w:r>
      <w:r w:rsidR="00573F3A">
        <w:rPr>
          <w:rFonts w:hint="eastAsia"/>
          <w:color w:val="000000" w:themeColor="text1"/>
        </w:rPr>
        <w:t>は</w:t>
      </w:r>
      <w:r w:rsidR="004C731A">
        <w:rPr>
          <w:rFonts w:hint="eastAsia"/>
          <w:color w:val="000000" w:themeColor="text1"/>
        </w:rPr>
        <w:t>、年度</w:t>
      </w:r>
      <w:r w:rsidR="00A31E93">
        <w:rPr>
          <w:rFonts w:hint="eastAsia"/>
          <w:color w:val="000000" w:themeColor="text1"/>
        </w:rPr>
        <w:t>間</w:t>
      </w:r>
      <w:r w:rsidR="004C731A">
        <w:rPr>
          <w:rFonts w:hint="eastAsia"/>
          <w:color w:val="000000" w:themeColor="text1"/>
        </w:rPr>
        <w:t>のバラツキが大き</w:t>
      </w:r>
      <w:r w:rsidR="00573F3A">
        <w:rPr>
          <w:rFonts w:hint="eastAsia"/>
          <w:color w:val="000000" w:themeColor="text1"/>
        </w:rPr>
        <w:t>いが、</w:t>
      </w:r>
      <w:r w:rsidR="00573F3A">
        <w:rPr>
          <w:rFonts w:hint="eastAsia"/>
          <w:color w:val="000000" w:themeColor="text1"/>
        </w:rPr>
        <w:t>PM2.5</w:t>
      </w:r>
      <w:r w:rsidR="00573F3A">
        <w:rPr>
          <w:rFonts w:hint="eastAsia"/>
          <w:color w:val="000000" w:themeColor="text1"/>
        </w:rPr>
        <w:t>濃度と</w:t>
      </w:r>
      <w:r w:rsidR="00A31E93">
        <w:rPr>
          <w:rFonts w:hint="eastAsia"/>
          <w:color w:val="000000" w:themeColor="text1"/>
        </w:rPr>
        <w:t>は連動</w:t>
      </w:r>
      <w:r w:rsidR="00573F3A">
        <w:rPr>
          <w:rFonts w:hint="eastAsia"/>
          <w:color w:val="000000" w:themeColor="text1"/>
        </w:rPr>
        <w:t>しておらず</w:t>
      </w:r>
      <w:r w:rsidR="004C731A">
        <w:rPr>
          <w:rFonts w:hint="eastAsia"/>
          <w:color w:val="000000" w:themeColor="text1"/>
        </w:rPr>
        <w:t>、</w:t>
      </w:r>
      <w:r w:rsidR="00A27BC1">
        <w:rPr>
          <w:rFonts w:hint="eastAsia"/>
          <w:color w:val="000000" w:themeColor="text1"/>
        </w:rPr>
        <w:t>一時的な</w:t>
      </w:r>
      <w:r w:rsidR="00786A34">
        <w:rPr>
          <w:rFonts w:hint="eastAsia"/>
          <w:color w:val="000000" w:themeColor="text1"/>
        </w:rPr>
        <w:t>気象状況や黄砂の飛来等</w:t>
      </w:r>
      <w:r w:rsidR="00A27BC1">
        <w:rPr>
          <w:rFonts w:hint="eastAsia"/>
          <w:color w:val="000000" w:themeColor="text1"/>
        </w:rPr>
        <w:t>の影響を受けたと推察され</w:t>
      </w:r>
      <w:r w:rsidR="004C731A">
        <w:rPr>
          <w:rFonts w:hint="eastAsia"/>
          <w:color w:val="000000" w:themeColor="text1"/>
        </w:rPr>
        <w:t>た。一方、二次（</w:t>
      </w:r>
      <w:r w:rsidR="004C731A">
        <w:rPr>
          <w:rFonts w:hint="eastAsia"/>
          <w:color w:val="000000" w:themeColor="text1"/>
        </w:rPr>
        <w:t>OC</w:t>
      </w:r>
      <w:r w:rsidR="004C731A">
        <w:rPr>
          <w:rFonts w:hint="eastAsia"/>
          <w:color w:val="000000" w:themeColor="text1"/>
        </w:rPr>
        <w:t>）、二次（硝酸塩）及び自動車</w:t>
      </w:r>
      <w:r w:rsidR="00573F3A">
        <w:rPr>
          <w:rFonts w:hint="eastAsia"/>
          <w:color w:val="000000" w:themeColor="text1"/>
        </w:rPr>
        <w:t>の寄与量</w:t>
      </w:r>
      <w:r w:rsidR="004C731A">
        <w:rPr>
          <w:rFonts w:hint="eastAsia"/>
          <w:color w:val="000000" w:themeColor="text1"/>
        </w:rPr>
        <w:t>については、二次（硫酸塩）と比較して年度間の</w:t>
      </w:r>
      <w:r w:rsidR="00573F3A">
        <w:rPr>
          <w:rFonts w:hint="eastAsia"/>
          <w:color w:val="000000" w:themeColor="text1"/>
        </w:rPr>
        <w:t>変動</w:t>
      </w:r>
      <w:r w:rsidR="004C731A">
        <w:rPr>
          <w:rFonts w:hint="eastAsia"/>
          <w:color w:val="000000" w:themeColor="text1"/>
        </w:rPr>
        <w:t>が少な</w:t>
      </w:r>
      <w:r>
        <w:rPr>
          <w:rFonts w:hint="eastAsia"/>
          <w:color w:val="000000" w:themeColor="text1"/>
        </w:rPr>
        <w:t>いことから</w:t>
      </w:r>
      <w:r w:rsidR="00573F3A">
        <w:rPr>
          <w:rFonts w:hint="eastAsia"/>
          <w:color w:val="000000" w:themeColor="text1"/>
        </w:rPr>
        <w:t>、気象状況等</w:t>
      </w:r>
      <w:r w:rsidR="00786A34">
        <w:rPr>
          <w:rFonts w:hint="eastAsia"/>
          <w:color w:val="000000" w:themeColor="text1"/>
        </w:rPr>
        <w:t>による影響を受け</w:t>
      </w:r>
      <w:r>
        <w:rPr>
          <w:rFonts w:hint="eastAsia"/>
          <w:color w:val="000000" w:themeColor="text1"/>
        </w:rPr>
        <w:t>にくく、</w:t>
      </w:r>
      <w:r w:rsidR="00786A34">
        <w:rPr>
          <w:rFonts w:hint="eastAsia"/>
          <w:color w:val="000000" w:themeColor="text1"/>
        </w:rPr>
        <w:t>ほぼ一定</w:t>
      </w:r>
      <w:r w:rsidR="00CE0D77">
        <w:rPr>
          <w:rFonts w:hint="eastAsia"/>
          <w:color w:val="000000" w:themeColor="text1"/>
        </w:rPr>
        <w:t>の寄与量で推移している</w:t>
      </w:r>
      <w:r w:rsidR="00786A34">
        <w:rPr>
          <w:rFonts w:hint="eastAsia"/>
          <w:color w:val="000000" w:themeColor="text1"/>
        </w:rPr>
        <w:t>と</w:t>
      </w:r>
      <w:r w:rsidR="00573F3A">
        <w:rPr>
          <w:rFonts w:hint="eastAsia"/>
          <w:color w:val="000000" w:themeColor="text1"/>
        </w:rPr>
        <w:t>考えられた。</w:t>
      </w:r>
    </w:p>
    <w:p w14:paraId="080C0D24" w14:textId="1C5FC637" w:rsidR="001C6A40" w:rsidRPr="001C6A40" w:rsidRDefault="00786A34" w:rsidP="004862F3">
      <w:pPr>
        <w:ind w:firstLineChars="100" w:firstLine="210"/>
        <w:rPr>
          <w:color w:val="000000" w:themeColor="text1"/>
        </w:rPr>
      </w:pPr>
      <w:r>
        <w:rPr>
          <w:rFonts w:hint="eastAsia"/>
          <w:color w:val="000000" w:themeColor="text1"/>
        </w:rPr>
        <w:t>次に、</w:t>
      </w:r>
      <w:r w:rsidR="00214DAA">
        <w:rPr>
          <w:rFonts w:hint="eastAsia"/>
          <w:color w:val="000000" w:themeColor="text1"/>
        </w:rPr>
        <w:t>図</w:t>
      </w:r>
      <w:r w:rsidR="006B6E9F">
        <w:rPr>
          <w:rFonts w:hint="eastAsia"/>
          <w:color w:val="000000" w:themeColor="text1"/>
        </w:rPr>
        <w:t>5-7</w:t>
      </w:r>
      <w:r w:rsidR="00214DAA">
        <w:rPr>
          <w:rFonts w:hint="eastAsia"/>
          <w:color w:val="000000" w:themeColor="text1"/>
        </w:rPr>
        <w:t>-</w:t>
      </w:r>
      <w:r w:rsidR="006B6E9F">
        <w:rPr>
          <w:rFonts w:hint="eastAsia"/>
          <w:color w:val="000000" w:themeColor="text1"/>
        </w:rPr>
        <w:t>6</w:t>
      </w:r>
      <w:r w:rsidR="00214DAA">
        <w:rPr>
          <w:rFonts w:hint="eastAsia"/>
          <w:color w:val="000000" w:themeColor="text1"/>
        </w:rPr>
        <w:t>の</w:t>
      </w:r>
      <w:r w:rsidR="00573F3A">
        <w:rPr>
          <w:rFonts w:hint="eastAsia"/>
          <w:color w:val="000000" w:themeColor="text1"/>
        </w:rPr>
        <w:t>寄与率の</w:t>
      </w:r>
      <w:r>
        <w:rPr>
          <w:rFonts w:hint="eastAsia"/>
          <w:color w:val="000000" w:themeColor="text1"/>
        </w:rPr>
        <w:t>経年変化</w:t>
      </w:r>
      <w:r w:rsidR="00752654">
        <w:rPr>
          <w:rFonts w:hint="eastAsia"/>
          <w:color w:val="000000" w:themeColor="text1"/>
        </w:rPr>
        <w:t>より</w:t>
      </w:r>
      <w:r w:rsidR="00573F3A">
        <w:rPr>
          <w:rFonts w:hint="eastAsia"/>
          <w:color w:val="000000" w:themeColor="text1"/>
        </w:rPr>
        <w:t>、</w:t>
      </w:r>
      <w:r w:rsidR="00214DAA">
        <w:rPr>
          <w:rFonts w:hint="eastAsia"/>
          <w:color w:val="000000" w:themeColor="text1"/>
        </w:rPr>
        <w:t>ほとんどの発生源については、明確な傾向は認められなかった。二次（</w:t>
      </w:r>
      <w:r w:rsidR="00214DAA">
        <w:rPr>
          <w:rFonts w:hint="eastAsia"/>
          <w:color w:val="000000" w:themeColor="text1"/>
        </w:rPr>
        <w:t>OC</w:t>
      </w:r>
      <w:r w:rsidR="00214DAA">
        <w:rPr>
          <w:rFonts w:hint="eastAsia"/>
          <w:color w:val="000000" w:themeColor="text1"/>
        </w:rPr>
        <w:t>）</w:t>
      </w:r>
      <w:r w:rsidR="00895299">
        <w:rPr>
          <w:rFonts w:hint="eastAsia"/>
          <w:color w:val="000000" w:themeColor="text1"/>
        </w:rPr>
        <w:t>の寄与率</w:t>
      </w:r>
      <w:r w:rsidR="00214DAA">
        <w:rPr>
          <w:rFonts w:hint="eastAsia"/>
          <w:color w:val="000000" w:themeColor="text1"/>
        </w:rPr>
        <w:t>については、各季節、沿岸・内陸ともに、若干増加</w:t>
      </w:r>
      <w:r w:rsidR="00A27BC1">
        <w:rPr>
          <w:rFonts w:hint="eastAsia"/>
          <w:color w:val="000000" w:themeColor="text1"/>
        </w:rPr>
        <w:t>または横ばい</w:t>
      </w:r>
      <w:r w:rsidR="0081190E">
        <w:rPr>
          <w:rFonts w:hint="eastAsia"/>
          <w:color w:val="000000" w:themeColor="text1"/>
        </w:rPr>
        <w:t>の傾向</w:t>
      </w:r>
      <w:r w:rsidR="00A27BC1">
        <w:rPr>
          <w:rFonts w:hint="eastAsia"/>
          <w:color w:val="000000" w:themeColor="text1"/>
        </w:rPr>
        <w:t>で</w:t>
      </w:r>
      <w:r w:rsidR="00895299">
        <w:rPr>
          <w:rFonts w:hint="eastAsia"/>
          <w:color w:val="000000" w:themeColor="text1"/>
        </w:rPr>
        <w:t>あった。</w:t>
      </w:r>
      <w:r w:rsidR="00CE0D77">
        <w:rPr>
          <w:rFonts w:hint="eastAsia"/>
          <w:color w:val="000000" w:themeColor="text1"/>
        </w:rPr>
        <w:t>これは、</w:t>
      </w:r>
      <w:r w:rsidR="00895299">
        <w:rPr>
          <w:rFonts w:hint="eastAsia"/>
          <w:color w:val="000000" w:themeColor="text1"/>
        </w:rPr>
        <w:t>PM2.5</w:t>
      </w:r>
      <w:r w:rsidR="00895299">
        <w:rPr>
          <w:rFonts w:hint="eastAsia"/>
          <w:color w:val="000000" w:themeColor="text1"/>
        </w:rPr>
        <w:t>濃度の変化に伴う増減とも</w:t>
      </w:r>
      <w:r w:rsidR="00CE0D77">
        <w:rPr>
          <w:rFonts w:hint="eastAsia"/>
          <w:color w:val="000000" w:themeColor="text1"/>
        </w:rPr>
        <w:t>考えられる</w:t>
      </w:r>
      <w:r w:rsidR="0022635C">
        <w:rPr>
          <w:rFonts w:hint="eastAsia"/>
          <w:color w:val="000000" w:themeColor="text1"/>
        </w:rPr>
        <w:t>。</w:t>
      </w:r>
      <w:r w:rsidR="00935379">
        <w:rPr>
          <w:rFonts w:hint="eastAsia"/>
          <w:color w:val="000000" w:themeColor="text1"/>
        </w:rPr>
        <w:t>しかし</w:t>
      </w:r>
      <w:r w:rsidR="0022635C">
        <w:rPr>
          <w:rFonts w:hint="eastAsia"/>
          <w:color w:val="000000" w:themeColor="text1"/>
        </w:rPr>
        <w:t>、</w:t>
      </w:r>
      <w:r w:rsidR="00895299">
        <w:rPr>
          <w:rFonts w:hint="eastAsia"/>
          <w:color w:val="000000" w:themeColor="text1"/>
        </w:rPr>
        <w:t>冬季</w:t>
      </w:r>
      <w:r w:rsidR="00CE0D77">
        <w:rPr>
          <w:rFonts w:hint="eastAsia"/>
          <w:color w:val="000000" w:themeColor="text1"/>
        </w:rPr>
        <w:t>の二次（</w:t>
      </w:r>
      <w:r w:rsidR="00CE0D77">
        <w:rPr>
          <w:rFonts w:hint="eastAsia"/>
          <w:color w:val="000000" w:themeColor="text1"/>
        </w:rPr>
        <w:t>OC</w:t>
      </w:r>
      <w:r w:rsidR="00CE0D77">
        <w:rPr>
          <w:rFonts w:hint="eastAsia"/>
          <w:color w:val="000000" w:themeColor="text1"/>
        </w:rPr>
        <w:t>）について</w:t>
      </w:r>
      <w:r w:rsidR="00895299">
        <w:rPr>
          <w:rFonts w:hint="eastAsia"/>
          <w:color w:val="000000" w:themeColor="text1"/>
        </w:rPr>
        <w:t>は、年度間で</w:t>
      </w:r>
      <w:r w:rsidR="004862F3">
        <w:rPr>
          <w:rFonts w:hint="eastAsia"/>
          <w:color w:val="000000" w:themeColor="text1"/>
        </w:rPr>
        <w:t>PM2.5</w:t>
      </w:r>
      <w:r w:rsidR="004862F3">
        <w:rPr>
          <w:rFonts w:hint="eastAsia"/>
          <w:color w:val="000000" w:themeColor="text1"/>
        </w:rPr>
        <w:t>濃度が</w:t>
      </w:r>
      <w:r w:rsidR="00895299">
        <w:rPr>
          <w:rFonts w:hint="eastAsia"/>
          <w:color w:val="000000" w:themeColor="text1"/>
        </w:rPr>
        <w:t>あまり変化していない</w:t>
      </w:r>
      <w:r w:rsidR="00CE0D77">
        <w:rPr>
          <w:rFonts w:hint="eastAsia"/>
          <w:color w:val="000000" w:themeColor="text1"/>
        </w:rPr>
        <w:t>にも関わらず寄与率が増加していることから</w:t>
      </w:r>
      <w:r w:rsidR="00895299">
        <w:rPr>
          <w:rFonts w:hint="eastAsia"/>
          <w:color w:val="000000" w:themeColor="text1"/>
        </w:rPr>
        <w:t>、</w:t>
      </w:r>
      <w:r w:rsidR="00F243DC" w:rsidRPr="00441021">
        <w:rPr>
          <w:rFonts w:hint="eastAsia"/>
          <w:color w:val="000000" w:themeColor="text1"/>
        </w:rPr>
        <w:t>やや</w:t>
      </w:r>
      <w:r w:rsidR="00895299">
        <w:rPr>
          <w:rFonts w:hint="eastAsia"/>
          <w:color w:val="000000" w:themeColor="text1"/>
        </w:rPr>
        <w:t>増加傾向と推察された</w:t>
      </w:r>
      <w:r w:rsidR="00752654">
        <w:rPr>
          <w:rFonts w:hint="eastAsia"/>
          <w:color w:val="000000" w:themeColor="text1"/>
        </w:rPr>
        <w:t>。また、</w:t>
      </w:r>
      <w:r w:rsidR="004862F3">
        <w:rPr>
          <w:rFonts w:hint="eastAsia"/>
          <w:color w:val="000000" w:themeColor="text1"/>
        </w:rPr>
        <w:t>ブレーキ粉じんに</w:t>
      </w:r>
      <w:r w:rsidR="004862F3">
        <w:rPr>
          <w:rFonts w:hint="eastAsia"/>
          <w:color w:val="000000" w:themeColor="text1"/>
        </w:rPr>
        <w:lastRenderedPageBreak/>
        <w:t>ついても、特に内陸では二次（</w:t>
      </w:r>
      <w:r w:rsidR="004862F3">
        <w:rPr>
          <w:rFonts w:hint="eastAsia"/>
          <w:color w:val="000000" w:themeColor="text1"/>
        </w:rPr>
        <w:t>OC</w:t>
      </w:r>
      <w:r w:rsidR="004862F3">
        <w:rPr>
          <w:rFonts w:hint="eastAsia"/>
          <w:color w:val="000000" w:themeColor="text1"/>
        </w:rPr>
        <w:t>）と同様</w:t>
      </w:r>
      <w:r w:rsidR="00DD0C65">
        <w:rPr>
          <w:rFonts w:hint="eastAsia"/>
          <w:color w:val="000000" w:themeColor="text1"/>
        </w:rPr>
        <w:t>の</w:t>
      </w:r>
      <w:r w:rsidR="00CE0D77">
        <w:rPr>
          <w:rFonts w:hint="eastAsia"/>
          <w:color w:val="000000" w:themeColor="text1"/>
        </w:rPr>
        <w:t>傾向</w:t>
      </w:r>
      <w:r w:rsidR="00DD0C65">
        <w:rPr>
          <w:rFonts w:hint="eastAsia"/>
          <w:color w:val="000000" w:themeColor="text1"/>
        </w:rPr>
        <w:t>であった</w:t>
      </w:r>
      <w:r w:rsidR="004862F3">
        <w:rPr>
          <w:rFonts w:hint="eastAsia"/>
          <w:color w:val="000000" w:themeColor="text1"/>
        </w:rPr>
        <w:t>。一方、二次（硫酸塩）及び石油燃焼の寄与率につ</w:t>
      </w:r>
      <w:r w:rsidR="00A31E93">
        <w:rPr>
          <w:rFonts w:hint="eastAsia"/>
          <w:color w:val="000000" w:themeColor="text1"/>
        </w:rPr>
        <w:t>いては</w:t>
      </w:r>
      <w:r w:rsidR="004862F3">
        <w:rPr>
          <w:rFonts w:hint="eastAsia"/>
          <w:color w:val="000000" w:themeColor="text1"/>
        </w:rPr>
        <w:t>、</w:t>
      </w:r>
      <w:r w:rsidR="00CE0D77">
        <w:rPr>
          <w:rFonts w:hint="eastAsia"/>
          <w:color w:val="000000" w:themeColor="text1"/>
        </w:rPr>
        <w:t>特に</w:t>
      </w:r>
      <w:r w:rsidR="00A31E93">
        <w:rPr>
          <w:rFonts w:hint="eastAsia"/>
          <w:color w:val="000000" w:themeColor="text1"/>
        </w:rPr>
        <w:t>冬季では</w:t>
      </w:r>
      <w:r w:rsidR="0081190E">
        <w:rPr>
          <w:rFonts w:hint="eastAsia"/>
          <w:color w:val="000000" w:themeColor="text1"/>
        </w:rPr>
        <w:t>沿岸・内陸ともに</w:t>
      </w:r>
      <w:r w:rsidR="00214DAA">
        <w:rPr>
          <w:rFonts w:hint="eastAsia"/>
          <w:color w:val="000000" w:themeColor="text1"/>
        </w:rPr>
        <w:t>減少傾向</w:t>
      </w:r>
      <w:r w:rsidR="004862F3">
        <w:rPr>
          <w:rFonts w:hint="eastAsia"/>
          <w:color w:val="000000" w:themeColor="text1"/>
        </w:rPr>
        <w:t>と</w:t>
      </w:r>
      <w:r w:rsidR="00CE0D77">
        <w:rPr>
          <w:rFonts w:hint="eastAsia"/>
          <w:color w:val="000000" w:themeColor="text1"/>
        </w:rPr>
        <w:t>考えられた</w:t>
      </w:r>
      <w:r w:rsidR="00A31E93">
        <w:rPr>
          <w:rFonts w:hint="eastAsia"/>
          <w:color w:val="000000" w:themeColor="text1"/>
        </w:rPr>
        <w:t>。</w:t>
      </w:r>
      <w:r w:rsidR="00440638">
        <w:rPr>
          <w:rFonts w:hint="eastAsia"/>
          <w:color w:val="000000" w:themeColor="text1"/>
        </w:rPr>
        <w:t>ただ</w:t>
      </w:r>
      <w:r w:rsidR="00A31E93">
        <w:rPr>
          <w:rFonts w:hint="eastAsia"/>
          <w:color w:val="000000" w:themeColor="text1"/>
        </w:rPr>
        <w:t>し</w:t>
      </w:r>
      <w:r w:rsidR="004862F3">
        <w:rPr>
          <w:rFonts w:hint="eastAsia"/>
          <w:color w:val="000000" w:themeColor="text1"/>
        </w:rPr>
        <w:t>、</w:t>
      </w:r>
      <w:r w:rsidR="00A31E93">
        <w:rPr>
          <w:rFonts w:hint="eastAsia"/>
          <w:color w:val="000000" w:themeColor="text1"/>
        </w:rPr>
        <w:t>これらは</w:t>
      </w:r>
      <w:r w:rsidR="006A5FB6">
        <w:rPr>
          <w:rFonts w:hint="eastAsia"/>
          <w:color w:val="000000" w:themeColor="text1"/>
        </w:rPr>
        <w:t>直近</w:t>
      </w:r>
      <w:r w:rsidR="004862F3">
        <w:rPr>
          <w:rFonts w:hint="eastAsia"/>
          <w:color w:val="000000" w:themeColor="text1"/>
        </w:rPr>
        <w:t>5</w:t>
      </w:r>
      <w:r w:rsidR="004862F3">
        <w:rPr>
          <w:rFonts w:hint="eastAsia"/>
          <w:color w:val="000000" w:themeColor="text1"/>
        </w:rPr>
        <w:t>年</w:t>
      </w:r>
      <w:r w:rsidR="00E451A3">
        <w:rPr>
          <w:rFonts w:hint="eastAsia"/>
          <w:color w:val="000000" w:themeColor="text1"/>
        </w:rPr>
        <w:t>間の</w:t>
      </w:r>
      <w:r w:rsidR="00A31E93">
        <w:rPr>
          <w:rFonts w:hint="eastAsia"/>
          <w:color w:val="000000" w:themeColor="text1"/>
        </w:rPr>
        <w:t>経年変化に基づく考察であり、</w:t>
      </w:r>
      <w:r w:rsidR="004862F3">
        <w:rPr>
          <w:rFonts w:hint="eastAsia"/>
          <w:color w:val="000000" w:themeColor="text1"/>
        </w:rPr>
        <w:t>今後も注視</w:t>
      </w:r>
      <w:r w:rsidR="00E451A3">
        <w:rPr>
          <w:rFonts w:hint="eastAsia"/>
          <w:color w:val="000000" w:themeColor="text1"/>
        </w:rPr>
        <w:t>しつつ判断する</w:t>
      </w:r>
      <w:r w:rsidR="004862F3">
        <w:rPr>
          <w:rFonts w:hint="eastAsia"/>
          <w:color w:val="000000" w:themeColor="text1"/>
        </w:rPr>
        <w:t>必要がある。</w:t>
      </w:r>
    </w:p>
    <w:p w14:paraId="467CDA51" w14:textId="711151D7" w:rsidR="00FF28B9" w:rsidRPr="00A31E93" w:rsidRDefault="00FF28B9" w:rsidP="00FF28B9">
      <w:pPr>
        <w:rPr>
          <w:rFonts w:ascii="ＭＳ 明朝" w:hAnsi="ＭＳ 明朝"/>
          <w:color w:val="000000" w:themeColor="text1"/>
        </w:rPr>
      </w:pPr>
    </w:p>
    <w:p w14:paraId="7ADD89F7" w14:textId="77777777" w:rsidR="00FF28B9" w:rsidRPr="00E451A3" w:rsidRDefault="00FF28B9" w:rsidP="00FF28B9">
      <w:pPr>
        <w:rPr>
          <w:rFonts w:ascii="ＭＳ 明朝" w:hAnsi="ＭＳ 明朝"/>
          <w:color w:val="000000" w:themeColor="text1"/>
        </w:rPr>
      </w:pPr>
    </w:p>
    <w:p w14:paraId="017D9E4C" w14:textId="77777777" w:rsidR="00575135" w:rsidRPr="006C482A" w:rsidRDefault="00575135" w:rsidP="00575135">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参考文献</w:t>
      </w:r>
    </w:p>
    <w:p w14:paraId="4E7C4974" w14:textId="45A0FD6B" w:rsidR="00575135" w:rsidRPr="002D1BDE" w:rsidRDefault="00575135" w:rsidP="00EB331F">
      <w:pPr>
        <w:rPr>
          <w:rFonts w:eastAsiaTheme="minorEastAsia"/>
          <w:color w:val="000000" w:themeColor="text1"/>
        </w:rPr>
      </w:pPr>
      <w:r w:rsidRPr="006C482A">
        <w:rPr>
          <w:rFonts w:eastAsiaTheme="minorEastAsia"/>
          <w:color w:val="000000" w:themeColor="text1"/>
        </w:rPr>
        <w:t>1</w:t>
      </w:r>
      <w:r w:rsidRPr="006C482A">
        <w:rPr>
          <w:rFonts w:eastAsiaTheme="minorEastAsia"/>
          <w:color w:val="000000" w:themeColor="text1"/>
        </w:rPr>
        <w:t>）</w:t>
      </w:r>
      <w:r w:rsidR="00EB331F" w:rsidRPr="006C482A">
        <w:rPr>
          <w:rFonts w:eastAsiaTheme="minorEastAsia"/>
          <w:color w:val="000000" w:themeColor="text1"/>
          <w:sz w:val="22"/>
        </w:rPr>
        <w:t>関東地方大気環境対策推進連絡会：浮遊粒子状物質調査会議平成</w:t>
      </w:r>
      <w:r w:rsidR="00EB331F" w:rsidRPr="006C482A">
        <w:rPr>
          <w:rFonts w:eastAsiaTheme="minorEastAsia"/>
          <w:color w:val="000000" w:themeColor="text1"/>
          <w:sz w:val="22"/>
        </w:rPr>
        <w:t>26</w:t>
      </w:r>
      <w:r w:rsidR="00EB331F" w:rsidRPr="006C482A">
        <w:rPr>
          <w:rFonts w:eastAsiaTheme="minorEastAsia"/>
          <w:color w:val="000000" w:themeColor="text1"/>
          <w:sz w:val="22"/>
        </w:rPr>
        <w:t>年度浮遊粒子状物質合同調査報告書</w:t>
      </w:r>
      <w:r w:rsidR="002D1BDE">
        <w:rPr>
          <w:rFonts w:eastAsiaTheme="minorEastAsia" w:hint="eastAsia"/>
          <w:color w:val="000000" w:themeColor="text1"/>
          <w:sz w:val="22"/>
        </w:rPr>
        <w:t xml:space="preserve">　</w:t>
      </w:r>
      <w:r w:rsidR="00EB331F" w:rsidRPr="002D1BDE">
        <w:rPr>
          <w:rFonts w:eastAsiaTheme="minorEastAsia"/>
          <w:color w:val="000000" w:themeColor="text1"/>
          <w:sz w:val="22"/>
        </w:rPr>
        <w:t>関東における</w:t>
      </w:r>
      <w:r w:rsidR="00EB331F" w:rsidRPr="002D1BDE">
        <w:rPr>
          <w:rFonts w:eastAsiaTheme="minorEastAsia"/>
          <w:color w:val="000000" w:themeColor="text1"/>
          <w:sz w:val="22"/>
        </w:rPr>
        <w:t>PM2.5</w:t>
      </w:r>
      <w:r w:rsidR="00EB331F" w:rsidRPr="002D1BDE">
        <w:rPr>
          <w:rFonts w:eastAsiaTheme="minorEastAsia"/>
          <w:color w:val="000000" w:themeColor="text1"/>
          <w:sz w:val="22"/>
        </w:rPr>
        <w:t>のキャラクタリゼーション（第</w:t>
      </w:r>
      <w:r w:rsidR="00EB331F" w:rsidRPr="002D1BDE">
        <w:rPr>
          <w:rFonts w:eastAsiaTheme="minorEastAsia"/>
          <w:color w:val="000000" w:themeColor="text1"/>
          <w:sz w:val="22"/>
        </w:rPr>
        <w:t>7</w:t>
      </w:r>
      <w:r w:rsidR="00EB331F" w:rsidRPr="002D1BDE">
        <w:rPr>
          <w:rFonts w:eastAsiaTheme="minorEastAsia"/>
          <w:color w:val="000000" w:themeColor="text1"/>
          <w:sz w:val="22"/>
        </w:rPr>
        <w:t>報）（平成</w:t>
      </w:r>
      <w:r w:rsidR="00EB331F" w:rsidRPr="002D1BDE">
        <w:rPr>
          <w:rFonts w:eastAsiaTheme="minorEastAsia"/>
          <w:color w:val="000000" w:themeColor="text1"/>
          <w:sz w:val="22"/>
        </w:rPr>
        <w:t>26</w:t>
      </w:r>
      <w:r w:rsidR="00EB331F" w:rsidRPr="002D1BDE">
        <w:rPr>
          <w:rFonts w:eastAsiaTheme="minorEastAsia"/>
          <w:color w:val="000000" w:themeColor="text1"/>
          <w:sz w:val="22"/>
        </w:rPr>
        <w:t>年度調査結果）</w:t>
      </w:r>
    </w:p>
    <w:p w14:paraId="0D3567A8" w14:textId="77777777" w:rsidR="00EB331F" w:rsidRPr="002D1BDE" w:rsidRDefault="00575135" w:rsidP="00EB331F">
      <w:pPr>
        <w:rPr>
          <w:rFonts w:eastAsiaTheme="minorEastAsia"/>
          <w:color w:val="000000" w:themeColor="text1"/>
          <w:kern w:val="0"/>
        </w:rPr>
      </w:pPr>
      <w:r w:rsidRPr="002D1BDE">
        <w:rPr>
          <w:rFonts w:eastAsiaTheme="minorEastAsia"/>
          <w:color w:val="000000" w:themeColor="text1"/>
        </w:rPr>
        <w:t>2</w:t>
      </w:r>
      <w:r w:rsidRPr="002D1BDE">
        <w:rPr>
          <w:rFonts w:eastAsiaTheme="minorEastAsia"/>
          <w:color w:val="000000" w:themeColor="text1"/>
        </w:rPr>
        <w:t>）</w:t>
      </w:r>
      <w:r w:rsidR="00EB331F" w:rsidRPr="002D1BDE">
        <w:rPr>
          <w:rFonts w:eastAsiaTheme="minorEastAsia"/>
          <w:color w:val="000000" w:themeColor="text1"/>
        </w:rPr>
        <w:t>EPA</w:t>
      </w:r>
      <w:r w:rsidR="00EB331F" w:rsidRPr="002D1BDE">
        <w:rPr>
          <w:rFonts w:eastAsiaTheme="minorEastAsia"/>
          <w:color w:val="000000" w:themeColor="text1"/>
        </w:rPr>
        <w:t>：</w:t>
      </w:r>
      <w:r w:rsidR="00EB331F" w:rsidRPr="002D1BDE">
        <w:rPr>
          <w:rFonts w:eastAsiaTheme="minorEastAsia"/>
          <w:color w:val="000000" w:themeColor="text1"/>
          <w:kern w:val="0"/>
        </w:rPr>
        <w:t>EPA-CMB8.2 User’s Manual</w:t>
      </w:r>
    </w:p>
    <w:p w14:paraId="54D6614F" w14:textId="77777777" w:rsidR="00EB331F" w:rsidRPr="002D1BDE" w:rsidRDefault="00EB331F" w:rsidP="00EB331F">
      <w:pPr>
        <w:rPr>
          <w:rFonts w:eastAsiaTheme="minorEastAsia"/>
          <w:color w:val="000000" w:themeColor="text1"/>
        </w:rPr>
      </w:pPr>
      <w:r w:rsidRPr="002D1BDE">
        <w:rPr>
          <w:rFonts w:eastAsiaTheme="minorEastAsia"/>
          <w:color w:val="000000" w:themeColor="text1"/>
        </w:rPr>
        <w:t>http://www3.epa.gov/ttn/scram/models/receptor/EPA-CMB82Manual.pdf</w:t>
      </w:r>
    </w:p>
    <w:p w14:paraId="719B5A60" w14:textId="70AC7803" w:rsidR="00EB331F" w:rsidRPr="002D1BDE" w:rsidRDefault="00575135" w:rsidP="00575135">
      <w:pPr>
        <w:pStyle w:val="Default"/>
        <w:rPr>
          <w:rFonts w:ascii="Times New Roman" w:eastAsiaTheme="minorEastAsia" w:hAnsi="Times New Roman" w:cs="Times New Roman"/>
          <w:color w:val="000000" w:themeColor="text1"/>
          <w:sz w:val="22"/>
        </w:rPr>
      </w:pPr>
      <w:r w:rsidRPr="002D1BDE">
        <w:rPr>
          <w:rFonts w:ascii="Times New Roman" w:eastAsiaTheme="minorEastAsia" w:hAnsi="Times New Roman" w:cs="Times New Roman"/>
          <w:color w:val="000000" w:themeColor="text1"/>
          <w:sz w:val="21"/>
          <w:szCs w:val="21"/>
        </w:rPr>
        <w:t>3</w:t>
      </w:r>
      <w:r w:rsidRPr="002D1BDE">
        <w:rPr>
          <w:rFonts w:ascii="Times New Roman" w:eastAsiaTheme="minorEastAsia" w:hAnsi="Times New Roman" w:cs="Times New Roman"/>
          <w:color w:val="000000" w:themeColor="text1"/>
          <w:sz w:val="21"/>
          <w:szCs w:val="21"/>
        </w:rPr>
        <w:t>）</w:t>
      </w:r>
      <w:r w:rsidR="00EB331F" w:rsidRPr="002D1BDE">
        <w:rPr>
          <w:rFonts w:ascii="Times New Roman" w:eastAsiaTheme="minorEastAsia" w:hAnsi="Times New Roman" w:cs="Times New Roman"/>
          <w:color w:val="000000" w:themeColor="text1"/>
          <w:sz w:val="22"/>
        </w:rPr>
        <w:t>関東地方大気環境対策推進連絡会：浮遊粒子状物質調査会議平成</w:t>
      </w:r>
      <w:r w:rsidR="00EB331F" w:rsidRPr="002D1BDE">
        <w:rPr>
          <w:rFonts w:ascii="Times New Roman" w:eastAsiaTheme="minorEastAsia" w:hAnsi="Times New Roman" w:cs="Times New Roman"/>
          <w:color w:val="000000" w:themeColor="text1"/>
          <w:sz w:val="22"/>
        </w:rPr>
        <w:t>2</w:t>
      </w:r>
      <w:r w:rsidR="00AD65BA" w:rsidRPr="002D1BDE">
        <w:rPr>
          <w:rFonts w:ascii="Times New Roman" w:eastAsiaTheme="minorEastAsia" w:hAnsi="Times New Roman" w:cs="Times New Roman"/>
          <w:color w:val="000000" w:themeColor="text1"/>
          <w:sz w:val="22"/>
        </w:rPr>
        <w:t>7</w:t>
      </w:r>
      <w:r w:rsidR="00EB331F" w:rsidRPr="002D1BDE">
        <w:rPr>
          <w:rFonts w:ascii="Times New Roman" w:eastAsiaTheme="minorEastAsia" w:hAnsi="Times New Roman" w:cs="Times New Roman"/>
          <w:color w:val="000000" w:themeColor="text1"/>
          <w:sz w:val="22"/>
        </w:rPr>
        <w:t>年度浮遊粒子状物質合同調査報告書</w:t>
      </w:r>
      <w:r w:rsidR="002D1BDE">
        <w:rPr>
          <w:rFonts w:ascii="Times New Roman" w:eastAsiaTheme="minorEastAsia" w:hAnsi="Times New Roman" w:cs="Times New Roman" w:hint="eastAsia"/>
          <w:color w:val="000000" w:themeColor="text1"/>
          <w:sz w:val="22"/>
        </w:rPr>
        <w:t xml:space="preserve">　</w:t>
      </w:r>
      <w:r w:rsidR="00EB331F" w:rsidRPr="002D1BDE">
        <w:rPr>
          <w:rFonts w:ascii="Times New Roman" w:eastAsiaTheme="minorEastAsia" w:hAnsi="Times New Roman" w:cs="Times New Roman"/>
          <w:color w:val="000000" w:themeColor="text1"/>
          <w:sz w:val="22"/>
        </w:rPr>
        <w:t>関東における</w:t>
      </w:r>
      <w:r w:rsidR="00EB331F" w:rsidRPr="002D1BDE">
        <w:rPr>
          <w:rFonts w:ascii="Times New Roman" w:eastAsiaTheme="minorEastAsia" w:hAnsi="Times New Roman" w:cs="Times New Roman"/>
          <w:color w:val="000000" w:themeColor="text1"/>
          <w:sz w:val="22"/>
        </w:rPr>
        <w:t>PM2.5</w:t>
      </w:r>
      <w:r w:rsidR="00EB331F" w:rsidRPr="002D1BDE">
        <w:rPr>
          <w:rFonts w:ascii="Times New Roman" w:eastAsiaTheme="minorEastAsia" w:hAnsi="Times New Roman" w:cs="Times New Roman"/>
          <w:color w:val="000000" w:themeColor="text1"/>
          <w:sz w:val="22"/>
        </w:rPr>
        <w:t>のキャラクタリゼーション（第</w:t>
      </w:r>
      <w:r w:rsidR="00AD65BA" w:rsidRPr="002D1BDE">
        <w:rPr>
          <w:rFonts w:ascii="Times New Roman" w:eastAsiaTheme="minorEastAsia" w:hAnsi="Times New Roman" w:cs="Times New Roman"/>
          <w:color w:val="000000" w:themeColor="text1"/>
          <w:sz w:val="22"/>
        </w:rPr>
        <w:t>8</w:t>
      </w:r>
      <w:r w:rsidR="00EB331F" w:rsidRPr="002D1BDE">
        <w:rPr>
          <w:rFonts w:ascii="Times New Roman" w:eastAsiaTheme="minorEastAsia" w:hAnsi="Times New Roman" w:cs="Times New Roman"/>
          <w:color w:val="000000" w:themeColor="text1"/>
          <w:sz w:val="22"/>
        </w:rPr>
        <w:t>報）（平成</w:t>
      </w:r>
      <w:r w:rsidR="00EB331F" w:rsidRPr="002D1BDE">
        <w:rPr>
          <w:rFonts w:ascii="Times New Roman" w:eastAsiaTheme="minorEastAsia" w:hAnsi="Times New Roman" w:cs="Times New Roman"/>
          <w:color w:val="000000" w:themeColor="text1"/>
          <w:sz w:val="22"/>
        </w:rPr>
        <w:t>2</w:t>
      </w:r>
      <w:r w:rsidR="00AD65BA" w:rsidRPr="002D1BDE">
        <w:rPr>
          <w:rFonts w:ascii="Times New Roman" w:eastAsiaTheme="minorEastAsia" w:hAnsi="Times New Roman" w:cs="Times New Roman"/>
          <w:color w:val="000000" w:themeColor="text1"/>
          <w:sz w:val="22"/>
        </w:rPr>
        <w:t>7</w:t>
      </w:r>
      <w:r w:rsidR="00EB331F" w:rsidRPr="002D1BDE">
        <w:rPr>
          <w:rFonts w:ascii="Times New Roman" w:eastAsiaTheme="minorEastAsia" w:hAnsi="Times New Roman" w:cs="Times New Roman"/>
          <w:color w:val="000000" w:themeColor="text1"/>
          <w:sz w:val="22"/>
        </w:rPr>
        <w:t>年度調査結果）</w:t>
      </w:r>
    </w:p>
    <w:p w14:paraId="657234E5" w14:textId="200EACCC" w:rsidR="006C0880" w:rsidRPr="002D1BDE" w:rsidRDefault="006C0880" w:rsidP="006C0880">
      <w:pPr>
        <w:rPr>
          <w:rFonts w:eastAsiaTheme="minorEastAsia"/>
          <w:color w:val="000000" w:themeColor="text1"/>
        </w:rPr>
      </w:pPr>
      <w:r w:rsidRPr="002D1BDE">
        <w:rPr>
          <w:color w:val="000000" w:themeColor="text1"/>
        </w:rPr>
        <w:t xml:space="preserve">4) </w:t>
      </w:r>
      <w:r w:rsidRPr="002D1BDE">
        <w:rPr>
          <w:rFonts w:eastAsiaTheme="minorEastAsia"/>
          <w:color w:val="000000" w:themeColor="text1"/>
          <w:sz w:val="22"/>
        </w:rPr>
        <w:t>関東地方大気環境対策推進連絡会：</w:t>
      </w:r>
      <w:r w:rsidRPr="002D1BDE">
        <w:rPr>
          <w:rFonts w:eastAsiaTheme="minorEastAsia" w:hint="eastAsia"/>
          <w:color w:val="000000" w:themeColor="text1"/>
          <w:sz w:val="22"/>
        </w:rPr>
        <w:t>微小</w:t>
      </w:r>
      <w:r w:rsidRPr="002D1BDE">
        <w:rPr>
          <w:rFonts w:eastAsiaTheme="minorEastAsia"/>
          <w:color w:val="000000" w:themeColor="text1"/>
          <w:sz w:val="22"/>
        </w:rPr>
        <w:t>粒子状物質調査会議平成</w:t>
      </w:r>
      <w:r w:rsidR="00E67C47">
        <w:rPr>
          <w:rFonts w:eastAsiaTheme="minorEastAsia" w:hint="eastAsia"/>
          <w:color w:val="000000" w:themeColor="text1"/>
          <w:sz w:val="22"/>
        </w:rPr>
        <w:t>30</w:t>
      </w:r>
      <w:r w:rsidRPr="002D1BDE">
        <w:rPr>
          <w:rFonts w:eastAsiaTheme="minorEastAsia"/>
          <w:color w:val="000000" w:themeColor="text1"/>
          <w:sz w:val="22"/>
        </w:rPr>
        <w:t>年度</w:t>
      </w:r>
      <w:r w:rsidRPr="002D1BDE">
        <w:rPr>
          <w:rFonts w:eastAsiaTheme="minorEastAsia" w:hint="eastAsia"/>
          <w:color w:val="000000" w:themeColor="text1"/>
          <w:sz w:val="22"/>
        </w:rPr>
        <w:t>微小</w:t>
      </w:r>
      <w:r w:rsidRPr="002D1BDE">
        <w:rPr>
          <w:rFonts w:eastAsiaTheme="minorEastAsia"/>
          <w:color w:val="000000" w:themeColor="text1"/>
          <w:sz w:val="22"/>
        </w:rPr>
        <w:t>粒子状物質合同調査報告書</w:t>
      </w:r>
      <w:r w:rsidR="002D1BDE">
        <w:rPr>
          <w:rFonts w:eastAsiaTheme="minorEastAsia" w:hint="eastAsia"/>
          <w:color w:val="000000" w:themeColor="text1"/>
          <w:sz w:val="22"/>
        </w:rPr>
        <w:t xml:space="preserve">　</w:t>
      </w:r>
      <w:r w:rsidRPr="002D1BDE">
        <w:rPr>
          <w:rFonts w:eastAsiaTheme="minorEastAsia"/>
          <w:color w:val="000000" w:themeColor="text1"/>
          <w:sz w:val="22"/>
        </w:rPr>
        <w:t>関東における</w:t>
      </w:r>
      <w:r w:rsidRPr="002D1BDE">
        <w:rPr>
          <w:rFonts w:eastAsiaTheme="minorEastAsia"/>
          <w:color w:val="000000" w:themeColor="text1"/>
          <w:sz w:val="22"/>
        </w:rPr>
        <w:t>PM2.5</w:t>
      </w:r>
      <w:r w:rsidRPr="002D1BDE">
        <w:rPr>
          <w:rFonts w:eastAsiaTheme="minorEastAsia"/>
          <w:color w:val="000000" w:themeColor="text1"/>
          <w:sz w:val="22"/>
        </w:rPr>
        <w:t>のキャラクタリゼーション（第</w:t>
      </w:r>
      <w:r w:rsidR="00E67C47">
        <w:rPr>
          <w:rFonts w:eastAsiaTheme="minorEastAsia" w:hint="eastAsia"/>
          <w:color w:val="000000" w:themeColor="text1"/>
          <w:sz w:val="22"/>
        </w:rPr>
        <w:t>11</w:t>
      </w:r>
      <w:r w:rsidRPr="002D1BDE">
        <w:rPr>
          <w:rFonts w:eastAsiaTheme="minorEastAsia"/>
          <w:color w:val="000000" w:themeColor="text1"/>
          <w:sz w:val="22"/>
        </w:rPr>
        <w:t>報）（平成</w:t>
      </w:r>
      <w:r w:rsidR="00E67C47">
        <w:rPr>
          <w:rFonts w:eastAsiaTheme="minorEastAsia" w:hint="eastAsia"/>
          <w:color w:val="000000" w:themeColor="text1"/>
          <w:sz w:val="22"/>
        </w:rPr>
        <w:t>30</w:t>
      </w:r>
      <w:r w:rsidRPr="002D1BDE">
        <w:rPr>
          <w:rFonts w:eastAsiaTheme="minorEastAsia"/>
          <w:color w:val="000000" w:themeColor="text1"/>
          <w:sz w:val="22"/>
        </w:rPr>
        <w:t>年度調査結果）</w:t>
      </w:r>
    </w:p>
    <w:p w14:paraId="01A9F26C" w14:textId="3107E17F" w:rsidR="00EB331F" w:rsidRPr="002D1BDE" w:rsidRDefault="006C0880" w:rsidP="00EB331F">
      <w:pPr>
        <w:rPr>
          <w:rFonts w:eastAsiaTheme="minorEastAsia"/>
          <w:color w:val="000000" w:themeColor="text1"/>
        </w:rPr>
      </w:pPr>
      <w:r w:rsidRPr="002D1BDE">
        <w:rPr>
          <w:rFonts w:eastAsia="ＭＳ ゴシック"/>
          <w:color w:val="000000" w:themeColor="text1"/>
          <w:sz w:val="22"/>
        </w:rPr>
        <w:t>5</w:t>
      </w:r>
      <w:r w:rsidR="00575135" w:rsidRPr="002D1BDE">
        <w:rPr>
          <w:rFonts w:eastAsia="ＭＳ ゴシック"/>
          <w:color w:val="000000" w:themeColor="text1"/>
          <w:sz w:val="22"/>
        </w:rPr>
        <w:t xml:space="preserve">) </w:t>
      </w:r>
      <w:r w:rsidR="00EB331F" w:rsidRPr="002D1BDE">
        <w:rPr>
          <w:rFonts w:eastAsiaTheme="minorEastAsia"/>
          <w:color w:val="000000" w:themeColor="text1"/>
        </w:rPr>
        <w:t>東京都微小粒子状物質検討会：東京都微小粒子状物質検討会レセプターワーキング報告書－レセプターモデルによる</w:t>
      </w:r>
      <w:r w:rsidR="00EB331F" w:rsidRPr="002D1BDE">
        <w:rPr>
          <w:rFonts w:eastAsiaTheme="minorEastAsia"/>
          <w:color w:val="000000" w:themeColor="text1"/>
        </w:rPr>
        <w:t>PM</w:t>
      </w:r>
      <w:r w:rsidR="00EB331F" w:rsidRPr="002D1BDE">
        <w:rPr>
          <w:rFonts w:eastAsiaTheme="minorEastAsia"/>
          <w:color w:val="000000" w:themeColor="text1"/>
          <w:vertAlign w:val="subscript"/>
        </w:rPr>
        <w:t>2.5</w:t>
      </w:r>
      <w:r w:rsidR="00EB331F" w:rsidRPr="002D1BDE">
        <w:rPr>
          <w:rFonts w:eastAsiaTheme="minorEastAsia"/>
          <w:color w:val="000000" w:themeColor="text1"/>
        </w:rPr>
        <w:t>発生源寄与割合の推定－</w:t>
      </w:r>
    </w:p>
    <w:p w14:paraId="64B603AF" w14:textId="1F4B1CB6" w:rsidR="00AD65BA" w:rsidRDefault="00A16A46" w:rsidP="00AD65BA">
      <w:pPr>
        <w:pStyle w:val="Default"/>
        <w:rPr>
          <w:rFonts w:ascii="Times New Roman" w:eastAsiaTheme="minorEastAsia" w:hAnsi="Times New Roman" w:cs="Times New Roman"/>
          <w:color w:val="000000" w:themeColor="text1"/>
          <w:sz w:val="21"/>
          <w:szCs w:val="21"/>
        </w:rPr>
      </w:pPr>
      <w:r w:rsidRPr="00A16A46">
        <w:rPr>
          <w:rFonts w:ascii="Times New Roman" w:eastAsiaTheme="minorEastAsia" w:hAnsi="Times New Roman" w:cs="Times New Roman"/>
          <w:color w:val="000000" w:themeColor="text1"/>
          <w:sz w:val="21"/>
          <w:szCs w:val="21"/>
        </w:rPr>
        <w:t>http://www.kankyo.metro.tokyo.jp/air/air_pollution/torikumi/pm25-report2011.files/</w:t>
      </w:r>
    </w:p>
    <w:p w14:paraId="0AF60260" w14:textId="73A15202" w:rsidR="00A16A46" w:rsidRPr="002D1BDE" w:rsidRDefault="00A16A46" w:rsidP="00AD65BA">
      <w:pPr>
        <w:pStyle w:val="Default"/>
        <w:rPr>
          <w:rFonts w:ascii="Times New Roman" w:eastAsiaTheme="minorEastAsia" w:hAnsi="Times New Roman" w:cs="Times New Roman"/>
          <w:color w:val="000000" w:themeColor="text1"/>
          <w:sz w:val="21"/>
          <w:szCs w:val="21"/>
        </w:rPr>
      </w:pPr>
      <w:r w:rsidRPr="002D1BDE">
        <w:rPr>
          <w:rFonts w:ascii="Times New Roman" w:eastAsiaTheme="minorEastAsia" w:hAnsi="Times New Roman" w:cs="Times New Roman"/>
          <w:color w:val="000000" w:themeColor="text1"/>
          <w:sz w:val="21"/>
          <w:szCs w:val="21"/>
        </w:rPr>
        <w:t>9_Receptor_working_report.pdf</w:t>
      </w:r>
    </w:p>
    <w:p w14:paraId="35B84BD5" w14:textId="6C351D28" w:rsidR="00AD65BA" w:rsidRPr="006C482A" w:rsidRDefault="006C0880" w:rsidP="00AD65BA">
      <w:pPr>
        <w:pStyle w:val="Default"/>
        <w:rPr>
          <w:rFonts w:ascii="Times New Roman" w:eastAsiaTheme="minorEastAsia" w:hAnsi="Times New Roman" w:cs="Times New Roman"/>
          <w:color w:val="000000" w:themeColor="text1"/>
          <w:sz w:val="21"/>
          <w:szCs w:val="21"/>
        </w:rPr>
      </w:pPr>
      <w:r w:rsidRPr="002D1BDE">
        <w:rPr>
          <w:rFonts w:ascii="Times New Roman" w:eastAsiaTheme="minorEastAsia" w:hAnsi="Times New Roman" w:cs="Times New Roman"/>
          <w:color w:val="000000" w:themeColor="text1"/>
        </w:rPr>
        <w:t>6</w:t>
      </w:r>
      <w:r w:rsidR="00AD65BA" w:rsidRPr="002D1BDE">
        <w:rPr>
          <w:rFonts w:ascii="Times New Roman" w:eastAsiaTheme="minorEastAsia" w:hAnsi="Times New Roman" w:cs="Times New Roman"/>
          <w:color w:val="000000" w:themeColor="text1"/>
        </w:rPr>
        <w:t>）</w:t>
      </w:r>
      <w:r w:rsidR="00AD65BA" w:rsidRPr="002D1BDE">
        <w:rPr>
          <w:rFonts w:ascii="Times New Roman" w:eastAsiaTheme="minorEastAsia" w:hAnsi="Times New Roman" w:cs="Times New Roman"/>
          <w:color w:val="000000" w:themeColor="text1"/>
          <w:sz w:val="21"/>
          <w:szCs w:val="21"/>
        </w:rPr>
        <w:t>山神真紀子、久恒邦裕、</w:t>
      </w:r>
      <w:r w:rsidR="00AD65BA" w:rsidRPr="006C482A">
        <w:rPr>
          <w:rFonts w:ascii="Times New Roman" w:eastAsiaTheme="minorEastAsia" w:hAnsi="Times New Roman" w:cs="Times New Roman"/>
          <w:color w:val="000000" w:themeColor="text1"/>
          <w:sz w:val="21"/>
          <w:szCs w:val="21"/>
        </w:rPr>
        <w:t>池盛文数：微小粒子状物質（</w:t>
      </w:r>
      <w:r w:rsidR="00AD65BA" w:rsidRPr="006C482A">
        <w:rPr>
          <w:rFonts w:ascii="Times New Roman" w:eastAsiaTheme="minorEastAsia" w:hAnsi="Times New Roman" w:cs="Times New Roman"/>
          <w:color w:val="000000" w:themeColor="text1"/>
          <w:sz w:val="21"/>
          <w:szCs w:val="21"/>
        </w:rPr>
        <w:t>PM2.5</w:t>
      </w:r>
      <w:r w:rsidR="00AD65BA" w:rsidRPr="006C482A">
        <w:rPr>
          <w:rFonts w:ascii="Times New Roman" w:eastAsiaTheme="minorEastAsia" w:hAnsi="Times New Roman" w:cs="Times New Roman"/>
          <w:color w:val="000000" w:themeColor="text1"/>
          <w:sz w:val="21"/>
          <w:szCs w:val="21"/>
        </w:rPr>
        <w:t>）の発生源寄与率の推定．名古屋市環境科学調査センター年報．</w:t>
      </w:r>
      <w:r w:rsidR="00AD65BA" w:rsidRPr="006C482A">
        <w:rPr>
          <w:rFonts w:ascii="Times New Roman" w:eastAsiaTheme="minorEastAsia" w:hAnsi="Times New Roman" w:cs="Times New Roman"/>
          <w:color w:val="000000" w:themeColor="text1"/>
          <w:sz w:val="21"/>
          <w:szCs w:val="21"/>
        </w:rPr>
        <w:t>1</w:t>
      </w:r>
      <w:r w:rsidR="00AD65BA" w:rsidRPr="006C482A">
        <w:rPr>
          <w:rFonts w:ascii="Times New Roman" w:eastAsiaTheme="minorEastAsia" w:hAnsi="Times New Roman" w:cs="Times New Roman"/>
          <w:color w:val="000000" w:themeColor="text1"/>
          <w:sz w:val="21"/>
          <w:szCs w:val="21"/>
        </w:rPr>
        <w:t>．</w:t>
      </w:r>
      <w:r w:rsidR="00AD65BA" w:rsidRPr="006C482A">
        <w:rPr>
          <w:rFonts w:ascii="Times New Roman" w:eastAsiaTheme="minorEastAsia" w:hAnsi="Times New Roman" w:cs="Times New Roman"/>
          <w:color w:val="000000" w:themeColor="text1"/>
          <w:sz w:val="21"/>
          <w:szCs w:val="21"/>
        </w:rPr>
        <w:t>p.20-25</w:t>
      </w:r>
      <w:r w:rsidR="00AD65BA" w:rsidRPr="006C482A">
        <w:rPr>
          <w:rFonts w:ascii="Times New Roman" w:eastAsiaTheme="minorEastAsia" w:hAnsi="Times New Roman" w:cs="Times New Roman"/>
          <w:color w:val="000000" w:themeColor="text1"/>
          <w:sz w:val="21"/>
          <w:szCs w:val="21"/>
        </w:rPr>
        <w:t>（</w:t>
      </w:r>
      <w:r w:rsidR="00AD65BA" w:rsidRPr="006C482A">
        <w:rPr>
          <w:rFonts w:ascii="Times New Roman" w:eastAsiaTheme="minorEastAsia" w:hAnsi="Times New Roman" w:cs="Times New Roman"/>
          <w:color w:val="000000" w:themeColor="text1"/>
          <w:sz w:val="21"/>
          <w:szCs w:val="21"/>
        </w:rPr>
        <w:t>2012</w:t>
      </w:r>
      <w:r w:rsidR="00AD65BA" w:rsidRPr="006C482A">
        <w:rPr>
          <w:rFonts w:ascii="Times New Roman" w:eastAsiaTheme="minorEastAsia" w:hAnsi="Times New Roman" w:cs="Times New Roman"/>
          <w:color w:val="000000" w:themeColor="text1"/>
          <w:sz w:val="21"/>
          <w:szCs w:val="21"/>
        </w:rPr>
        <w:t>）</w:t>
      </w:r>
    </w:p>
    <w:sectPr w:rsidR="00AD65BA" w:rsidRPr="006C482A" w:rsidSect="004C7B8E">
      <w:footerReference w:type="default" r:id="rId27"/>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6CC50" w14:textId="77777777" w:rsidR="002E39EA" w:rsidRDefault="002E39EA" w:rsidP="00CC4395">
      <w:r>
        <w:separator/>
      </w:r>
    </w:p>
  </w:endnote>
  <w:endnote w:type="continuationSeparator" w:id="0">
    <w:p w14:paraId="41AB5FBE" w14:textId="77777777" w:rsidR="002E39EA" w:rsidRDefault="002E39EA"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7B75FF41" w:rsidR="00CB45D7" w:rsidRDefault="00CB45D7" w:rsidP="00D344BD">
    <w:pPr>
      <w:pStyle w:val="a6"/>
      <w:jc w:val="center"/>
    </w:pPr>
    <w:r>
      <w:fldChar w:fldCharType="begin"/>
    </w:r>
    <w:r>
      <w:instrText>PAGE   \* MERGEFORMAT</w:instrText>
    </w:r>
    <w:r>
      <w:fldChar w:fldCharType="separate"/>
    </w:r>
    <w:r w:rsidR="00674767" w:rsidRPr="00674767">
      <w:rPr>
        <w:noProof/>
        <w:lang w:val="ja-JP"/>
      </w:rPr>
      <w:t>15</w:t>
    </w:r>
    <w:r>
      <w:fldChar w:fldCharType="end"/>
    </w:r>
  </w:p>
  <w:p w14:paraId="0FB4877D" w14:textId="77777777" w:rsidR="00CB45D7" w:rsidRDefault="00CB45D7"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8019C" w14:textId="77777777" w:rsidR="002E39EA" w:rsidRDefault="002E39EA" w:rsidP="00CC4395">
      <w:r>
        <w:separator/>
      </w:r>
    </w:p>
  </w:footnote>
  <w:footnote w:type="continuationSeparator" w:id="0">
    <w:p w14:paraId="2639DF47" w14:textId="77777777" w:rsidR="002E39EA" w:rsidRDefault="002E39EA"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1"/>
    <w:rsid w:val="00001063"/>
    <w:rsid w:val="00001319"/>
    <w:rsid w:val="000014E8"/>
    <w:rsid w:val="00001F0E"/>
    <w:rsid w:val="000030E8"/>
    <w:rsid w:val="00003743"/>
    <w:rsid w:val="0000437C"/>
    <w:rsid w:val="00007D4F"/>
    <w:rsid w:val="0001078D"/>
    <w:rsid w:val="00011377"/>
    <w:rsid w:val="0001435E"/>
    <w:rsid w:val="00014D59"/>
    <w:rsid w:val="00015C92"/>
    <w:rsid w:val="000171A3"/>
    <w:rsid w:val="0001745E"/>
    <w:rsid w:val="00021550"/>
    <w:rsid w:val="00021AA9"/>
    <w:rsid w:val="00021F6C"/>
    <w:rsid w:val="000226B4"/>
    <w:rsid w:val="000227A0"/>
    <w:rsid w:val="000229E6"/>
    <w:rsid w:val="00022D6D"/>
    <w:rsid w:val="000237B3"/>
    <w:rsid w:val="00023A30"/>
    <w:rsid w:val="00024B42"/>
    <w:rsid w:val="00025144"/>
    <w:rsid w:val="00025156"/>
    <w:rsid w:val="00026A0E"/>
    <w:rsid w:val="00030262"/>
    <w:rsid w:val="00031BE6"/>
    <w:rsid w:val="00032ECA"/>
    <w:rsid w:val="0003301C"/>
    <w:rsid w:val="000335A4"/>
    <w:rsid w:val="00033F4E"/>
    <w:rsid w:val="00034C8C"/>
    <w:rsid w:val="00034E77"/>
    <w:rsid w:val="000351E1"/>
    <w:rsid w:val="00036147"/>
    <w:rsid w:val="00036530"/>
    <w:rsid w:val="000373FD"/>
    <w:rsid w:val="000374EC"/>
    <w:rsid w:val="00037F2F"/>
    <w:rsid w:val="00041AA6"/>
    <w:rsid w:val="00043E73"/>
    <w:rsid w:val="00044103"/>
    <w:rsid w:val="000444B2"/>
    <w:rsid w:val="00045D45"/>
    <w:rsid w:val="00046682"/>
    <w:rsid w:val="0004674E"/>
    <w:rsid w:val="00047112"/>
    <w:rsid w:val="00047371"/>
    <w:rsid w:val="000503BF"/>
    <w:rsid w:val="0005041B"/>
    <w:rsid w:val="00050C80"/>
    <w:rsid w:val="00050CAB"/>
    <w:rsid w:val="000513AC"/>
    <w:rsid w:val="00051BC0"/>
    <w:rsid w:val="00051EAD"/>
    <w:rsid w:val="000529B3"/>
    <w:rsid w:val="00052EF3"/>
    <w:rsid w:val="0005357B"/>
    <w:rsid w:val="00054C88"/>
    <w:rsid w:val="00057B1C"/>
    <w:rsid w:val="00057D56"/>
    <w:rsid w:val="000602EC"/>
    <w:rsid w:val="00060A38"/>
    <w:rsid w:val="0006129D"/>
    <w:rsid w:val="00061E63"/>
    <w:rsid w:val="00061FD9"/>
    <w:rsid w:val="00062B13"/>
    <w:rsid w:val="00063171"/>
    <w:rsid w:val="00063E1D"/>
    <w:rsid w:val="0006409A"/>
    <w:rsid w:val="000643FA"/>
    <w:rsid w:val="0006482E"/>
    <w:rsid w:val="00065422"/>
    <w:rsid w:val="00067E58"/>
    <w:rsid w:val="000703C7"/>
    <w:rsid w:val="00071F61"/>
    <w:rsid w:val="00072352"/>
    <w:rsid w:val="0007236D"/>
    <w:rsid w:val="00072840"/>
    <w:rsid w:val="00073237"/>
    <w:rsid w:val="00073D82"/>
    <w:rsid w:val="00074593"/>
    <w:rsid w:val="00076C57"/>
    <w:rsid w:val="00077584"/>
    <w:rsid w:val="00077BFA"/>
    <w:rsid w:val="00082E51"/>
    <w:rsid w:val="00082FE0"/>
    <w:rsid w:val="000833D9"/>
    <w:rsid w:val="00083419"/>
    <w:rsid w:val="000843B6"/>
    <w:rsid w:val="0008481B"/>
    <w:rsid w:val="00085804"/>
    <w:rsid w:val="00085B5A"/>
    <w:rsid w:val="00086A4C"/>
    <w:rsid w:val="00086C50"/>
    <w:rsid w:val="00090F61"/>
    <w:rsid w:val="00091126"/>
    <w:rsid w:val="00091C45"/>
    <w:rsid w:val="00094BEC"/>
    <w:rsid w:val="00095696"/>
    <w:rsid w:val="00095CF6"/>
    <w:rsid w:val="000A0204"/>
    <w:rsid w:val="000A1748"/>
    <w:rsid w:val="000A32CE"/>
    <w:rsid w:val="000A375A"/>
    <w:rsid w:val="000A4237"/>
    <w:rsid w:val="000A4AAD"/>
    <w:rsid w:val="000A5408"/>
    <w:rsid w:val="000A563E"/>
    <w:rsid w:val="000A790C"/>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104C"/>
    <w:rsid w:val="000E2519"/>
    <w:rsid w:val="000E33CA"/>
    <w:rsid w:val="000E44B7"/>
    <w:rsid w:val="000E469F"/>
    <w:rsid w:val="000E4ABA"/>
    <w:rsid w:val="000E54B1"/>
    <w:rsid w:val="000E672A"/>
    <w:rsid w:val="000F0574"/>
    <w:rsid w:val="000F0D66"/>
    <w:rsid w:val="000F3A43"/>
    <w:rsid w:val="000F5AD7"/>
    <w:rsid w:val="000F656D"/>
    <w:rsid w:val="000F68C4"/>
    <w:rsid w:val="000F6D77"/>
    <w:rsid w:val="00100B25"/>
    <w:rsid w:val="00105179"/>
    <w:rsid w:val="0010660A"/>
    <w:rsid w:val="00106770"/>
    <w:rsid w:val="00110F40"/>
    <w:rsid w:val="00111E04"/>
    <w:rsid w:val="00112BB6"/>
    <w:rsid w:val="001134C3"/>
    <w:rsid w:val="00114801"/>
    <w:rsid w:val="00120573"/>
    <w:rsid w:val="00120AD5"/>
    <w:rsid w:val="0012117D"/>
    <w:rsid w:val="00121CB3"/>
    <w:rsid w:val="00121F98"/>
    <w:rsid w:val="0012284D"/>
    <w:rsid w:val="001231CB"/>
    <w:rsid w:val="00123B4C"/>
    <w:rsid w:val="00124C40"/>
    <w:rsid w:val="00124CDB"/>
    <w:rsid w:val="0012556F"/>
    <w:rsid w:val="001321E2"/>
    <w:rsid w:val="00132BD7"/>
    <w:rsid w:val="00132FDA"/>
    <w:rsid w:val="00134A42"/>
    <w:rsid w:val="00135109"/>
    <w:rsid w:val="001351A5"/>
    <w:rsid w:val="0013563D"/>
    <w:rsid w:val="001360AB"/>
    <w:rsid w:val="00140415"/>
    <w:rsid w:val="001426B7"/>
    <w:rsid w:val="00144FE4"/>
    <w:rsid w:val="00146D0C"/>
    <w:rsid w:val="001514AE"/>
    <w:rsid w:val="001528B2"/>
    <w:rsid w:val="00152C21"/>
    <w:rsid w:val="00154A30"/>
    <w:rsid w:val="0015519E"/>
    <w:rsid w:val="00155363"/>
    <w:rsid w:val="001558FE"/>
    <w:rsid w:val="00156442"/>
    <w:rsid w:val="00156E65"/>
    <w:rsid w:val="00157AB1"/>
    <w:rsid w:val="0016008C"/>
    <w:rsid w:val="00163193"/>
    <w:rsid w:val="00163DAB"/>
    <w:rsid w:val="00164A49"/>
    <w:rsid w:val="00164ECE"/>
    <w:rsid w:val="00164F6B"/>
    <w:rsid w:val="001651A7"/>
    <w:rsid w:val="00166A24"/>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5241"/>
    <w:rsid w:val="00196D1B"/>
    <w:rsid w:val="001977B7"/>
    <w:rsid w:val="001A1236"/>
    <w:rsid w:val="001A16E8"/>
    <w:rsid w:val="001A1F27"/>
    <w:rsid w:val="001A5DC4"/>
    <w:rsid w:val="001A771B"/>
    <w:rsid w:val="001A7A03"/>
    <w:rsid w:val="001B0094"/>
    <w:rsid w:val="001B18AC"/>
    <w:rsid w:val="001B18B1"/>
    <w:rsid w:val="001B1F6E"/>
    <w:rsid w:val="001B23F7"/>
    <w:rsid w:val="001B2864"/>
    <w:rsid w:val="001B2D3D"/>
    <w:rsid w:val="001B2EC3"/>
    <w:rsid w:val="001B397E"/>
    <w:rsid w:val="001B406B"/>
    <w:rsid w:val="001B6355"/>
    <w:rsid w:val="001B6513"/>
    <w:rsid w:val="001C0C52"/>
    <w:rsid w:val="001C1493"/>
    <w:rsid w:val="001C14B8"/>
    <w:rsid w:val="001C1893"/>
    <w:rsid w:val="001C1D01"/>
    <w:rsid w:val="001C204A"/>
    <w:rsid w:val="001C429C"/>
    <w:rsid w:val="001C451F"/>
    <w:rsid w:val="001C45A1"/>
    <w:rsid w:val="001C4ADA"/>
    <w:rsid w:val="001C52C2"/>
    <w:rsid w:val="001C5822"/>
    <w:rsid w:val="001C67A3"/>
    <w:rsid w:val="001C67E8"/>
    <w:rsid w:val="001C6A40"/>
    <w:rsid w:val="001C6A99"/>
    <w:rsid w:val="001C7D2A"/>
    <w:rsid w:val="001D0ECB"/>
    <w:rsid w:val="001D16C2"/>
    <w:rsid w:val="001D30D2"/>
    <w:rsid w:val="001D3391"/>
    <w:rsid w:val="001D3F36"/>
    <w:rsid w:val="001D5218"/>
    <w:rsid w:val="001D524B"/>
    <w:rsid w:val="001D56A9"/>
    <w:rsid w:val="001D6E6D"/>
    <w:rsid w:val="001D71A5"/>
    <w:rsid w:val="001D7FD3"/>
    <w:rsid w:val="001D7FEB"/>
    <w:rsid w:val="001E02EF"/>
    <w:rsid w:val="001E15D6"/>
    <w:rsid w:val="001E19AE"/>
    <w:rsid w:val="001E2149"/>
    <w:rsid w:val="001E31A1"/>
    <w:rsid w:val="001E3220"/>
    <w:rsid w:val="001E372F"/>
    <w:rsid w:val="001E4483"/>
    <w:rsid w:val="001E4BD6"/>
    <w:rsid w:val="001E5122"/>
    <w:rsid w:val="001E5FB2"/>
    <w:rsid w:val="001E752C"/>
    <w:rsid w:val="001E7759"/>
    <w:rsid w:val="001E7ABE"/>
    <w:rsid w:val="001F062B"/>
    <w:rsid w:val="001F0E5F"/>
    <w:rsid w:val="001F259D"/>
    <w:rsid w:val="001F3407"/>
    <w:rsid w:val="001F34C4"/>
    <w:rsid w:val="001F3FE8"/>
    <w:rsid w:val="001F43D1"/>
    <w:rsid w:val="001F4982"/>
    <w:rsid w:val="001F4C03"/>
    <w:rsid w:val="001F571E"/>
    <w:rsid w:val="001F5827"/>
    <w:rsid w:val="001F7793"/>
    <w:rsid w:val="00200EFA"/>
    <w:rsid w:val="00204BBA"/>
    <w:rsid w:val="002053E4"/>
    <w:rsid w:val="0020593A"/>
    <w:rsid w:val="00206664"/>
    <w:rsid w:val="00207736"/>
    <w:rsid w:val="00207D5A"/>
    <w:rsid w:val="00211ABD"/>
    <w:rsid w:val="00213381"/>
    <w:rsid w:val="002137CD"/>
    <w:rsid w:val="002142DA"/>
    <w:rsid w:val="00214650"/>
    <w:rsid w:val="00214DAA"/>
    <w:rsid w:val="00215866"/>
    <w:rsid w:val="002207AE"/>
    <w:rsid w:val="00221020"/>
    <w:rsid w:val="002219A1"/>
    <w:rsid w:val="00222A6A"/>
    <w:rsid w:val="0022386C"/>
    <w:rsid w:val="002244E5"/>
    <w:rsid w:val="002246A3"/>
    <w:rsid w:val="0022635C"/>
    <w:rsid w:val="002300DE"/>
    <w:rsid w:val="002308FF"/>
    <w:rsid w:val="00233587"/>
    <w:rsid w:val="002339DD"/>
    <w:rsid w:val="00234B8D"/>
    <w:rsid w:val="00235743"/>
    <w:rsid w:val="002367A3"/>
    <w:rsid w:val="002406E8"/>
    <w:rsid w:val="00240ED0"/>
    <w:rsid w:val="00241276"/>
    <w:rsid w:val="00241410"/>
    <w:rsid w:val="00241658"/>
    <w:rsid w:val="00241F2C"/>
    <w:rsid w:val="002424BE"/>
    <w:rsid w:val="002433D9"/>
    <w:rsid w:val="002453B2"/>
    <w:rsid w:val="002508FA"/>
    <w:rsid w:val="00250962"/>
    <w:rsid w:val="00250CAE"/>
    <w:rsid w:val="0025390D"/>
    <w:rsid w:val="002547FD"/>
    <w:rsid w:val="002552D0"/>
    <w:rsid w:val="00256276"/>
    <w:rsid w:val="00256F64"/>
    <w:rsid w:val="00257492"/>
    <w:rsid w:val="00262D9B"/>
    <w:rsid w:val="00263431"/>
    <w:rsid w:val="002656AB"/>
    <w:rsid w:val="002665D9"/>
    <w:rsid w:val="00266840"/>
    <w:rsid w:val="00266C5A"/>
    <w:rsid w:val="00266E31"/>
    <w:rsid w:val="00267408"/>
    <w:rsid w:val="00267949"/>
    <w:rsid w:val="00267CE6"/>
    <w:rsid w:val="002734DF"/>
    <w:rsid w:val="00273EE4"/>
    <w:rsid w:val="00274766"/>
    <w:rsid w:val="00276E5A"/>
    <w:rsid w:val="00277224"/>
    <w:rsid w:val="00277834"/>
    <w:rsid w:val="00280F7F"/>
    <w:rsid w:val="00281813"/>
    <w:rsid w:val="00282B87"/>
    <w:rsid w:val="00283E17"/>
    <w:rsid w:val="00283F16"/>
    <w:rsid w:val="002841D0"/>
    <w:rsid w:val="00284ACE"/>
    <w:rsid w:val="00285010"/>
    <w:rsid w:val="00285AC2"/>
    <w:rsid w:val="002862F7"/>
    <w:rsid w:val="002915A3"/>
    <w:rsid w:val="0029229A"/>
    <w:rsid w:val="00296074"/>
    <w:rsid w:val="002960FC"/>
    <w:rsid w:val="002963FD"/>
    <w:rsid w:val="00297BDE"/>
    <w:rsid w:val="002A1FCC"/>
    <w:rsid w:val="002A2A02"/>
    <w:rsid w:val="002A311B"/>
    <w:rsid w:val="002A3F83"/>
    <w:rsid w:val="002A4027"/>
    <w:rsid w:val="002A5A86"/>
    <w:rsid w:val="002A64C1"/>
    <w:rsid w:val="002A7CEC"/>
    <w:rsid w:val="002A7DD9"/>
    <w:rsid w:val="002A7EA0"/>
    <w:rsid w:val="002B0DD3"/>
    <w:rsid w:val="002B1BF4"/>
    <w:rsid w:val="002B5C60"/>
    <w:rsid w:val="002B5F74"/>
    <w:rsid w:val="002B6140"/>
    <w:rsid w:val="002B6B7A"/>
    <w:rsid w:val="002C2020"/>
    <w:rsid w:val="002C25FC"/>
    <w:rsid w:val="002C2700"/>
    <w:rsid w:val="002C2AC5"/>
    <w:rsid w:val="002C2BA0"/>
    <w:rsid w:val="002C30D6"/>
    <w:rsid w:val="002C3BD9"/>
    <w:rsid w:val="002C4009"/>
    <w:rsid w:val="002C68C7"/>
    <w:rsid w:val="002C6DE0"/>
    <w:rsid w:val="002C7168"/>
    <w:rsid w:val="002C7511"/>
    <w:rsid w:val="002D0E4D"/>
    <w:rsid w:val="002D11A1"/>
    <w:rsid w:val="002D1BDE"/>
    <w:rsid w:val="002D3DE1"/>
    <w:rsid w:val="002D4362"/>
    <w:rsid w:val="002D489A"/>
    <w:rsid w:val="002D48B9"/>
    <w:rsid w:val="002D48D6"/>
    <w:rsid w:val="002D5EAF"/>
    <w:rsid w:val="002D6FEA"/>
    <w:rsid w:val="002D7D8A"/>
    <w:rsid w:val="002E133A"/>
    <w:rsid w:val="002E1CAB"/>
    <w:rsid w:val="002E1FB5"/>
    <w:rsid w:val="002E22DE"/>
    <w:rsid w:val="002E2471"/>
    <w:rsid w:val="002E2B27"/>
    <w:rsid w:val="002E3047"/>
    <w:rsid w:val="002E39EA"/>
    <w:rsid w:val="002E4B7E"/>
    <w:rsid w:val="002E54E6"/>
    <w:rsid w:val="002E613F"/>
    <w:rsid w:val="002E6497"/>
    <w:rsid w:val="002E64AF"/>
    <w:rsid w:val="002E6999"/>
    <w:rsid w:val="002F2468"/>
    <w:rsid w:val="002F2849"/>
    <w:rsid w:val="002F29D3"/>
    <w:rsid w:val="002F3246"/>
    <w:rsid w:val="002F33EE"/>
    <w:rsid w:val="002F3CD1"/>
    <w:rsid w:val="002F3D8F"/>
    <w:rsid w:val="002F455D"/>
    <w:rsid w:val="002F490F"/>
    <w:rsid w:val="002F530F"/>
    <w:rsid w:val="002F5DC7"/>
    <w:rsid w:val="002F64BB"/>
    <w:rsid w:val="00300379"/>
    <w:rsid w:val="00301474"/>
    <w:rsid w:val="0030151E"/>
    <w:rsid w:val="0030174E"/>
    <w:rsid w:val="00301F0D"/>
    <w:rsid w:val="00302C5D"/>
    <w:rsid w:val="00304740"/>
    <w:rsid w:val="00304967"/>
    <w:rsid w:val="00305A80"/>
    <w:rsid w:val="00311BA6"/>
    <w:rsid w:val="00313572"/>
    <w:rsid w:val="003141E1"/>
    <w:rsid w:val="00314710"/>
    <w:rsid w:val="00314FCB"/>
    <w:rsid w:val="00315438"/>
    <w:rsid w:val="00316918"/>
    <w:rsid w:val="003176F9"/>
    <w:rsid w:val="00320946"/>
    <w:rsid w:val="00320F77"/>
    <w:rsid w:val="0032349B"/>
    <w:rsid w:val="00323934"/>
    <w:rsid w:val="003261CF"/>
    <w:rsid w:val="00331960"/>
    <w:rsid w:val="0033263A"/>
    <w:rsid w:val="00333145"/>
    <w:rsid w:val="00334497"/>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D93"/>
    <w:rsid w:val="00357753"/>
    <w:rsid w:val="0036017D"/>
    <w:rsid w:val="003606B6"/>
    <w:rsid w:val="003615B7"/>
    <w:rsid w:val="003616C8"/>
    <w:rsid w:val="0036223D"/>
    <w:rsid w:val="003636F2"/>
    <w:rsid w:val="00365597"/>
    <w:rsid w:val="0036594C"/>
    <w:rsid w:val="00365B41"/>
    <w:rsid w:val="00366865"/>
    <w:rsid w:val="00366AC7"/>
    <w:rsid w:val="00367558"/>
    <w:rsid w:val="00367CFD"/>
    <w:rsid w:val="00370CB5"/>
    <w:rsid w:val="00371321"/>
    <w:rsid w:val="00371761"/>
    <w:rsid w:val="00371881"/>
    <w:rsid w:val="00372BEE"/>
    <w:rsid w:val="003765C1"/>
    <w:rsid w:val="003773F2"/>
    <w:rsid w:val="00377E97"/>
    <w:rsid w:val="00377F62"/>
    <w:rsid w:val="0038274F"/>
    <w:rsid w:val="00382FDB"/>
    <w:rsid w:val="003833CF"/>
    <w:rsid w:val="00383A54"/>
    <w:rsid w:val="00383C2E"/>
    <w:rsid w:val="003845D4"/>
    <w:rsid w:val="00384A61"/>
    <w:rsid w:val="00390413"/>
    <w:rsid w:val="003931FE"/>
    <w:rsid w:val="00393402"/>
    <w:rsid w:val="00394278"/>
    <w:rsid w:val="003966CF"/>
    <w:rsid w:val="00396B8F"/>
    <w:rsid w:val="003978CC"/>
    <w:rsid w:val="003A13DE"/>
    <w:rsid w:val="003A38AD"/>
    <w:rsid w:val="003A39A1"/>
    <w:rsid w:val="003A4B26"/>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DF1"/>
    <w:rsid w:val="00401756"/>
    <w:rsid w:val="00401B94"/>
    <w:rsid w:val="00405BC3"/>
    <w:rsid w:val="00406634"/>
    <w:rsid w:val="00406F57"/>
    <w:rsid w:val="00407499"/>
    <w:rsid w:val="0041080B"/>
    <w:rsid w:val="004119A8"/>
    <w:rsid w:val="004120FE"/>
    <w:rsid w:val="00413275"/>
    <w:rsid w:val="004132E5"/>
    <w:rsid w:val="004140C3"/>
    <w:rsid w:val="00414484"/>
    <w:rsid w:val="0041667E"/>
    <w:rsid w:val="0041764C"/>
    <w:rsid w:val="00417935"/>
    <w:rsid w:val="004215CB"/>
    <w:rsid w:val="00424347"/>
    <w:rsid w:val="00425913"/>
    <w:rsid w:val="00425E21"/>
    <w:rsid w:val="00426A82"/>
    <w:rsid w:val="00427225"/>
    <w:rsid w:val="00427FD2"/>
    <w:rsid w:val="00431936"/>
    <w:rsid w:val="00431C45"/>
    <w:rsid w:val="004338D9"/>
    <w:rsid w:val="00433EF0"/>
    <w:rsid w:val="004365F9"/>
    <w:rsid w:val="004369BE"/>
    <w:rsid w:val="00436EBE"/>
    <w:rsid w:val="004374FA"/>
    <w:rsid w:val="00437E01"/>
    <w:rsid w:val="00440638"/>
    <w:rsid w:val="00441021"/>
    <w:rsid w:val="0044118E"/>
    <w:rsid w:val="004411B0"/>
    <w:rsid w:val="004412D5"/>
    <w:rsid w:val="004417DE"/>
    <w:rsid w:val="004419D2"/>
    <w:rsid w:val="0044418F"/>
    <w:rsid w:val="00444F28"/>
    <w:rsid w:val="0044566B"/>
    <w:rsid w:val="00445BBA"/>
    <w:rsid w:val="00445DF1"/>
    <w:rsid w:val="00451493"/>
    <w:rsid w:val="00453F07"/>
    <w:rsid w:val="00454912"/>
    <w:rsid w:val="00456607"/>
    <w:rsid w:val="00456840"/>
    <w:rsid w:val="004572F6"/>
    <w:rsid w:val="0046006C"/>
    <w:rsid w:val="0046153A"/>
    <w:rsid w:val="00465FC1"/>
    <w:rsid w:val="004665B4"/>
    <w:rsid w:val="0046661A"/>
    <w:rsid w:val="004674F5"/>
    <w:rsid w:val="00472259"/>
    <w:rsid w:val="0047307B"/>
    <w:rsid w:val="00473E54"/>
    <w:rsid w:val="00476540"/>
    <w:rsid w:val="00482860"/>
    <w:rsid w:val="00482BF1"/>
    <w:rsid w:val="004834B6"/>
    <w:rsid w:val="00484A4A"/>
    <w:rsid w:val="00484AA5"/>
    <w:rsid w:val="00485889"/>
    <w:rsid w:val="004862A0"/>
    <w:rsid w:val="004862F3"/>
    <w:rsid w:val="00487528"/>
    <w:rsid w:val="004910F6"/>
    <w:rsid w:val="00491996"/>
    <w:rsid w:val="00491D14"/>
    <w:rsid w:val="00491F92"/>
    <w:rsid w:val="00492016"/>
    <w:rsid w:val="004924F2"/>
    <w:rsid w:val="00492A77"/>
    <w:rsid w:val="00493D79"/>
    <w:rsid w:val="00495FED"/>
    <w:rsid w:val="0049605A"/>
    <w:rsid w:val="00496506"/>
    <w:rsid w:val="004976A0"/>
    <w:rsid w:val="00497B26"/>
    <w:rsid w:val="004A0CF6"/>
    <w:rsid w:val="004A26FE"/>
    <w:rsid w:val="004A297F"/>
    <w:rsid w:val="004A4286"/>
    <w:rsid w:val="004A4BD8"/>
    <w:rsid w:val="004A5279"/>
    <w:rsid w:val="004A5598"/>
    <w:rsid w:val="004A5618"/>
    <w:rsid w:val="004A5820"/>
    <w:rsid w:val="004A5FBA"/>
    <w:rsid w:val="004A6A43"/>
    <w:rsid w:val="004A7A35"/>
    <w:rsid w:val="004A7F83"/>
    <w:rsid w:val="004B0208"/>
    <w:rsid w:val="004B38BB"/>
    <w:rsid w:val="004B4347"/>
    <w:rsid w:val="004B4700"/>
    <w:rsid w:val="004B4FBA"/>
    <w:rsid w:val="004B65FE"/>
    <w:rsid w:val="004B72B5"/>
    <w:rsid w:val="004C17D5"/>
    <w:rsid w:val="004C1CFF"/>
    <w:rsid w:val="004C2015"/>
    <w:rsid w:val="004C2808"/>
    <w:rsid w:val="004C2A22"/>
    <w:rsid w:val="004C38F3"/>
    <w:rsid w:val="004C3FA6"/>
    <w:rsid w:val="004C731A"/>
    <w:rsid w:val="004C796A"/>
    <w:rsid w:val="004C7B8E"/>
    <w:rsid w:val="004C7D84"/>
    <w:rsid w:val="004D04D2"/>
    <w:rsid w:val="004D1332"/>
    <w:rsid w:val="004D184D"/>
    <w:rsid w:val="004D1E18"/>
    <w:rsid w:val="004D2795"/>
    <w:rsid w:val="004D2919"/>
    <w:rsid w:val="004D44C1"/>
    <w:rsid w:val="004D5381"/>
    <w:rsid w:val="004D6BE6"/>
    <w:rsid w:val="004D6EC9"/>
    <w:rsid w:val="004D74E6"/>
    <w:rsid w:val="004D7A71"/>
    <w:rsid w:val="004E0E67"/>
    <w:rsid w:val="004E16B2"/>
    <w:rsid w:val="004E46A9"/>
    <w:rsid w:val="004E470F"/>
    <w:rsid w:val="004E5773"/>
    <w:rsid w:val="004E5E42"/>
    <w:rsid w:val="004E73C2"/>
    <w:rsid w:val="004E74EA"/>
    <w:rsid w:val="004E7CF9"/>
    <w:rsid w:val="004F0D13"/>
    <w:rsid w:val="004F0DDF"/>
    <w:rsid w:val="004F0E65"/>
    <w:rsid w:val="004F1BD7"/>
    <w:rsid w:val="004F2B46"/>
    <w:rsid w:val="004F2DA1"/>
    <w:rsid w:val="004F3ACC"/>
    <w:rsid w:val="004F4E82"/>
    <w:rsid w:val="004F7539"/>
    <w:rsid w:val="0050026C"/>
    <w:rsid w:val="00500B8E"/>
    <w:rsid w:val="00500EDC"/>
    <w:rsid w:val="005025DB"/>
    <w:rsid w:val="0050456C"/>
    <w:rsid w:val="005060CC"/>
    <w:rsid w:val="0050622C"/>
    <w:rsid w:val="005065A6"/>
    <w:rsid w:val="005068B6"/>
    <w:rsid w:val="0050727A"/>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753"/>
    <w:rsid w:val="00531F21"/>
    <w:rsid w:val="005324CC"/>
    <w:rsid w:val="00532C14"/>
    <w:rsid w:val="00535351"/>
    <w:rsid w:val="00535406"/>
    <w:rsid w:val="00537BA3"/>
    <w:rsid w:val="00541145"/>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C21"/>
    <w:rsid w:val="0055755A"/>
    <w:rsid w:val="00560E1E"/>
    <w:rsid w:val="00562A2F"/>
    <w:rsid w:val="00562F2E"/>
    <w:rsid w:val="00563537"/>
    <w:rsid w:val="00565502"/>
    <w:rsid w:val="00565D0B"/>
    <w:rsid w:val="00566AE9"/>
    <w:rsid w:val="00567203"/>
    <w:rsid w:val="00567EE7"/>
    <w:rsid w:val="00573EE9"/>
    <w:rsid w:val="00573F3A"/>
    <w:rsid w:val="0057463D"/>
    <w:rsid w:val="00574AB8"/>
    <w:rsid w:val="00575135"/>
    <w:rsid w:val="00575489"/>
    <w:rsid w:val="005757FD"/>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85C"/>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45CD"/>
    <w:rsid w:val="005B61A7"/>
    <w:rsid w:val="005C1E0E"/>
    <w:rsid w:val="005C2ED9"/>
    <w:rsid w:val="005C337C"/>
    <w:rsid w:val="005C41D1"/>
    <w:rsid w:val="005C45F4"/>
    <w:rsid w:val="005C4AC4"/>
    <w:rsid w:val="005C7AAB"/>
    <w:rsid w:val="005C7CAE"/>
    <w:rsid w:val="005C7E61"/>
    <w:rsid w:val="005D01F3"/>
    <w:rsid w:val="005D2022"/>
    <w:rsid w:val="005D453F"/>
    <w:rsid w:val="005D4E17"/>
    <w:rsid w:val="005D4F9C"/>
    <w:rsid w:val="005D732C"/>
    <w:rsid w:val="005D7BB8"/>
    <w:rsid w:val="005E00FB"/>
    <w:rsid w:val="005E0EE3"/>
    <w:rsid w:val="005E29C5"/>
    <w:rsid w:val="005E4A4E"/>
    <w:rsid w:val="005E702A"/>
    <w:rsid w:val="005E7909"/>
    <w:rsid w:val="005F022E"/>
    <w:rsid w:val="005F21E7"/>
    <w:rsid w:val="005F2848"/>
    <w:rsid w:val="005F375B"/>
    <w:rsid w:val="005F3CB9"/>
    <w:rsid w:val="00600BDA"/>
    <w:rsid w:val="00601567"/>
    <w:rsid w:val="0060419B"/>
    <w:rsid w:val="006065D9"/>
    <w:rsid w:val="00607073"/>
    <w:rsid w:val="0060743B"/>
    <w:rsid w:val="00610DCA"/>
    <w:rsid w:val="00610EDC"/>
    <w:rsid w:val="00610FB2"/>
    <w:rsid w:val="0061260E"/>
    <w:rsid w:val="00613925"/>
    <w:rsid w:val="00613A7C"/>
    <w:rsid w:val="00613B00"/>
    <w:rsid w:val="00614780"/>
    <w:rsid w:val="00614865"/>
    <w:rsid w:val="00615914"/>
    <w:rsid w:val="00620172"/>
    <w:rsid w:val="0062136A"/>
    <w:rsid w:val="006224A1"/>
    <w:rsid w:val="00623DDC"/>
    <w:rsid w:val="006242DF"/>
    <w:rsid w:val="00624AF1"/>
    <w:rsid w:val="00625EEC"/>
    <w:rsid w:val="00626D89"/>
    <w:rsid w:val="00627A06"/>
    <w:rsid w:val="006309BA"/>
    <w:rsid w:val="00631E51"/>
    <w:rsid w:val="00632755"/>
    <w:rsid w:val="00633615"/>
    <w:rsid w:val="00633C50"/>
    <w:rsid w:val="0063422C"/>
    <w:rsid w:val="00634639"/>
    <w:rsid w:val="006363C5"/>
    <w:rsid w:val="00636E54"/>
    <w:rsid w:val="006370E0"/>
    <w:rsid w:val="00637372"/>
    <w:rsid w:val="00637DA5"/>
    <w:rsid w:val="006401A4"/>
    <w:rsid w:val="006404FD"/>
    <w:rsid w:val="00640CFD"/>
    <w:rsid w:val="00641053"/>
    <w:rsid w:val="0064188F"/>
    <w:rsid w:val="006419B3"/>
    <w:rsid w:val="00642032"/>
    <w:rsid w:val="006426B4"/>
    <w:rsid w:val="006430EF"/>
    <w:rsid w:val="006442B8"/>
    <w:rsid w:val="00644FA5"/>
    <w:rsid w:val="00646023"/>
    <w:rsid w:val="00647562"/>
    <w:rsid w:val="00647869"/>
    <w:rsid w:val="00647B21"/>
    <w:rsid w:val="00651612"/>
    <w:rsid w:val="00653082"/>
    <w:rsid w:val="00653B89"/>
    <w:rsid w:val="00654A0D"/>
    <w:rsid w:val="0065596D"/>
    <w:rsid w:val="006559BB"/>
    <w:rsid w:val="0065668C"/>
    <w:rsid w:val="00656A99"/>
    <w:rsid w:val="00657864"/>
    <w:rsid w:val="00657BF5"/>
    <w:rsid w:val="00657C55"/>
    <w:rsid w:val="0066165F"/>
    <w:rsid w:val="0066294D"/>
    <w:rsid w:val="00663CEE"/>
    <w:rsid w:val="00663D5E"/>
    <w:rsid w:val="006643D5"/>
    <w:rsid w:val="00664AC4"/>
    <w:rsid w:val="00667658"/>
    <w:rsid w:val="00670525"/>
    <w:rsid w:val="00670B5C"/>
    <w:rsid w:val="00672166"/>
    <w:rsid w:val="0067308B"/>
    <w:rsid w:val="0067392A"/>
    <w:rsid w:val="00674767"/>
    <w:rsid w:val="006759F2"/>
    <w:rsid w:val="00676821"/>
    <w:rsid w:val="00676DE2"/>
    <w:rsid w:val="00680919"/>
    <w:rsid w:val="00681629"/>
    <w:rsid w:val="00683791"/>
    <w:rsid w:val="00685721"/>
    <w:rsid w:val="006869D4"/>
    <w:rsid w:val="00690303"/>
    <w:rsid w:val="00690558"/>
    <w:rsid w:val="00691B32"/>
    <w:rsid w:val="00692350"/>
    <w:rsid w:val="00693DE7"/>
    <w:rsid w:val="0069484B"/>
    <w:rsid w:val="00694E20"/>
    <w:rsid w:val="006951E8"/>
    <w:rsid w:val="006956BD"/>
    <w:rsid w:val="006967EB"/>
    <w:rsid w:val="00696DD7"/>
    <w:rsid w:val="006973F5"/>
    <w:rsid w:val="006A1663"/>
    <w:rsid w:val="006A2067"/>
    <w:rsid w:val="006A26DE"/>
    <w:rsid w:val="006A4622"/>
    <w:rsid w:val="006A4645"/>
    <w:rsid w:val="006A4C58"/>
    <w:rsid w:val="006A57B7"/>
    <w:rsid w:val="006A5FB6"/>
    <w:rsid w:val="006A64F5"/>
    <w:rsid w:val="006A7A11"/>
    <w:rsid w:val="006A7AE4"/>
    <w:rsid w:val="006B0583"/>
    <w:rsid w:val="006B0C3B"/>
    <w:rsid w:val="006B137C"/>
    <w:rsid w:val="006B16EA"/>
    <w:rsid w:val="006B23C2"/>
    <w:rsid w:val="006B2B28"/>
    <w:rsid w:val="006B3230"/>
    <w:rsid w:val="006B3B4D"/>
    <w:rsid w:val="006B5F96"/>
    <w:rsid w:val="006B66D4"/>
    <w:rsid w:val="006B6E9F"/>
    <w:rsid w:val="006B70C0"/>
    <w:rsid w:val="006C0880"/>
    <w:rsid w:val="006C0A74"/>
    <w:rsid w:val="006C0F09"/>
    <w:rsid w:val="006C2897"/>
    <w:rsid w:val="006C34BE"/>
    <w:rsid w:val="006C482A"/>
    <w:rsid w:val="006C50F3"/>
    <w:rsid w:val="006C52DC"/>
    <w:rsid w:val="006C5839"/>
    <w:rsid w:val="006C6822"/>
    <w:rsid w:val="006C6886"/>
    <w:rsid w:val="006C6F8D"/>
    <w:rsid w:val="006C760A"/>
    <w:rsid w:val="006C7C1B"/>
    <w:rsid w:val="006D10EC"/>
    <w:rsid w:val="006D1D2D"/>
    <w:rsid w:val="006D42F7"/>
    <w:rsid w:val="006D6341"/>
    <w:rsid w:val="006D6A3B"/>
    <w:rsid w:val="006D6F6F"/>
    <w:rsid w:val="006D734C"/>
    <w:rsid w:val="006D7BFB"/>
    <w:rsid w:val="006E16BF"/>
    <w:rsid w:val="006E18B1"/>
    <w:rsid w:val="006E2B02"/>
    <w:rsid w:val="006E4B31"/>
    <w:rsid w:val="006E67AC"/>
    <w:rsid w:val="006E7764"/>
    <w:rsid w:val="006E7FEB"/>
    <w:rsid w:val="006F0BC6"/>
    <w:rsid w:val="006F257C"/>
    <w:rsid w:val="006F367B"/>
    <w:rsid w:val="006F39A4"/>
    <w:rsid w:val="006F4F76"/>
    <w:rsid w:val="006F54DB"/>
    <w:rsid w:val="006F64CC"/>
    <w:rsid w:val="006F70EB"/>
    <w:rsid w:val="006F7A9C"/>
    <w:rsid w:val="006F7E1C"/>
    <w:rsid w:val="00700ED8"/>
    <w:rsid w:val="007015D2"/>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6EE"/>
    <w:rsid w:val="00720FA2"/>
    <w:rsid w:val="007211E0"/>
    <w:rsid w:val="0072177C"/>
    <w:rsid w:val="0072271C"/>
    <w:rsid w:val="00723FB1"/>
    <w:rsid w:val="007240E6"/>
    <w:rsid w:val="00724368"/>
    <w:rsid w:val="00724C60"/>
    <w:rsid w:val="00727FD5"/>
    <w:rsid w:val="00730721"/>
    <w:rsid w:val="007310B7"/>
    <w:rsid w:val="0073130C"/>
    <w:rsid w:val="007313C1"/>
    <w:rsid w:val="00731DE6"/>
    <w:rsid w:val="00733035"/>
    <w:rsid w:val="00733952"/>
    <w:rsid w:val="00734567"/>
    <w:rsid w:val="007345D7"/>
    <w:rsid w:val="00734FA9"/>
    <w:rsid w:val="0073512A"/>
    <w:rsid w:val="007364FC"/>
    <w:rsid w:val="00736F66"/>
    <w:rsid w:val="00737086"/>
    <w:rsid w:val="007376C8"/>
    <w:rsid w:val="00737D30"/>
    <w:rsid w:val="007401C8"/>
    <w:rsid w:val="007415C4"/>
    <w:rsid w:val="00741785"/>
    <w:rsid w:val="00741A3B"/>
    <w:rsid w:val="0074201C"/>
    <w:rsid w:val="00744536"/>
    <w:rsid w:val="00746551"/>
    <w:rsid w:val="00747BA3"/>
    <w:rsid w:val="0075017A"/>
    <w:rsid w:val="007507B4"/>
    <w:rsid w:val="0075265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5B76"/>
    <w:rsid w:val="00765DAD"/>
    <w:rsid w:val="007667E8"/>
    <w:rsid w:val="007707F3"/>
    <w:rsid w:val="00770ACC"/>
    <w:rsid w:val="00771DC9"/>
    <w:rsid w:val="007739D5"/>
    <w:rsid w:val="00775356"/>
    <w:rsid w:val="00776A83"/>
    <w:rsid w:val="007772BF"/>
    <w:rsid w:val="007774AD"/>
    <w:rsid w:val="00780109"/>
    <w:rsid w:val="00780BC9"/>
    <w:rsid w:val="00780BCC"/>
    <w:rsid w:val="00780E5E"/>
    <w:rsid w:val="007827E4"/>
    <w:rsid w:val="00784DE3"/>
    <w:rsid w:val="00784EE9"/>
    <w:rsid w:val="0078507B"/>
    <w:rsid w:val="00785718"/>
    <w:rsid w:val="00785916"/>
    <w:rsid w:val="00785B48"/>
    <w:rsid w:val="00786A34"/>
    <w:rsid w:val="0078758D"/>
    <w:rsid w:val="0078780B"/>
    <w:rsid w:val="007878B3"/>
    <w:rsid w:val="00790EBC"/>
    <w:rsid w:val="0079119C"/>
    <w:rsid w:val="007925ED"/>
    <w:rsid w:val="00792C83"/>
    <w:rsid w:val="00794800"/>
    <w:rsid w:val="0079494F"/>
    <w:rsid w:val="00794A28"/>
    <w:rsid w:val="0079503B"/>
    <w:rsid w:val="00795549"/>
    <w:rsid w:val="00795724"/>
    <w:rsid w:val="007A0A56"/>
    <w:rsid w:val="007A35E6"/>
    <w:rsid w:val="007A66BA"/>
    <w:rsid w:val="007A796C"/>
    <w:rsid w:val="007B0D5F"/>
    <w:rsid w:val="007B14CB"/>
    <w:rsid w:val="007B2114"/>
    <w:rsid w:val="007B292E"/>
    <w:rsid w:val="007B2AF3"/>
    <w:rsid w:val="007B2FCA"/>
    <w:rsid w:val="007B3D32"/>
    <w:rsid w:val="007B4A92"/>
    <w:rsid w:val="007B507F"/>
    <w:rsid w:val="007B5C83"/>
    <w:rsid w:val="007C2292"/>
    <w:rsid w:val="007C26E7"/>
    <w:rsid w:val="007C2FA0"/>
    <w:rsid w:val="007C3BD9"/>
    <w:rsid w:val="007C5029"/>
    <w:rsid w:val="007C5664"/>
    <w:rsid w:val="007C61A1"/>
    <w:rsid w:val="007D03CC"/>
    <w:rsid w:val="007D0839"/>
    <w:rsid w:val="007D100B"/>
    <w:rsid w:val="007D1430"/>
    <w:rsid w:val="007D1A0A"/>
    <w:rsid w:val="007D1C3D"/>
    <w:rsid w:val="007D20C4"/>
    <w:rsid w:val="007D26C9"/>
    <w:rsid w:val="007D2B47"/>
    <w:rsid w:val="007D74A1"/>
    <w:rsid w:val="007E02C1"/>
    <w:rsid w:val="007E0972"/>
    <w:rsid w:val="007E14F3"/>
    <w:rsid w:val="007E16F3"/>
    <w:rsid w:val="007E1859"/>
    <w:rsid w:val="007E2509"/>
    <w:rsid w:val="007E3A7D"/>
    <w:rsid w:val="007E3BC7"/>
    <w:rsid w:val="007E5C1C"/>
    <w:rsid w:val="007E6AC2"/>
    <w:rsid w:val="007E6FA0"/>
    <w:rsid w:val="007E73C7"/>
    <w:rsid w:val="007F124B"/>
    <w:rsid w:val="007F146F"/>
    <w:rsid w:val="007F22AC"/>
    <w:rsid w:val="007F2C38"/>
    <w:rsid w:val="007F2F25"/>
    <w:rsid w:val="007F434A"/>
    <w:rsid w:val="007F492D"/>
    <w:rsid w:val="007F4A86"/>
    <w:rsid w:val="007F5044"/>
    <w:rsid w:val="007F5315"/>
    <w:rsid w:val="007F53AA"/>
    <w:rsid w:val="007F5E51"/>
    <w:rsid w:val="007F6D07"/>
    <w:rsid w:val="0080004C"/>
    <w:rsid w:val="00800BC6"/>
    <w:rsid w:val="008013B3"/>
    <w:rsid w:val="00801F5E"/>
    <w:rsid w:val="008021AC"/>
    <w:rsid w:val="008028E9"/>
    <w:rsid w:val="0080355C"/>
    <w:rsid w:val="00803798"/>
    <w:rsid w:val="008054D4"/>
    <w:rsid w:val="00806637"/>
    <w:rsid w:val="00807C3C"/>
    <w:rsid w:val="00811894"/>
    <w:rsid w:val="0081190E"/>
    <w:rsid w:val="00812849"/>
    <w:rsid w:val="00812915"/>
    <w:rsid w:val="00812C6D"/>
    <w:rsid w:val="0081343B"/>
    <w:rsid w:val="00815958"/>
    <w:rsid w:val="00815ACC"/>
    <w:rsid w:val="00816F58"/>
    <w:rsid w:val="008170B4"/>
    <w:rsid w:val="0081730E"/>
    <w:rsid w:val="008173A3"/>
    <w:rsid w:val="00817B51"/>
    <w:rsid w:val="0082134E"/>
    <w:rsid w:val="00822510"/>
    <w:rsid w:val="008232E4"/>
    <w:rsid w:val="0082442D"/>
    <w:rsid w:val="00824B4A"/>
    <w:rsid w:val="00825785"/>
    <w:rsid w:val="00825EA1"/>
    <w:rsid w:val="008271D4"/>
    <w:rsid w:val="00830F5D"/>
    <w:rsid w:val="00830FF6"/>
    <w:rsid w:val="0083161A"/>
    <w:rsid w:val="008317D8"/>
    <w:rsid w:val="00831971"/>
    <w:rsid w:val="0083364A"/>
    <w:rsid w:val="0083431C"/>
    <w:rsid w:val="0083521B"/>
    <w:rsid w:val="00835C5F"/>
    <w:rsid w:val="00837176"/>
    <w:rsid w:val="00837912"/>
    <w:rsid w:val="008405D8"/>
    <w:rsid w:val="00840F2C"/>
    <w:rsid w:val="0084455B"/>
    <w:rsid w:val="008449F1"/>
    <w:rsid w:val="00845C04"/>
    <w:rsid w:val="00846238"/>
    <w:rsid w:val="00846A00"/>
    <w:rsid w:val="0084751F"/>
    <w:rsid w:val="008479FE"/>
    <w:rsid w:val="008515B1"/>
    <w:rsid w:val="00852499"/>
    <w:rsid w:val="0085269A"/>
    <w:rsid w:val="00852B2C"/>
    <w:rsid w:val="00852DCB"/>
    <w:rsid w:val="008544BC"/>
    <w:rsid w:val="008545B0"/>
    <w:rsid w:val="008562A2"/>
    <w:rsid w:val="00856538"/>
    <w:rsid w:val="0085723D"/>
    <w:rsid w:val="00860602"/>
    <w:rsid w:val="00860613"/>
    <w:rsid w:val="00861330"/>
    <w:rsid w:val="0086133B"/>
    <w:rsid w:val="008640EB"/>
    <w:rsid w:val="008642CB"/>
    <w:rsid w:val="00864542"/>
    <w:rsid w:val="00864E45"/>
    <w:rsid w:val="00866622"/>
    <w:rsid w:val="00866E67"/>
    <w:rsid w:val="00871271"/>
    <w:rsid w:val="0087222D"/>
    <w:rsid w:val="008726F8"/>
    <w:rsid w:val="00873152"/>
    <w:rsid w:val="008742EE"/>
    <w:rsid w:val="008745A5"/>
    <w:rsid w:val="00876018"/>
    <w:rsid w:val="0087662A"/>
    <w:rsid w:val="00876BBD"/>
    <w:rsid w:val="008772E2"/>
    <w:rsid w:val="008813D5"/>
    <w:rsid w:val="00881496"/>
    <w:rsid w:val="00881C99"/>
    <w:rsid w:val="0088262E"/>
    <w:rsid w:val="00882A8F"/>
    <w:rsid w:val="00883AE5"/>
    <w:rsid w:val="008847C8"/>
    <w:rsid w:val="008856E4"/>
    <w:rsid w:val="00885BA1"/>
    <w:rsid w:val="008877E2"/>
    <w:rsid w:val="00890CAB"/>
    <w:rsid w:val="00892AF6"/>
    <w:rsid w:val="00892E26"/>
    <w:rsid w:val="00893853"/>
    <w:rsid w:val="00894E3B"/>
    <w:rsid w:val="00895299"/>
    <w:rsid w:val="008952A9"/>
    <w:rsid w:val="008974A8"/>
    <w:rsid w:val="008A18D8"/>
    <w:rsid w:val="008A1DB0"/>
    <w:rsid w:val="008A411C"/>
    <w:rsid w:val="008A4945"/>
    <w:rsid w:val="008A5323"/>
    <w:rsid w:val="008A7FE0"/>
    <w:rsid w:val="008B14CF"/>
    <w:rsid w:val="008B1A79"/>
    <w:rsid w:val="008B21F1"/>
    <w:rsid w:val="008B5AF8"/>
    <w:rsid w:val="008B6CD1"/>
    <w:rsid w:val="008B6F49"/>
    <w:rsid w:val="008C178E"/>
    <w:rsid w:val="008C22DF"/>
    <w:rsid w:val="008C2364"/>
    <w:rsid w:val="008C24AF"/>
    <w:rsid w:val="008C6506"/>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551"/>
    <w:rsid w:val="008F5730"/>
    <w:rsid w:val="008F6D35"/>
    <w:rsid w:val="008F7064"/>
    <w:rsid w:val="008F79CF"/>
    <w:rsid w:val="00900043"/>
    <w:rsid w:val="009025B8"/>
    <w:rsid w:val="009026AA"/>
    <w:rsid w:val="00902A41"/>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77D"/>
    <w:rsid w:val="00921A55"/>
    <w:rsid w:val="00923B68"/>
    <w:rsid w:val="00923C0B"/>
    <w:rsid w:val="00924357"/>
    <w:rsid w:val="009243A6"/>
    <w:rsid w:val="0092477E"/>
    <w:rsid w:val="00925E95"/>
    <w:rsid w:val="0092674F"/>
    <w:rsid w:val="009269B8"/>
    <w:rsid w:val="00926F61"/>
    <w:rsid w:val="0093035B"/>
    <w:rsid w:val="00930436"/>
    <w:rsid w:val="00930E87"/>
    <w:rsid w:val="00931FD5"/>
    <w:rsid w:val="00932DD1"/>
    <w:rsid w:val="00933F0F"/>
    <w:rsid w:val="00934528"/>
    <w:rsid w:val="00935379"/>
    <w:rsid w:val="009353EE"/>
    <w:rsid w:val="009366A1"/>
    <w:rsid w:val="00937907"/>
    <w:rsid w:val="00937C1D"/>
    <w:rsid w:val="00940278"/>
    <w:rsid w:val="0094068C"/>
    <w:rsid w:val="00941F4B"/>
    <w:rsid w:val="0094215D"/>
    <w:rsid w:val="00942227"/>
    <w:rsid w:val="009427EC"/>
    <w:rsid w:val="00943210"/>
    <w:rsid w:val="00943FF2"/>
    <w:rsid w:val="0094524E"/>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15"/>
    <w:rsid w:val="00975589"/>
    <w:rsid w:val="009766AE"/>
    <w:rsid w:val="0097706E"/>
    <w:rsid w:val="009775B6"/>
    <w:rsid w:val="009812F3"/>
    <w:rsid w:val="00981CBB"/>
    <w:rsid w:val="00982F30"/>
    <w:rsid w:val="009837CC"/>
    <w:rsid w:val="00984337"/>
    <w:rsid w:val="00990162"/>
    <w:rsid w:val="00993107"/>
    <w:rsid w:val="00993923"/>
    <w:rsid w:val="00993D04"/>
    <w:rsid w:val="00994271"/>
    <w:rsid w:val="009950AF"/>
    <w:rsid w:val="0099609D"/>
    <w:rsid w:val="00996CFE"/>
    <w:rsid w:val="00997A77"/>
    <w:rsid w:val="009A0327"/>
    <w:rsid w:val="009A043A"/>
    <w:rsid w:val="009A0C4E"/>
    <w:rsid w:val="009A0E68"/>
    <w:rsid w:val="009A2969"/>
    <w:rsid w:val="009A5278"/>
    <w:rsid w:val="009A5471"/>
    <w:rsid w:val="009A566C"/>
    <w:rsid w:val="009A64A6"/>
    <w:rsid w:val="009B0747"/>
    <w:rsid w:val="009B15F1"/>
    <w:rsid w:val="009B2268"/>
    <w:rsid w:val="009B3C0C"/>
    <w:rsid w:val="009B4610"/>
    <w:rsid w:val="009B5616"/>
    <w:rsid w:val="009B6D1C"/>
    <w:rsid w:val="009B7156"/>
    <w:rsid w:val="009B734C"/>
    <w:rsid w:val="009C0AAC"/>
    <w:rsid w:val="009C0DC9"/>
    <w:rsid w:val="009C2676"/>
    <w:rsid w:val="009C2DA3"/>
    <w:rsid w:val="009C4B26"/>
    <w:rsid w:val="009C5661"/>
    <w:rsid w:val="009D15FE"/>
    <w:rsid w:val="009D1C8A"/>
    <w:rsid w:val="009D228B"/>
    <w:rsid w:val="009D4D7F"/>
    <w:rsid w:val="009D52D4"/>
    <w:rsid w:val="009D5631"/>
    <w:rsid w:val="009D692F"/>
    <w:rsid w:val="009D6CDB"/>
    <w:rsid w:val="009E38A9"/>
    <w:rsid w:val="009E49BE"/>
    <w:rsid w:val="009E4E3B"/>
    <w:rsid w:val="009E4EDB"/>
    <w:rsid w:val="009E555E"/>
    <w:rsid w:val="009E593D"/>
    <w:rsid w:val="009E599D"/>
    <w:rsid w:val="009E63BB"/>
    <w:rsid w:val="009E6467"/>
    <w:rsid w:val="009E6BAE"/>
    <w:rsid w:val="009E7061"/>
    <w:rsid w:val="009E72C1"/>
    <w:rsid w:val="009E7EA7"/>
    <w:rsid w:val="009F027F"/>
    <w:rsid w:val="009F1F0B"/>
    <w:rsid w:val="009F28AC"/>
    <w:rsid w:val="009F553D"/>
    <w:rsid w:val="009F764A"/>
    <w:rsid w:val="00A01B00"/>
    <w:rsid w:val="00A03589"/>
    <w:rsid w:val="00A03E48"/>
    <w:rsid w:val="00A0490D"/>
    <w:rsid w:val="00A055C9"/>
    <w:rsid w:val="00A06E4E"/>
    <w:rsid w:val="00A06F85"/>
    <w:rsid w:val="00A06FA9"/>
    <w:rsid w:val="00A06FDF"/>
    <w:rsid w:val="00A10967"/>
    <w:rsid w:val="00A11377"/>
    <w:rsid w:val="00A13628"/>
    <w:rsid w:val="00A13D11"/>
    <w:rsid w:val="00A14677"/>
    <w:rsid w:val="00A14886"/>
    <w:rsid w:val="00A14CA3"/>
    <w:rsid w:val="00A14D3B"/>
    <w:rsid w:val="00A1547D"/>
    <w:rsid w:val="00A15FE3"/>
    <w:rsid w:val="00A16794"/>
    <w:rsid w:val="00A16A46"/>
    <w:rsid w:val="00A2074F"/>
    <w:rsid w:val="00A20D34"/>
    <w:rsid w:val="00A22601"/>
    <w:rsid w:val="00A22812"/>
    <w:rsid w:val="00A22BC7"/>
    <w:rsid w:val="00A25437"/>
    <w:rsid w:val="00A2574B"/>
    <w:rsid w:val="00A25F90"/>
    <w:rsid w:val="00A27BC1"/>
    <w:rsid w:val="00A304B4"/>
    <w:rsid w:val="00A31BA8"/>
    <w:rsid w:val="00A31E93"/>
    <w:rsid w:val="00A31FCC"/>
    <w:rsid w:val="00A322F5"/>
    <w:rsid w:val="00A3276C"/>
    <w:rsid w:val="00A32860"/>
    <w:rsid w:val="00A35D8C"/>
    <w:rsid w:val="00A362FE"/>
    <w:rsid w:val="00A36312"/>
    <w:rsid w:val="00A37627"/>
    <w:rsid w:val="00A40E2A"/>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0B8E"/>
    <w:rsid w:val="00A91F9F"/>
    <w:rsid w:val="00A92A9F"/>
    <w:rsid w:val="00A92DD7"/>
    <w:rsid w:val="00A93820"/>
    <w:rsid w:val="00A93C53"/>
    <w:rsid w:val="00A940A1"/>
    <w:rsid w:val="00A946E8"/>
    <w:rsid w:val="00A94B86"/>
    <w:rsid w:val="00A963B3"/>
    <w:rsid w:val="00A969D5"/>
    <w:rsid w:val="00A9751B"/>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0FBA"/>
    <w:rsid w:val="00AB398B"/>
    <w:rsid w:val="00AB46EF"/>
    <w:rsid w:val="00AB6216"/>
    <w:rsid w:val="00AB6B2F"/>
    <w:rsid w:val="00AB7013"/>
    <w:rsid w:val="00AB7386"/>
    <w:rsid w:val="00AC019B"/>
    <w:rsid w:val="00AC0DF3"/>
    <w:rsid w:val="00AC1072"/>
    <w:rsid w:val="00AC1763"/>
    <w:rsid w:val="00AC44D6"/>
    <w:rsid w:val="00AC5EA2"/>
    <w:rsid w:val="00AD0AE9"/>
    <w:rsid w:val="00AD3647"/>
    <w:rsid w:val="00AD5F6B"/>
    <w:rsid w:val="00AD61C9"/>
    <w:rsid w:val="00AD65BA"/>
    <w:rsid w:val="00AD7117"/>
    <w:rsid w:val="00AE08AC"/>
    <w:rsid w:val="00AE093A"/>
    <w:rsid w:val="00AE10D4"/>
    <w:rsid w:val="00AE3091"/>
    <w:rsid w:val="00AE343A"/>
    <w:rsid w:val="00AE5472"/>
    <w:rsid w:val="00AE57BA"/>
    <w:rsid w:val="00AE5D96"/>
    <w:rsid w:val="00AE7532"/>
    <w:rsid w:val="00AF079E"/>
    <w:rsid w:val="00AF083A"/>
    <w:rsid w:val="00AF10A4"/>
    <w:rsid w:val="00AF13EA"/>
    <w:rsid w:val="00AF1E93"/>
    <w:rsid w:val="00AF22EB"/>
    <w:rsid w:val="00AF242C"/>
    <w:rsid w:val="00AF3E6B"/>
    <w:rsid w:val="00AF4A77"/>
    <w:rsid w:val="00AF506D"/>
    <w:rsid w:val="00AF517E"/>
    <w:rsid w:val="00AF6DE3"/>
    <w:rsid w:val="00AF7608"/>
    <w:rsid w:val="00B01890"/>
    <w:rsid w:val="00B04CD0"/>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327"/>
    <w:rsid w:val="00B25950"/>
    <w:rsid w:val="00B259E6"/>
    <w:rsid w:val="00B2624B"/>
    <w:rsid w:val="00B2710A"/>
    <w:rsid w:val="00B27C18"/>
    <w:rsid w:val="00B30293"/>
    <w:rsid w:val="00B30925"/>
    <w:rsid w:val="00B30DAD"/>
    <w:rsid w:val="00B319DF"/>
    <w:rsid w:val="00B33EA6"/>
    <w:rsid w:val="00B33FDB"/>
    <w:rsid w:val="00B34362"/>
    <w:rsid w:val="00B36C46"/>
    <w:rsid w:val="00B41DA6"/>
    <w:rsid w:val="00B4293B"/>
    <w:rsid w:val="00B43181"/>
    <w:rsid w:val="00B43C92"/>
    <w:rsid w:val="00B45C1B"/>
    <w:rsid w:val="00B468CE"/>
    <w:rsid w:val="00B469DE"/>
    <w:rsid w:val="00B47B63"/>
    <w:rsid w:val="00B47D3F"/>
    <w:rsid w:val="00B506FB"/>
    <w:rsid w:val="00B51DAE"/>
    <w:rsid w:val="00B528F7"/>
    <w:rsid w:val="00B53328"/>
    <w:rsid w:val="00B57457"/>
    <w:rsid w:val="00B57D31"/>
    <w:rsid w:val="00B60299"/>
    <w:rsid w:val="00B60A1F"/>
    <w:rsid w:val="00B62DF5"/>
    <w:rsid w:val="00B634C1"/>
    <w:rsid w:val="00B66323"/>
    <w:rsid w:val="00B66967"/>
    <w:rsid w:val="00B66E9C"/>
    <w:rsid w:val="00B67770"/>
    <w:rsid w:val="00B67B76"/>
    <w:rsid w:val="00B700BA"/>
    <w:rsid w:val="00B71107"/>
    <w:rsid w:val="00B7272E"/>
    <w:rsid w:val="00B736A3"/>
    <w:rsid w:val="00B73B5D"/>
    <w:rsid w:val="00B73C34"/>
    <w:rsid w:val="00B74000"/>
    <w:rsid w:val="00B742EF"/>
    <w:rsid w:val="00B74597"/>
    <w:rsid w:val="00B74680"/>
    <w:rsid w:val="00B747EF"/>
    <w:rsid w:val="00B74848"/>
    <w:rsid w:val="00B75444"/>
    <w:rsid w:val="00B7662D"/>
    <w:rsid w:val="00B76903"/>
    <w:rsid w:val="00B7740F"/>
    <w:rsid w:val="00B804A5"/>
    <w:rsid w:val="00B80C9A"/>
    <w:rsid w:val="00B8338B"/>
    <w:rsid w:val="00B8672D"/>
    <w:rsid w:val="00B86CDD"/>
    <w:rsid w:val="00B8717B"/>
    <w:rsid w:val="00B87ED4"/>
    <w:rsid w:val="00B91567"/>
    <w:rsid w:val="00B94A3D"/>
    <w:rsid w:val="00B94F91"/>
    <w:rsid w:val="00B95084"/>
    <w:rsid w:val="00B95432"/>
    <w:rsid w:val="00B962D6"/>
    <w:rsid w:val="00BA129D"/>
    <w:rsid w:val="00BA25DE"/>
    <w:rsid w:val="00BA6581"/>
    <w:rsid w:val="00BA6FA2"/>
    <w:rsid w:val="00BA7686"/>
    <w:rsid w:val="00BB03D3"/>
    <w:rsid w:val="00BB09D2"/>
    <w:rsid w:val="00BB331A"/>
    <w:rsid w:val="00BB5DB0"/>
    <w:rsid w:val="00BC1647"/>
    <w:rsid w:val="00BC27BB"/>
    <w:rsid w:val="00BC308B"/>
    <w:rsid w:val="00BC30A3"/>
    <w:rsid w:val="00BC352F"/>
    <w:rsid w:val="00BC362B"/>
    <w:rsid w:val="00BC464C"/>
    <w:rsid w:val="00BC5290"/>
    <w:rsid w:val="00BC6473"/>
    <w:rsid w:val="00BC6F7B"/>
    <w:rsid w:val="00BC72B9"/>
    <w:rsid w:val="00BC78C9"/>
    <w:rsid w:val="00BC7B95"/>
    <w:rsid w:val="00BD1377"/>
    <w:rsid w:val="00BD2397"/>
    <w:rsid w:val="00BD321D"/>
    <w:rsid w:val="00BD3DDF"/>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06C1F"/>
    <w:rsid w:val="00C110A0"/>
    <w:rsid w:val="00C112F6"/>
    <w:rsid w:val="00C11813"/>
    <w:rsid w:val="00C17BC1"/>
    <w:rsid w:val="00C20027"/>
    <w:rsid w:val="00C211D6"/>
    <w:rsid w:val="00C22004"/>
    <w:rsid w:val="00C23392"/>
    <w:rsid w:val="00C23B4C"/>
    <w:rsid w:val="00C2618C"/>
    <w:rsid w:val="00C26A6F"/>
    <w:rsid w:val="00C26D2E"/>
    <w:rsid w:val="00C30871"/>
    <w:rsid w:val="00C30C38"/>
    <w:rsid w:val="00C331FE"/>
    <w:rsid w:val="00C34D85"/>
    <w:rsid w:val="00C35557"/>
    <w:rsid w:val="00C36C11"/>
    <w:rsid w:val="00C36F1E"/>
    <w:rsid w:val="00C4102D"/>
    <w:rsid w:val="00C45B87"/>
    <w:rsid w:val="00C467A0"/>
    <w:rsid w:val="00C476CE"/>
    <w:rsid w:val="00C50D21"/>
    <w:rsid w:val="00C51058"/>
    <w:rsid w:val="00C51D23"/>
    <w:rsid w:val="00C538E9"/>
    <w:rsid w:val="00C547D0"/>
    <w:rsid w:val="00C5632C"/>
    <w:rsid w:val="00C56642"/>
    <w:rsid w:val="00C57CCA"/>
    <w:rsid w:val="00C602C1"/>
    <w:rsid w:val="00C614E6"/>
    <w:rsid w:val="00C643D8"/>
    <w:rsid w:val="00C64539"/>
    <w:rsid w:val="00C649F4"/>
    <w:rsid w:val="00C65D23"/>
    <w:rsid w:val="00C664D2"/>
    <w:rsid w:val="00C67EFB"/>
    <w:rsid w:val="00C702F8"/>
    <w:rsid w:val="00C71204"/>
    <w:rsid w:val="00C723BC"/>
    <w:rsid w:val="00C72D6F"/>
    <w:rsid w:val="00C72E33"/>
    <w:rsid w:val="00C744F3"/>
    <w:rsid w:val="00C75836"/>
    <w:rsid w:val="00C760B6"/>
    <w:rsid w:val="00C77DF2"/>
    <w:rsid w:val="00C8079A"/>
    <w:rsid w:val="00C80E34"/>
    <w:rsid w:val="00C8196F"/>
    <w:rsid w:val="00C82D26"/>
    <w:rsid w:val="00C82D32"/>
    <w:rsid w:val="00C8313B"/>
    <w:rsid w:val="00C83B6D"/>
    <w:rsid w:val="00C8433A"/>
    <w:rsid w:val="00C84606"/>
    <w:rsid w:val="00C86C3C"/>
    <w:rsid w:val="00C8783B"/>
    <w:rsid w:val="00C906BF"/>
    <w:rsid w:val="00C9103F"/>
    <w:rsid w:val="00C94A83"/>
    <w:rsid w:val="00C95442"/>
    <w:rsid w:val="00C964EB"/>
    <w:rsid w:val="00C96A5E"/>
    <w:rsid w:val="00C97CD5"/>
    <w:rsid w:val="00CA027F"/>
    <w:rsid w:val="00CA0722"/>
    <w:rsid w:val="00CA1160"/>
    <w:rsid w:val="00CA129B"/>
    <w:rsid w:val="00CA1A00"/>
    <w:rsid w:val="00CA5281"/>
    <w:rsid w:val="00CA57F1"/>
    <w:rsid w:val="00CB0DE8"/>
    <w:rsid w:val="00CB2447"/>
    <w:rsid w:val="00CB32FF"/>
    <w:rsid w:val="00CB3A79"/>
    <w:rsid w:val="00CB44B8"/>
    <w:rsid w:val="00CB45D7"/>
    <w:rsid w:val="00CB4DE6"/>
    <w:rsid w:val="00CB5278"/>
    <w:rsid w:val="00CB5B91"/>
    <w:rsid w:val="00CB715A"/>
    <w:rsid w:val="00CB7E9C"/>
    <w:rsid w:val="00CC0C51"/>
    <w:rsid w:val="00CC2143"/>
    <w:rsid w:val="00CC2729"/>
    <w:rsid w:val="00CC37D7"/>
    <w:rsid w:val="00CC403E"/>
    <w:rsid w:val="00CC4395"/>
    <w:rsid w:val="00CC4A53"/>
    <w:rsid w:val="00CC5DC8"/>
    <w:rsid w:val="00CC6921"/>
    <w:rsid w:val="00CC6B5B"/>
    <w:rsid w:val="00CD09D2"/>
    <w:rsid w:val="00CD115A"/>
    <w:rsid w:val="00CD1534"/>
    <w:rsid w:val="00CD1C2A"/>
    <w:rsid w:val="00CD30B2"/>
    <w:rsid w:val="00CD3F11"/>
    <w:rsid w:val="00CD46E1"/>
    <w:rsid w:val="00CD47C7"/>
    <w:rsid w:val="00CD5A72"/>
    <w:rsid w:val="00CD5FC9"/>
    <w:rsid w:val="00CE0D77"/>
    <w:rsid w:val="00CE0DC2"/>
    <w:rsid w:val="00CE246A"/>
    <w:rsid w:val="00CE260B"/>
    <w:rsid w:val="00CE3F4C"/>
    <w:rsid w:val="00CE6C11"/>
    <w:rsid w:val="00CE70F5"/>
    <w:rsid w:val="00CF379C"/>
    <w:rsid w:val="00CF5362"/>
    <w:rsid w:val="00CF74D3"/>
    <w:rsid w:val="00CF751C"/>
    <w:rsid w:val="00D00CB3"/>
    <w:rsid w:val="00D018FC"/>
    <w:rsid w:val="00D04187"/>
    <w:rsid w:val="00D1046C"/>
    <w:rsid w:val="00D10562"/>
    <w:rsid w:val="00D10632"/>
    <w:rsid w:val="00D112A7"/>
    <w:rsid w:val="00D11900"/>
    <w:rsid w:val="00D126C0"/>
    <w:rsid w:val="00D12844"/>
    <w:rsid w:val="00D1286D"/>
    <w:rsid w:val="00D12DAD"/>
    <w:rsid w:val="00D1449C"/>
    <w:rsid w:val="00D160F4"/>
    <w:rsid w:val="00D16106"/>
    <w:rsid w:val="00D1714B"/>
    <w:rsid w:val="00D20239"/>
    <w:rsid w:val="00D205CE"/>
    <w:rsid w:val="00D21BDE"/>
    <w:rsid w:val="00D237E2"/>
    <w:rsid w:val="00D23CFB"/>
    <w:rsid w:val="00D24A70"/>
    <w:rsid w:val="00D2590D"/>
    <w:rsid w:val="00D2746D"/>
    <w:rsid w:val="00D30284"/>
    <w:rsid w:val="00D32BE6"/>
    <w:rsid w:val="00D33B45"/>
    <w:rsid w:val="00D344BD"/>
    <w:rsid w:val="00D3594E"/>
    <w:rsid w:val="00D36014"/>
    <w:rsid w:val="00D41DCC"/>
    <w:rsid w:val="00D433AE"/>
    <w:rsid w:val="00D43FD6"/>
    <w:rsid w:val="00D45218"/>
    <w:rsid w:val="00D460FE"/>
    <w:rsid w:val="00D500A7"/>
    <w:rsid w:val="00D505B0"/>
    <w:rsid w:val="00D51F67"/>
    <w:rsid w:val="00D5246B"/>
    <w:rsid w:val="00D52E7F"/>
    <w:rsid w:val="00D52F61"/>
    <w:rsid w:val="00D538AA"/>
    <w:rsid w:val="00D53C41"/>
    <w:rsid w:val="00D55282"/>
    <w:rsid w:val="00D55AFE"/>
    <w:rsid w:val="00D56CD8"/>
    <w:rsid w:val="00D573D8"/>
    <w:rsid w:val="00D576B2"/>
    <w:rsid w:val="00D6080B"/>
    <w:rsid w:val="00D62BAA"/>
    <w:rsid w:val="00D6446A"/>
    <w:rsid w:val="00D6457A"/>
    <w:rsid w:val="00D64603"/>
    <w:rsid w:val="00D65052"/>
    <w:rsid w:val="00D70367"/>
    <w:rsid w:val="00D70D2A"/>
    <w:rsid w:val="00D717F7"/>
    <w:rsid w:val="00D7519E"/>
    <w:rsid w:val="00D75423"/>
    <w:rsid w:val="00D80A24"/>
    <w:rsid w:val="00D81A3C"/>
    <w:rsid w:val="00D82CED"/>
    <w:rsid w:val="00D83525"/>
    <w:rsid w:val="00D849DC"/>
    <w:rsid w:val="00D85366"/>
    <w:rsid w:val="00D867C3"/>
    <w:rsid w:val="00D86EDD"/>
    <w:rsid w:val="00D90684"/>
    <w:rsid w:val="00D92DA6"/>
    <w:rsid w:val="00D93FCD"/>
    <w:rsid w:val="00D94ECA"/>
    <w:rsid w:val="00D95947"/>
    <w:rsid w:val="00D962FE"/>
    <w:rsid w:val="00D96533"/>
    <w:rsid w:val="00D9677F"/>
    <w:rsid w:val="00DA0C92"/>
    <w:rsid w:val="00DA13B8"/>
    <w:rsid w:val="00DA3ACE"/>
    <w:rsid w:val="00DA5C45"/>
    <w:rsid w:val="00DA5DBF"/>
    <w:rsid w:val="00DA730F"/>
    <w:rsid w:val="00DA7525"/>
    <w:rsid w:val="00DA78D2"/>
    <w:rsid w:val="00DA7C40"/>
    <w:rsid w:val="00DB00BE"/>
    <w:rsid w:val="00DB1400"/>
    <w:rsid w:val="00DB20D5"/>
    <w:rsid w:val="00DB24EA"/>
    <w:rsid w:val="00DB3C32"/>
    <w:rsid w:val="00DB4750"/>
    <w:rsid w:val="00DB51F9"/>
    <w:rsid w:val="00DB6028"/>
    <w:rsid w:val="00DB6079"/>
    <w:rsid w:val="00DB6196"/>
    <w:rsid w:val="00DB6A38"/>
    <w:rsid w:val="00DB6EAD"/>
    <w:rsid w:val="00DB7863"/>
    <w:rsid w:val="00DB7B73"/>
    <w:rsid w:val="00DC00BE"/>
    <w:rsid w:val="00DC01B2"/>
    <w:rsid w:val="00DC0A33"/>
    <w:rsid w:val="00DC0F2B"/>
    <w:rsid w:val="00DC19AA"/>
    <w:rsid w:val="00DC1BEF"/>
    <w:rsid w:val="00DC2994"/>
    <w:rsid w:val="00DC2F80"/>
    <w:rsid w:val="00DC4417"/>
    <w:rsid w:val="00DC5556"/>
    <w:rsid w:val="00DC6BE7"/>
    <w:rsid w:val="00DC7520"/>
    <w:rsid w:val="00DD0C65"/>
    <w:rsid w:val="00DD2341"/>
    <w:rsid w:val="00DD236D"/>
    <w:rsid w:val="00DD3D72"/>
    <w:rsid w:val="00DD411D"/>
    <w:rsid w:val="00DD466C"/>
    <w:rsid w:val="00DD77C4"/>
    <w:rsid w:val="00DE0C60"/>
    <w:rsid w:val="00DE1C1F"/>
    <w:rsid w:val="00DE28B0"/>
    <w:rsid w:val="00DE33E1"/>
    <w:rsid w:val="00DE3C98"/>
    <w:rsid w:val="00DE4F12"/>
    <w:rsid w:val="00DF008C"/>
    <w:rsid w:val="00DF0E2E"/>
    <w:rsid w:val="00DF1597"/>
    <w:rsid w:val="00DF1F23"/>
    <w:rsid w:val="00DF21D5"/>
    <w:rsid w:val="00DF3033"/>
    <w:rsid w:val="00DF5212"/>
    <w:rsid w:val="00DF6AEF"/>
    <w:rsid w:val="00DF7229"/>
    <w:rsid w:val="00DF7EFC"/>
    <w:rsid w:val="00E005A7"/>
    <w:rsid w:val="00E00B14"/>
    <w:rsid w:val="00E00D00"/>
    <w:rsid w:val="00E026D6"/>
    <w:rsid w:val="00E03299"/>
    <w:rsid w:val="00E03FD5"/>
    <w:rsid w:val="00E058FD"/>
    <w:rsid w:val="00E10125"/>
    <w:rsid w:val="00E129A7"/>
    <w:rsid w:val="00E13158"/>
    <w:rsid w:val="00E13B41"/>
    <w:rsid w:val="00E13B49"/>
    <w:rsid w:val="00E13FBC"/>
    <w:rsid w:val="00E17460"/>
    <w:rsid w:val="00E17983"/>
    <w:rsid w:val="00E17A5E"/>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476F"/>
    <w:rsid w:val="00E36699"/>
    <w:rsid w:val="00E36A2F"/>
    <w:rsid w:val="00E37015"/>
    <w:rsid w:val="00E370BE"/>
    <w:rsid w:val="00E37800"/>
    <w:rsid w:val="00E37C03"/>
    <w:rsid w:val="00E40070"/>
    <w:rsid w:val="00E40691"/>
    <w:rsid w:val="00E44B91"/>
    <w:rsid w:val="00E44DFD"/>
    <w:rsid w:val="00E451A3"/>
    <w:rsid w:val="00E50413"/>
    <w:rsid w:val="00E514CD"/>
    <w:rsid w:val="00E51667"/>
    <w:rsid w:val="00E5182E"/>
    <w:rsid w:val="00E5188D"/>
    <w:rsid w:val="00E545AC"/>
    <w:rsid w:val="00E54949"/>
    <w:rsid w:val="00E5516E"/>
    <w:rsid w:val="00E56799"/>
    <w:rsid w:val="00E56971"/>
    <w:rsid w:val="00E607FB"/>
    <w:rsid w:val="00E62638"/>
    <w:rsid w:val="00E6263A"/>
    <w:rsid w:val="00E628B4"/>
    <w:rsid w:val="00E62A0D"/>
    <w:rsid w:val="00E62D05"/>
    <w:rsid w:val="00E6305F"/>
    <w:rsid w:val="00E633AB"/>
    <w:rsid w:val="00E63DD7"/>
    <w:rsid w:val="00E645B3"/>
    <w:rsid w:val="00E647AC"/>
    <w:rsid w:val="00E652EB"/>
    <w:rsid w:val="00E659E1"/>
    <w:rsid w:val="00E66E67"/>
    <w:rsid w:val="00E67AFD"/>
    <w:rsid w:val="00E67C47"/>
    <w:rsid w:val="00E70AA1"/>
    <w:rsid w:val="00E72205"/>
    <w:rsid w:val="00E74F42"/>
    <w:rsid w:val="00E756D9"/>
    <w:rsid w:val="00E758BE"/>
    <w:rsid w:val="00E76691"/>
    <w:rsid w:val="00E76DFC"/>
    <w:rsid w:val="00E772B8"/>
    <w:rsid w:val="00E80099"/>
    <w:rsid w:val="00E81B2A"/>
    <w:rsid w:val="00E82259"/>
    <w:rsid w:val="00E829E9"/>
    <w:rsid w:val="00E82CF3"/>
    <w:rsid w:val="00E83230"/>
    <w:rsid w:val="00E8352B"/>
    <w:rsid w:val="00E840D5"/>
    <w:rsid w:val="00E84A66"/>
    <w:rsid w:val="00E8549C"/>
    <w:rsid w:val="00E86019"/>
    <w:rsid w:val="00E90DA6"/>
    <w:rsid w:val="00E90DB8"/>
    <w:rsid w:val="00E90EC5"/>
    <w:rsid w:val="00E91061"/>
    <w:rsid w:val="00E91D8F"/>
    <w:rsid w:val="00E92B63"/>
    <w:rsid w:val="00E92CC9"/>
    <w:rsid w:val="00E92E93"/>
    <w:rsid w:val="00E96E3B"/>
    <w:rsid w:val="00EA0AA3"/>
    <w:rsid w:val="00EA1884"/>
    <w:rsid w:val="00EA209A"/>
    <w:rsid w:val="00EA40ED"/>
    <w:rsid w:val="00EA4906"/>
    <w:rsid w:val="00EA5728"/>
    <w:rsid w:val="00EA70F8"/>
    <w:rsid w:val="00EB10C1"/>
    <w:rsid w:val="00EB1A63"/>
    <w:rsid w:val="00EB331F"/>
    <w:rsid w:val="00EB524C"/>
    <w:rsid w:val="00EB58DD"/>
    <w:rsid w:val="00EB5979"/>
    <w:rsid w:val="00EB66C9"/>
    <w:rsid w:val="00EC0D11"/>
    <w:rsid w:val="00EC1010"/>
    <w:rsid w:val="00EC110F"/>
    <w:rsid w:val="00EC168D"/>
    <w:rsid w:val="00EC1B47"/>
    <w:rsid w:val="00EC27E1"/>
    <w:rsid w:val="00EC2F70"/>
    <w:rsid w:val="00EC49E8"/>
    <w:rsid w:val="00EC6229"/>
    <w:rsid w:val="00EC7609"/>
    <w:rsid w:val="00EC7979"/>
    <w:rsid w:val="00EC7A97"/>
    <w:rsid w:val="00EC7AF7"/>
    <w:rsid w:val="00ED1425"/>
    <w:rsid w:val="00ED19EA"/>
    <w:rsid w:val="00ED1B96"/>
    <w:rsid w:val="00ED2552"/>
    <w:rsid w:val="00ED2E7D"/>
    <w:rsid w:val="00ED2ED8"/>
    <w:rsid w:val="00ED613B"/>
    <w:rsid w:val="00ED6674"/>
    <w:rsid w:val="00ED7A81"/>
    <w:rsid w:val="00EE0520"/>
    <w:rsid w:val="00EE1E37"/>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6D2"/>
    <w:rsid w:val="00EF6EDD"/>
    <w:rsid w:val="00EF736C"/>
    <w:rsid w:val="00EF781A"/>
    <w:rsid w:val="00F00762"/>
    <w:rsid w:val="00F0142A"/>
    <w:rsid w:val="00F01A35"/>
    <w:rsid w:val="00F02D96"/>
    <w:rsid w:val="00F02E39"/>
    <w:rsid w:val="00F03D9F"/>
    <w:rsid w:val="00F059E2"/>
    <w:rsid w:val="00F05A90"/>
    <w:rsid w:val="00F05B48"/>
    <w:rsid w:val="00F06730"/>
    <w:rsid w:val="00F0763D"/>
    <w:rsid w:val="00F10761"/>
    <w:rsid w:val="00F1545E"/>
    <w:rsid w:val="00F16006"/>
    <w:rsid w:val="00F16A59"/>
    <w:rsid w:val="00F1757B"/>
    <w:rsid w:val="00F2104B"/>
    <w:rsid w:val="00F23930"/>
    <w:rsid w:val="00F243DC"/>
    <w:rsid w:val="00F24700"/>
    <w:rsid w:val="00F24DA1"/>
    <w:rsid w:val="00F250E6"/>
    <w:rsid w:val="00F26095"/>
    <w:rsid w:val="00F2638D"/>
    <w:rsid w:val="00F26E95"/>
    <w:rsid w:val="00F27328"/>
    <w:rsid w:val="00F3032A"/>
    <w:rsid w:val="00F30832"/>
    <w:rsid w:val="00F30C8E"/>
    <w:rsid w:val="00F329EE"/>
    <w:rsid w:val="00F3554E"/>
    <w:rsid w:val="00F35B52"/>
    <w:rsid w:val="00F369DF"/>
    <w:rsid w:val="00F40BD6"/>
    <w:rsid w:val="00F40D19"/>
    <w:rsid w:val="00F40DFA"/>
    <w:rsid w:val="00F41048"/>
    <w:rsid w:val="00F4148D"/>
    <w:rsid w:val="00F41E6E"/>
    <w:rsid w:val="00F420B0"/>
    <w:rsid w:val="00F42520"/>
    <w:rsid w:val="00F4275A"/>
    <w:rsid w:val="00F4296E"/>
    <w:rsid w:val="00F45C92"/>
    <w:rsid w:val="00F461FE"/>
    <w:rsid w:val="00F4643E"/>
    <w:rsid w:val="00F478FD"/>
    <w:rsid w:val="00F50009"/>
    <w:rsid w:val="00F532CB"/>
    <w:rsid w:val="00F55285"/>
    <w:rsid w:val="00F566F6"/>
    <w:rsid w:val="00F5692C"/>
    <w:rsid w:val="00F603E4"/>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3D08"/>
    <w:rsid w:val="00F84D48"/>
    <w:rsid w:val="00F8570E"/>
    <w:rsid w:val="00F8642E"/>
    <w:rsid w:val="00F87071"/>
    <w:rsid w:val="00F92985"/>
    <w:rsid w:val="00F92B96"/>
    <w:rsid w:val="00F95868"/>
    <w:rsid w:val="00F960C6"/>
    <w:rsid w:val="00F96459"/>
    <w:rsid w:val="00F96D7E"/>
    <w:rsid w:val="00F97D33"/>
    <w:rsid w:val="00FA08FC"/>
    <w:rsid w:val="00FA395F"/>
    <w:rsid w:val="00FA4B1E"/>
    <w:rsid w:val="00FA7F9A"/>
    <w:rsid w:val="00FB0E8A"/>
    <w:rsid w:val="00FB13D3"/>
    <w:rsid w:val="00FB2314"/>
    <w:rsid w:val="00FB2496"/>
    <w:rsid w:val="00FB2764"/>
    <w:rsid w:val="00FB3333"/>
    <w:rsid w:val="00FB365C"/>
    <w:rsid w:val="00FB4D9D"/>
    <w:rsid w:val="00FB55F4"/>
    <w:rsid w:val="00FB5C3C"/>
    <w:rsid w:val="00FB647C"/>
    <w:rsid w:val="00FB6641"/>
    <w:rsid w:val="00FB671E"/>
    <w:rsid w:val="00FB6ED2"/>
    <w:rsid w:val="00FB7029"/>
    <w:rsid w:val="00FB756B"/>
    <w:rsid w:val="00FB75FE"/>
    <w:rsid w:val="00FB7D72"/>
    <w:rsid w:val="00FC342F"/>
    <w:rsid w:val="00FC3F1E"/>
    <w:rsid w:val="00FC474D"/>
    <w:rsid w:val="00FC6ED7"/>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8B9"/>
    <w:rsid w:val="00FF2B47"/>
    <w:rsid w:val="00FF3408"/>
    <w:rsid w:val="00FF346E"/>
    <w:rsid w:val="00FF40A6"/>
    <w:rsid w:val="00FF5DE4"/>
    <w:rsid w:val="00FF5F66"/>
    <w:rsid w:val="00FF6B89"/>
    <w:rsid w:val="00FF78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1F57E266"/>
  <w14:defaultImageDpi w14:val="330"/>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35C0A-6428-49A9-BECE-0DE3467CB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CFCF31C7.dotm</Template>
  <TotalTime>53</TotalTime>
  <Pages>15</Pages>
  <Words>7956</Words>
  <Characters>1366</Characters>
  <Application>Microsoft Office Word</Application>
  <DocSecurity>0</DocSecurity>
  <Lines>11</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大橋泰浩</dc:creator>
  <cp:lastModifiedBy>山梨県</cp:lastModifiedBy>
  <cp:revision>10</cp:revision>
  <cp:lastPrinted>2020-12-01T04:10:00Z</cp:lastPrinted>
  <dcterms:created xsi:type="dcterms:W3CDTF">2020-12-01T02:18:00Z</dcterms:created>
  <dcterms:modified xsi:type="dcterms:W3CDTF">2020-12-03T04:50:00Z</dcterms:modified>
</cp:coreProperties>
</file>