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1056" w:rsidRDefault="0070409E" w:rsidP="0070409E">
      <w:pPr>
        <w:rPr>
          <w:rFonts w:asciiTheme="majorEastAsia" w:eastAsiaTheme="majorEastAsia" w:hAnsiTheme="majorEastAsia" w:cs="Times New Roman"/>
          <w:sz w:val="22"/>
        </w:rPr>
      </w:pPr>
      <w:r w:rsidRPr="00F34983">
        <w:rPr>
          <w:rFonts w:asciiTheme="majorEastAsia" w:eastAsiaTheme="majorEastAsia" w:hAnsiTheme="majorEastAsia" w:cs="Times New Roman"/>
          <w:sz w:val="22"/>
        </w:rPr>
        <w:t>4.</w:t>
      </w:r>
      <w:r>
        <w:rPr>
          <w:rFonts w:asciiTheme="majorEastAsia" w:eastAsiaTheme="majorEastAsia" w:hAnsiTheme="majorEastAsia" w:cs="Times New Roman" w:hint="eastAsia"/>
          <w:sz w:val="22"/>
        </w:rPr>
        <w:t>3</w:t>
      </w:r>
      <w:r w:rsidRPr="00F34983">
        <w:rPr>
          <w:rFonts w:asciiTheme="majorEastAsia" w:eastAsiaTheme="majorEastAsia" w:hAnsiTheme="majorEastAsia" w:cs="Times New Roman"/>
          <w:sz w:val="22"/>
        </w:rPr>
        <w:t xml:space="preserve">　PM2.5高濃度事象の詳細解析</w:t>
      </w:r>
      <w:r w:rsidR="008E409E">
        <w:rPr>
          <w:rFonts w:asciiTheme="majorEastAsia" w:eastAsiaTheme="majorEastAsia" w:hAnsiTheme="majorEastAsia" w:cs="Times New Roman" w:hint="eastAsia"/>
          <w:sz w:val="22"/>
        </w:rPr>
        <w:t>（春季3月</w:t>
      </w:r>
      <w:r w:rsidRPr="00F34983">
        <w:rPr>
          <w:rFonts w:asciiTheme="majorEastAsia" w:eastAsiaTheme="majorEastAsia" w:hAnsiTheme="majorEastAsia" w:cs="Times New Roman" w:hint="eastAsia"/>
          <w:sz w:val="22"/>
        </w:rPr>
        <w:t>）</w:t>
      </w:r>
    </w:p>
    <w:p w:rsidR="0070409E" w:rsidRPr="00D166ED" w:rsidRDefault="00D71056" w:rsidP="0070409E">
      <w:pPr>
        <w:rPr>
          <w:rFonts w:asciiTheme="majorEastAsia" w:eastAsiaTheme="majorEastAsia" w:hAnsiTheme="majorEastAsia" w:cs="Times New Roman"/>
          <w:sz w:val="22"/>
        </w:rPr>
      </w:pPr>
      <w:r w:rsidRPr="00D166ED">
        <w:rPr>
          <w:rFonts w:asciiTheme="majorEastAsia" w:eastAsiaTheme="majorEastAsia" w:hAnsiTheme="majorEastAsia" w:cs="Times New Roman"/>
          <w:sz w:val="22"/>
        </w:rPr>
        <w:t>4.3.</w:t>
      </w:r>
      <w:r w:rsidRPr="00D166ED">
        <w:rPr>
          <w:rFonts w:asciiTheme="majorEastAsia" w:eastAsiaTheme="majorEastAsia" w:hAnsiTheme="majorEastAsia" w:cs="Times New Roman" w:hint="eastAsia"/>
          <w:sz w:val="22"/>
        </w:rPr>
        <w:t>1</w:t>
      </w:r>
      <w:r w:rsidRPr="00D166ED">
        <w:rPr>
          <w:rFonts w:asciiTheme="majorEastAsia" w:eastAsiaTheme="majorEastAsia" w:hAnsiTheme="majorEastAsia" w:cs="Times New Roman"/>
          <w:sz w:val="22"/>
        </w:rPr>
        <w:t xml:space="preserve">　</w:t>
      </w:r>
      <w:r w:rsidRPr="00D166ED">
        <w:rPr>
          <w:rFonts w:asciiTheme="majorEastAsia" w:eastAsiaTheme="majorEastAsia" w:hAnsiTheme="majorEastAsia" w:cs="Times New Roman" w:hint="eastAsia"/>
          <w:sz w:val="22"/>
        </w:rPr>
        <w:t>解析方法</w:t>
      </w:r>
    </w:p>
    <w:p w:rsidR="00D71056" w:rsidRPr="00A4770C" w:rsidRDefault="00D71056" w:rsidP="009604CB">
      <w:pPr>
        <w:ind w:firstLineChars="100" w:firstLine="210"/>
        <w:rPr>
          <w:rFonts w:asciiTheme="majorEastAsia" w:eastAsiaTheme="majorEastAsia" w:hAnsiTheme="majorEastAsia" w:cs="Times New Roman"/>
          <w:color w:val="D9D9D9" w:themeColor="background1" w:themeShade="D9"/>
          <w:sz w:val="22"/>
        </w:rPr>
      </w:pPr>
      <w:r w:rsidRPr="00D166ED">
        <w:rPr>
          <w:rFonts w:cs="Times New Roman" w:hint="eastAsia"/>
        </w:rPr>
        <w:t>解析対象は表</w:t>
      </w:r>
      <w:r w:rsidRPr="00D166ED">
        <w:rPr>
          <w:rFonts w:cs="Times New Roman" w:hint="eastAsia"/>
        </w:rPr>
        <w:t>4-1-3</w:t>
      </w:r>
      <w:r w:rsidRPr="00D166ED">
        <w:rPr>
          <w:rFonts w:cs="Times New Roman" w:hint="eastAsia"/>
        </w:rPr>
        <w:t>に示した主な</w:t>
      </w:r>
      <w:r w:rsidRPr="00D166ED">
        <w:rPr>
          <w:rFonts w:cs="Times New Roman" w:hint="eastAsia"/>
        </w:rPr>
        <w:t>PM2.5</w:t>
      </w:r>
      <w:r w:rsidRPr="00D166ED">
        <w:rPr>
          <w:rFonts w:cs="Times New Roman" w:hint="eastAsia"/>
        </w:rPr>
        <w:t>高濃度事象のうち、</w:t>
      </w:r>
      <w:r w:rsidRPr="00D166ED">
        <w:rPr>
          <w:rFonts w:cs="Times New Roman" w:hint="eastAsia"/>
        </w:rPr>
        <w:t>3</w:t>
      </w:r>
      <w:r w:rsidRPr="00D166ED">
        <w:rPr>
          <w:rFonts w:cs="Times New Roman" w:hint="eastAsia"/>
        </w:rPr>
        <w:t>月</w:t>
      </w:r>
      <w:r w:rsidRPr="00D166ED">
        <w:rPr>
          <w:rFonts w:cs="Times New Roman" w:hint="eastAsia"/>
        </w:rPr>
        <w:t>26</w:t>
      </w:r>
      <w:r w:rsidRPr="00D166ED">
        <w:rPr>
          <w:rFonts w:cs="Times New Roman" w:hint="eastAsia"/>
        </w:rPr>
        <w:t>～</w:t>
      </w:r>
      <w:r w:rsidRPr="00D166ED">
        <w:rPr>
          <w:rFonts w:cs="Times New Roman" w:hint="eastAsia"/>
        </w:rPr>
        <w:t>29</w:t>
      </w:r>
      <w:r w:rsidRPr="00D166ED">
        <w:rPr>
          <w:rFonts w:cs="Times New Roman" w:hint="eastAsia"/>
        </w:rPr>
        <w:t>日とした。なお、解析対象地点等の詳細については</w:t>
      </w:r>
      <w:r w:rsidR="00447FAF">
        <w:rPr>
          <w:rFonts w:cs="Times New Roman" w:hint="eastAsia"/>
        </w:rPr>
        <w:t>、</w:t>
      </w:r>
      <w:r w:rsidR="00447FAF">
        <w:rPr>
          <w:rFonts w:cs="Times New Roman" w:hint="eastAsia"/>
        </w:rPr>
        <w:t>PM2.5</w:t>
      </w:r>
      <w:r w:rsidR="00447FAF">
        <w:rPr>
          <w:rFonts w:cs="Times New Roman" w:hint="eastAsia"/>
        </w:rPr>
        <w:t>高濃度事象の詳細解析（冬季</w:t>
      </w:r>
      <w:r w:rsidR="00447FAF">
        <w:rPr>
          <w:rFonts w:cs="Times New Roman" w:hint="eastAsia"/>
        </w:rPr>
        <w:t>12</w:t>
      </w:r>
      <w:r w:rsidR="00447FAF">
        <w:rPr>
          <w:rFonts w:cs="Times New Roman" w:hint="eastAsia"/>
        </w:rPr>
        <w:t>月）（</w:t>
      </w:r>
      <w:r w:rsidRPr="00D166ED">
        <w:rPr>
          <w:rFonts w:cs="Times New Roman" w:hint="eastAsia"/>
        </w:rPr>
        <w:t>4.2</w:t>
      </w:r>
      <w:r w:rsidR="00447FAF">
        <w:rPr>
          <w:rFonts w:cs="Times New Roman" w:hint="eastAsia"/>
        </w:rPr>
        <w:t>）と同様にして解析を行った</w:t>
      </w:r>
      <w:r w:rsidRPr="00D166ED">
        <w:rPr>
          <w:rFonts w:cs="Times New Roman" w:hint="eastAsia"/>
        </w:rPr>
        <w:t>。</w:t>
      </w:r>
    </w:p>
    <w:p w:rsidR="0062491B" w:rsidRPr="00F34983" w:rsidRDefault="0070409E" w:rsidP="0062491B">
      <w:pPr>
        <w:rPr>
          <w:rFonts w:asciiTheme="majorEastAsia" w:eastAsiaTheme="majorEastAsia" w:hAnsiTheme="majorEastAsia" w:cs="Times New Roman"/>
          <w:sz w:val="22"/>
        </w:rPr>
      </w:pPr>
      <w:r>
        <w:rPr>
          <w:rFonts w:asciiTheme="majorEastAsia" w:eastAsiaTheme="majorEastAsia" w:hAnsiTheme="majorEastAsia" w:cs="Times New Roman"/>
          <w:sz w:val="22"/>
        </w:rPr>
        <w:t>4.3.</w:t>
      </w:r>
      <w:r w:rsidR="00D71056">
        <w:rPr>
          <w:rFonts w:asciiTheme="majorEastAsia" w:eastAsiaTheme="majorEastAsia" w:hAnsiTheme="majorEastAsia" w:cs="Times New Roman" w:hint="eastAsia"/>
          <w:sz w:val="22"/>
        </w:rPr>
        <w:t>2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 xml:space="preserve">　高濃度の発生状況(日平均値35</w:t>
      </w:r>
      <w:r w:rsidR="00EE261C">
        <w:rPr>
          <w:rFonts w:asciiTheme="majorEastAsia" w:eastAsiaTheme="majorEastAsia" w:hAnsiTheme="majorEastAsia" w:cs="Times New Roman" w:hint="eastAsia"/>
          <w:sz w:val="22"/>
        </w:rPr>
        <w:t xml:space="preserve"> </w:t>
      </w:r>
      <w:r w:rsidR="0062491B" w:rsidRPr="00F34983">
        <w:rPr>
          <w:rFonts w:ascii="Symbol" w:eastAsiaTheme="majorEastAsia" w:hAnsi="Symbol"/>
        </w:rPr>
        <w:t>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g/m</w:t>
      </w:r>
      <w:r w:rsidR="0062491B" w:rsidRPr="00F34983">
        <w:rPr>
          <w:rFonts w:asciiTheme="majorEastAsia" w:eastAsiaTheme="majorEastAsia" w:hAnsiTheme="majorEastAsia" w:cs="Times New Roman"/>
          <w:sz w:val="22"/>
          <w:vertAlign w:val="superscript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超を高濃度とする)</w:t>
      </w:r>
    </w:p>
    <w:p w:rsidR="00553921" w:rsidRDefault="00CD7696" w:rsidP="00D11F33">
      <w:pPr>
        <w:rPr>
          <w:rFonts w:cs="Times New Roman"/>
        </w:rPr>
      </w:pPr>
      <w:r>
        <w:rPr>
          <w:rFonts w:cs="Times New Roman" w:hint="eastAsia"/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34290</wp:posOffset>
                </wp:positionH>
                <wp:positionV relativeFrom="paragraph">
                  <wp:posOffset>1234440</wp:posOffset>
                </wp:positionV>
                <wp:extent cx="5175250" cy="3606165"/>
                <wp:effectExtent l="0" t="0" r="6350" b="0"/>
                <wp:wrapSquare wrapText="bothSides"/>
                <wp:docPr id="31" name="グループ化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5250" cy="3606165"/>
                          <a:chOff x="26893" y="0"/>
                          <a:chExt cx="5178166" cy="3608060"/>
                        </a:xfrm>
                      </wpg:grpSpPr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34"/>
                          <a:stretch/>
                        </pic:blipFill>
                        <pic:spPr bwMode="auto">
                          <a:xfrm>
                            <a:off x="26893" y="0"/>
                            <a:ext cx="2589307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76"/>
                          <a:stretch/>
                        </pic:blipFill>
                        <pic:spPr bwMode="auto">
                          <a:xfrm>
                            <a:off x="2609632" y="41912"/>
                            <a:ext cx="2595267" cy="1778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02"/>
                          <a:stretch/>
                        </pic:blipFill>
                        <pic:spPr bwMode="auto">
                          <a:xfrm>
                            <a:off x="55152" y="1820456"/>
                            <a:ext cx="2561048" cy="1787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図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01"/>
                          <a:stretch/>
                        </pic:blipFill>
                        <pic:spPr bwMode="auto">
                          <a:xfrm>
                            <a:off x="2613929" y="1795135"/>
                            <a:ext cx="2591130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BEE95B" id="グループ化 31" o:spid="_x0000_s1026" style="position:absolute;left:0;text-align:left;margin-left:2.7pt;margin-top:97.2pt;width:407.5pt;height:283.95pt;z-index:251712512;mso-width-relative:margin;mso-height-relative:margin" coordorigin="268" coordsize="51781,3608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5" o:spid="_x0000_s1027" type="#_x0000_t75" style="position:absolute;left:268;width:25894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ktovCAAAA2gAAAA8AAABkcnMvZG93bnJldi54bWxEj92KwjAUhO+FfYdwFrzTdBX/qlFWQfRC&#10;ELv7AIfm2BSbk9KkWt/eLCx4OczMN8xq09lK3KnxpWMFX8MEBHHudMmFgt+f/WAOwgdkjZVjUvAk&#10;D5v1R2+FqXYPvtA9C4WIEPYpKjAh1KmUPjdk0Q9dTRy9q2sshiibQuoGHxFuKzlKkqm0WHJcMFjT&#10;zlB+y1qrYH6zkxO2C7M9HspZMj23o8WYlOp/dt9LEIG68A7/t49awQT+rsQbIN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ZLaLwgAAANoAAAAPAAAAAAAAAAAAAAAAAJ8C&#10;AABkcnMvZG93bnJldi54bWxQSwUGAAAAAAQABAD3AAAAjgMAAAAA&#10;">
                  <v:imagedata r:id="rId12" o:title="" cropright="1333f"/>
                  <v:path arrowok="t"/>
                </v:shape>
                <v:shape id="図 11" o:spid="_x0000_s1028" type="#_x0000_t75" style="position:absolute;left:26096;top:419;width:25952;height:17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LmtrBAAAA2wAAAA8AAABkcnMvZG93bnJldi54bWxET02LwjAQvS/4H8II3tZUD65Uo6gg7MKC&#10;rop4HJuxjTaT0mRr99+bBcHbPN7nTOetLUVDtTeOFQz6CQjizGnDuYLDfv0+BuEDssbSMSn4Iw/z&#10;Wedtiql2d/6hZhdyEUPYp6igCKFKpfRZQRZ931XEkbu42mKIsM6lrvEew20ph0kykhYNx4YCK1oV&#10;lN12v1ZBppvt+fT9gUtj5PGrWVw219tGqV63XUxABGrDS/x0f+o4fwD/v8QD5O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LmtrBAAAA2wAAAA8AAAAAAAAAAAAAAAAAnwIA&#10;AGRycy9kb3ducmV2LnhtbFBLBQYAAAAABAAEAPcAAACNAwAAAAA=&#10;">
                  <v:imagedata r:id="rId13" o:title="" cropright="1361f"/>
                  <v:path arrowok="t"/>
                </v:shape>
                <v:shape id="図 12" o:spid="_x0000_s1029" type="#_x0000_t75" style="position:absolute;left:551;top:18204;width:25611;height:17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vOQ3BAAAA2wAAAA8AAABkcnMvZG93bnJldi54bWxET02LwjAQvS/4H8II3tZUhWWpRlFBkNXD&#10;WkU9Ds3YFpNJabK1/vvNwoK3ebzPmS06a0RLja8cKxgNExDEudMVFwpOx837JwgfkDUax6TgSR4W&#10;897bDFPtHnygNguFiCHsU1RQhlCnUvq8JIt+6GriyN1cYzFE2BRSN/iI4dbIcZJ8SIsVx4YSa1qX&#10;lN+zH6vgWJ+N/Tp8T3Zt5VbXfXbpzGai1KDfLacgAnXhJf53b3WcP4a/X+IBcv4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avOQ3BAAAA2wAAAA8AAAAAAAAAAAAAAAAAnwIA&#10;AGRycy9kb3ducmV2LnhtbFBLBQYAAAAABAAEAPcAAACNAwAAAAA=&#10;">
                  <v:imagedata r:id="rId14" o:title="" cropright="1378f"/>
                  <v:path arrowok="t"/>
                </v:shape>
                <v:shape id="図 14" o:spid="_x0000_s1030" type="#_x0000_t75" style="position:absolute;left:26139;top:17951;width:25911;height:18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HzS/BAAAA2wAAAA8AAABkcnMvZG93bnJldi54bWxET81qwkAQvhd8h2WE3urGYluJriIVJQcL&#10;jfoAQ3aSDWZnQ3aN6dt3BcHbfHy/s1wPthE9db52rGA6SUAQF07XXCk4n3ZvcxA+IGtsHJOCP/Kw&#10;Xo1elphqd+Oc+mOoRAxhn6ICE0KbSukLQxb9xLXEkStdZzFE2FVSd3iL4baR70nyKS3WHBsMtvRt&#10;qLgcr1bBR77/Mr99cijLfNvgzynblzZT6nU8bBYgAg3hKX64Mx3nz+D+SzxAr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/HzS/BAAAA2wAAAA8AAAAAAAAAAAAAAAAAnwIA&#10;AGRycy9kb3ducmV2LnhtbFBLBQYAAAAABAAEAPcAAACNAwAAAAA=&#10;">
                  <v:imagedata r:id="rId15" o:title="" cropright="1377f"/>
                  <v:path arrowok="t"/>
                </v:shape>
                <w10:wrap type="square"/>
              </v:group>
            </w:pict>
          </mc:Fallback>
        </mc:AlternateContent>
      </w:r>
      <w:r w:rsidR="0062491B" w:rsidRPr="00F34983">
        <w:rPr>
          <w:rFonts w:cs="Times New Roman" w:hint="eastAsia"/>
        </w:rPr>
        <w:t xml:space="preserve">　</w:t>
      </w:r>
      <w:r w:rsidR="008E409E">
        <w:rPr>
          <w:rFonts w:cs="Times New Roman" w:hint="eastAsia"/>
        </w:rPr>
        <w:t>本事例</w:t>
      </w:r>
      <w:r w:rsidR="0062491B" w:rsidRPr="00F34983">
        <w:rPr>
          <w:rFonts w:cs="Times New Roman" w:hint="eastAsia"/>
        </w:rPr>
        <w:t>（図</w:t>
      </w:r>
      <w:r w:rsidR="00A72BC5">
        <w:rPr>
          <w:rFonts w:cs="Times New Roman" w:hint="eastAsia"/>
        </w:rPr>
        <w:t>4-3-1</w:t>
      </w:r>
      <w:r w:rsidR="00D11F33">
        <w:rPr>
          <w:rFonts w:cs="Times New Roman" w:hint="eastAsia"/>
        </w:rPr>
        <w:t>）では</w:t>
      </w:r>
      <w:r w:rsidR="0062491B" w:rsidRPr="00F34983">
        <w:rPr>
          <w:rFonts w:cs="Times New Roman" w:hint="eastAsia"/>
        </w:rPr>
        <w:t>、</w:t>
      </w:r>
      <w:r w:rsidR="000E17AC">
        <w:rPr>
          <w:rFonts w:cs="Times New Roman" w:hint="eastAsia"/>
        </w:rPr>
        <w:t>3</w:t>
      </w:r>
      <w:r w:rsidR="0068111E" w:rsidRPr="00F34983">
        <w:rPr>
          <w:rFonts w:cs="Times New Roman" w:hint="eastAsia"/>
        </w:rPr>
        <w:t>月</w:t>
      </w:r>
      <w:r w:rsidR="000E17AC">
        <w:rPr>
          <w:rFonts w:cs="Times New Roman" w:hint="eastAsia"/>
        </w:rPr>
        <w:t>26</w:t>
      </w:r>
      <w:r w:rsidR="00D11F33">
        <w:rPr>
          <w:rFonts w:cs="Times New Roman" w:hint="eastAsia"/>
        </w:rPr>
        <w:t>日に</w:t>
      </w:r>
      <w:r w:rsidR="00A72BC5">
        <w:rPr>
          <w:rFonts w:cs="Times New Roman" w:hint="eastAsia"/>
        </w:rPr>
        <w:t>沿岸部</w:t>
      </w:r>
      <w:r w:rsidR="0068111E" w:rsidRPr="00F34983">
        <w:rPr>
          <w:rFonts w:cs="Times New Roman" w:hint="eastAsia"/>
        </w:rPr>
        <w:t>で</w:t>
      </w:r>
      <w:r w:rsidR="00DB7FFC">
        <w:rPr>
          <w:rFonts w:cs="Times New Roman" w:hint="eastAsia"/>
        </w:rPr>
        <w:t>3</w:t>
      </w:r>
      <w:r w:rsidR="0068111E" w:rsidRPr="00F34983">
        <w:rPr>
          <w:rFonts w:cs="Times New Roman" w:hint="eastAsia"/>
        </w:rPr>
        <w:t>5</w:t>
      </w:r>
      <w:r w:rsidR="00EE261C">
        <w:rPr>
          <w:rFonts w:cs="Times New Roman"/>
        </w:rPr>
        <w:t xml:space="preserve"> </w:t>
      </w:r>
      <w:r w:rsidR="0068111E" w:rsidRPr="00F34983">
        <w:rPr>
          <w:rFonts w:ascii="Symbol" w:hAnsi="Symbol" w:cs="Times New Roman"/>
        </w:rPr>
        <w:t></w:t>
      </w:r>
      <w:r w:rsidR="0068111E" w:rsidRPr="00F34983">
        <w:rPr>
          <w:rFonts w:cs="Times New Roman" w:hint="eastAsia"/>
        </w:rPr>
        <w:t>g/m</w:t>
      </w:r>
      <w:r w:rsidR="0068111E" w:rsidRPr="00F34983">
        <w:rPr>
          <w:rFonts w:cs="Times New Roman" w:hint="eastAsia"/>
          <w:vertAlign w:val="superscript"/>
        </w:rPr>
        <w:t>3</w:t>
      </w:r>
      <w:r w:rsidR="00A72BC5">
        <w:rPr>
          <w:rFonts w:cs="Times New Roman" w:hint="eastAsia"/>
        </w:rPr>
        <w:t>を超え、静岡</w:t>
      </w:r>
      <w:r w:rsidR="0068111E" w:rsidRPr="00F34983">
        <w:rPr>
          <w:rFonts w:cs="Times New Roman" w:hint="eastAsia"/>
        </w:rPr>
        <w:t>県</w:t>
      </w:r>
      <w:r w:rsidR="00553921" w:rsidRPr="00F34983">
        <w:rPr>
          <w:rFonts w:cs="Times New Roman" w:hint="eastAsia"/>
        </w:rPr>
        <w:t>の</w:t>
      </w:r>
      <w:r w:rsidR="00553921" w:rsidRPr="00F34983">
        <w:rPr>
          <w:rFonts w:cs="Times New Roman" w:hint="eastAsia"/>
        </w:rPr>
        <w:t>1</w:t>
      </w:r>
      <w:r w:rsidR="00553921" w:rsidRPr="00F34983">
        <w:rPr>
          <w:rFonts w:cs="Times New Roman" w:hint="eastAsia"/>
        </w:rPr>
        <w:t>地点</w:t>
      </w:r>
      <w:r w:rsidR="0068111E" w:rsidRPr="00F34983">
        <w:rPr>
          <w:rFonts w:cs="Times New Roman" w:hint="eastAsia"/>
        </w:rPr>
        <w:t>で</w:t>
      </w:r>
      <w:r w:rsidR="00A72BC5">
        <w:rPr>
          <w:rFonts w:cs="Times New Roman" w:hint="eastAsia"/>
        </w:rPr>
        <w:t>50</w:t>
      </w:r>
      <w:r w:rsidR="00EE261C">
        <w:rPr>
          <w:rFonts w:cs="Times New Roman"/>
        </w:rPr>
        <w:t xml:space="preserve"> </w:t>
      </w:r>
      <w:r w:rsidR="00553921" w:rsidRPr="00F34983">
        <w:rPr>
          <w:rFonts w:ascii="Symbol" w:hAnsi="Symbol" w:cs="Times New Roman"/>
        </w:rPr>
        <w:t></w:t>
      </w:r>
      <w:r w:rsidR="00553921" w:rsidRPr="00F34983">
        <w:rPr>
          <w:rFonts w:cs="Times New Roman" w:hint="eastAsia"/>
        </w:rPr>
        <w:t>g/m</w:t>
      </w:r>
      <w:r w:rsidR="00553921" w:rsidRPr="00F34983">
        <w:rPr>
          <w:rFonts w:cs="Times New Roman" w:hint="eastAsia"/>
          <w:vertAlign w:val="superscript"/>
        </w:rPr>
        <w:t>3</w:t>
      </w:r>
      <w:r w:rsidR="00553921" w:rsidRPr="00F34983">
        <w:rPr>
          <w:rFonts w:cs="Times New Roman" w:hint="eastAsia"/>
        </w:rPr>
        <w:t>を超え</w:t>
      </w:r>
      <w:r w:rsidR="00A72BC5">
        <w:rPr>
          <w:rFonts w:cs="Times New Roman" w:hint="eastAsia"/>
        </w:rPr>
        <w:t>るなど、</w:t>
      </w:r>
      <w:r w:rsidR="00A72BC5">
        <w:rPr>
          <w:rFonts w:cs="Times New Roman" w:hint="eastAsia"/>
        </w:rPr>
        <w:t>8</w:t>
      </w:r>
      <w:r w:rsidR="00A72BC5">
        <w:rPr>
          <w:rFonts w:cs="Times New Roman" w:hint="eastAsia"/>
        </w:rPr>
        <w:t>地点で</w:t>
      </w:r>
      <w:r w:rsidR="00553921" w:rsidRPr="00F34983">
        <w:rPr>
          <w:rFonts w:cs="Times New Roman" w:hint="eastAsia"/>
        </w:rPr>
        <w:t>高濃度となった。</w:t>
      </w:r>
      <w:r w:rsidR="00A72BC5">
        <w:rPr>
          <w:rFonts w:cs="Times New Roman" w:hint="eastAsia"/>
        </w:rPr>
        <w:t>3</w:t>
      </w:r>
      <w:r w:rsidR="00553921" w:rsidRPr="00F34983">
        <w:rPr>
          <w:rFonts w:cs="Times New Roman" w:hint="eastAsia"/>
        </w:rPr>
        <w:t>月</w:t>
      </w:r>
      <w:r w:rsidR="00163BEE">
        <w:rPr>
          <w:rFonts w:cs="Times New Roman" w:hint="eastAsia"/>
        </w:rPr>
        <w:t>27</w:t>
      </w:r>
      <w:r w:rsidR="00163BEE">
        <w:rPr>
          <w:rFonts w:cs="Times New Roman" w:hint="eastAsia"/>
        </w:rPr>
        <w:t>日から</w:t>
      </w:r>
      <w:r w:rsidR="00A72BC5">
        <w:rPr>
          <w:rFonts w:cs="Times New Roman" w:hint="eastAsia"/>
        </w:rPr>
        <w:t>28</w:t>
      </w:r>
      <w:r w:rsidR="00A72BC5">
        <w:rPr>
          <w:rFonts w:cs="Times New Roman" w:hint="eastAsia"/>
        </w:rPr>
        <w:t>日</w:t>
      </w:r>
      <w:r w:rsidR="00757868">
        <w:rPr>
          <w:rFonts w:cs="Times New Roman" w:hint="eastAsia"/>
        </w:rPr>
        <w:t>にかけて</w:t>
      </w:r>
      <w:r w:rsidR="00A72BC5">
        <w:rPr>
          <w:rFonts w:cs="Times New Roman" w:hint="eastAsia"/>
        </w:rPr>
        <w:t>は、</w:t>
      </w:r>
      <w:r w:rsidR="00796158" w:rsidRPr="00071C2B">
        <w:rPr>
          <w:rFonts w:cs="Times New Roman" w:hint="eastAsia"/>
        </w:rPr>
        <w:t>群馬県、栃木県及び長野県の数</w:t>
      </w:r>
      <w:r w:rsidR="00DB7FFC" w:rsidRPr="00071C2B">
        <w:rPr>
          <w:rFonts w:cs="Times New Roman" w:hint="eastAsia"/>
        </w:rPr>
        <w:t>地点を除き</w:t>
      </w:r>
      <w:r w:rsidR="00DB7FFC" w:rsidRPr="00071C2B">
        <w:rPr>
          <w:rFonts w:cs="Times New Roman" w:hint="eastAsia"/>
        </w:rPr>
        <w:t>15</w:t>
      </w:r>
      <w:r w:rsidR="00EE261C">
        <w:rPr>
          <w:rFonts w:cs="Times New Roman"/>
        </w:rPr>
        <w:t xml:space="preserve"> </w:t>
      </w:r>
      <w:r w:rsidR="00DB7FFC" w:rsidRPr="00071C2B">
        <w:rPr>
          <w:rFonts w:cs="Times New Roman" w:hint="eastAsia"/>
        </w:rPr>
        <w:t>µ</w:t>
      </w:r>
      <w:r w:rsidR="00DB7FFC" w:rsidRPr="00071C2B">
        <w:rPr>
          <w:rFonts w:cs="Times New Roman"/>
        </w:rPr>
        <w:t>g/m</w:t>
      </w:r>
      <w:r w:rsidR="00DB7FFC" w:rsidRPr="00071C2B">
        <w:rPr>
          <w:rFonts w:cs="Times New Roman"/>
          <w:vertAlign w:val="superscript"/>
        </w:rPr>
        <w:t>3</w:t>
      </w:r>
      <w:r w:rsidR="00DB7FFC" w:rsidRPr="00071C2B">
        <w:rPr>
          <w:rFonts w:cs="Times New Roman" w:hint="eastAsia"/>
        </w:rPr>
        <w:t>を超えた他、</w:t>
      </w:r>
      <w:r w:rsidR="009C669B" w:rsidRPr="00071C2B">
        <w:rPr>
          <w:rFonts w:cs="Times New Roman" w:hint="eastAsia"/>
        </w:rPr>
        <w:t>東京湾</w:t>
      </w:r>
      <w:r w:rsidR="009C6436" w:rsidRPr="00071C2B">
        <w:rPr>
          <w:rFonts w:cs="Times New Roman" w:hint="eastAsia"/>
        </w:rPr>
        <w:t>周辺</w:t>
      </w:r>
      <w:r w:rsidR="00A72BC5" w:rsidRPr="00071C2B">
        <w:rPr>
          <w:rFonts w:cs="Times New Roman" w:hint="eastAsia"/>
        </w:rPr>
        <w:t>・静岡県の沿岸部及び</w:t>
      </w:r>
      <w:r w:rsidR="00553921" w:rsidRPr="00071C2B">
        <w:rPr>
          <w:rFonts w:cs="Times New Roman" w:hint="eastAsia"/>
        </w:rPr>
        <w:t>埼玉県</w:t>
      </w:r>
      <w:r w:rsidR="00DB7FFC" w:rsidRPr="00071C2B">
        <w:rPr>
          <w:rFonts w:cs="Times New Roman" w:hint="eastAsia"/>
        </w:rPr>
        <w:t>東部</w:t>
      </w:r>
      <w:r w:rsidR="00A72BC5" w:rsidRPr="00071C2B">
        <w:rPr>
          <w:rFonts w:cs="Times New Roman" w:hint="eastAsia"/>
        </w:rPr>
        <w:t>・茨城県</w:t>
      </w:r>
      <w:r w:rsidR="00DB7FFC" w:rsidRPr="00071C2B">
        <w:rPr>
          <w:rFonts w:cs="Times New Roman" w:hint="eastAsia"/>
        </w:rPr>
        <w:t>南部</w:t>
      </w:r>
      <w:r w:rsidR="009C669B" w:rsidRPr="00071C2B">
        <w:rPr>
          <w:rFonts w:cs="Times New Roman" w:hint="eastAsia"/>
        </w:rPr>
        <w:t>・神奈川県東部</w:t>
      </w:r>
      <w:r w:rsidR="008A7B61">
        <w:rPr>
          <w:rFonts w:cs="Times New Roman" w:hint="eastAsia"/>
        </w:rPr>
        <w:t>で</w:t>
      </w:r>
      <w:r w:rsidR="00DB7FFC">
        <w:rPr>
          <w:rFonts w:cs="Times New Roman" w:hint="eastAsia"/>
        </w:rPr>
        <w:t>31</w:t>
      </w:r>
      <w:r w:rsidR="00DB7FFC">
        <w:rPr>
          <w:rFonts w:cs="Times New Roman" w:hint="eastAsia"/>
        </w:rPr>
        <w:t>～</w:t>
      </w:r>
      <w:r w:rsidR="00DB7FFC">
        <w:rPr>
          <w:rFonts w:cs="Times New Roman" w:hint="eastAsia"/>
        </w:rPr>
        <w:t>41</w:t>
      </w:r>
      <w:r w:rsidR="00DB7FFC">
        <w:rPr>
          <w:rFonts w:cs="Times New Roman" w:hint="eastAsia"/>
        </w:rPr>
        <w:t>地点</w:t>
      </w:r>
      <w:r w:rsidR="008A7B61">
        <w:rPr>
          <w:rFonts w:cs="Times New Roman" w:hint="eastAsia"/>
        </w:rPr>
        <w:t>が高濃度となった</w:t>
      </w:r>
      <w:r w:rsidR="00DB7FFC">
        <w:rPr>
          <w:rFonts w:cs="Times New Roman" w:hint="eastAsia"/>
        </w:rPr>
        <w:t>。</w:t>
      </w:r>
      <w:r w:rsidR="00A72BC5">
        <w:rPr>
          <w:rFonts w:cs="Times New Roman" w:hint="eastAsia"/>
        </w:rPr>
        <w:t>3</w:t>
      </w:r>
      <w:r w:rsidR="00A72BC5">
        <w:rPr>
          <w:rFonts w:cs="Times New Roman" w:hint="eastAsia"/>
        </w:rPr>
        <w:t>月</w:t>
      </w:r>
      <w:r w:rsidR="00A72BC5">
        <w:rPr>
          <w:rFonts w:cs="Times New Roman" w:hint="eastAsia"/>
        </w:rPr>
        <w:t>29</w:t>
      </w:r>
      <w:r w:rsidR="00D11F33">
        <w:rPr>
          <w:rFonts w:cs="Times New Roman" w:hint="eastAsia"/>
        </w:rPr>
        <w:t>日は</w:t>
      </w:r>
      <w:r w:rsidR="00F65E1E">
        <w:rPr>
          <w:rFonts w:cs="Times New Roman" w:hint="eastAsia"/>
        </w:rPr>
        <w:t>主に</w:t>
      </w:r>
      <w:r w:rsidR="00163BEE">
        <w:rPr>
          <w:rFonts w:cs="Times New Roman" w:hint="eastAsia"/>
        </w:rPr>
        <w:t>東京湾を中心とした</w:t>
      </w:r>
      <w:r w:rsidR="00163BEE">
        <w:rPr>
          <w:rFonts w:cs="Times New Roman" w:hint="eastAsia"/>
        </w:rPr>
        <w:t>13</w:t>
      </w:r>
      <w:r w:rsidR="00163BEE">
        <w:rPr>
          <w:rFonts w:cs="Times New Roman" w:hint="eastAsia"/>
        </w:rPr>
        <w:t>地点で</w:t>
      </w:r>
      <w:r w:rsidR="00D11F33">
        <w:rPr>
          <w:rFonts w:cs="Times New Roman" w:hint="eastAsia"/>
        </w:rPr>
        <w:t>高濃度化した。</w:t>
      </w:r>
    </w:p>
    <w:p w:rsidR="00D11F33" w:rsidRPr="00F34983" w:rsidRDefault="00D11F33" w:rsidP="00D11F33">
      <w:pPr>
        <w:rPr>
          <w:rFonts w:cs="Times New Roman"/>
        </w:rPr>
      </w:pPr>
    </w:p>
    <w:p w:rsidR="00BD5669" w:rsidRPr="00F34983" w:rsidRDefault="00BD5669" w:rsidP="00BD5669">
      <w:pPr>
        <w:jc w:val="center"/>
        <w:rPr>
          <w:rFonts w:asciiTheme="majorEastAsia" w:eastAsiaTheme="majorEastAsia" w:hAnsiTheme="majorEastAsia" w:cs="Times New Roman"/>
        </w:rPr>
      </w:pPr>
      <w:r w:rsidRPr="00F34983">
        <w:rPr>
          <w:rFonts w:asciiTheme="majorEastAsia" w:eastAsiaTheme="majorEastAsia" w:hAnsiTheme="majorEastAsia" w:cs="Times New Roman" w:hint="eastAsia"/>
        </w:rPr>
        <w:t>図</w:t>
      </w:r>
      <w:r w:rsidR="00A72BC5">
        <w:rPr>
          <w:rFonts w:asciiTheme="majorEastAsia" w:eastAsiaTheme="majorEastAsia" w:hAnsiTheme="majorEastAsia" w:cs="Times New Roman" w:hint="eastAsia"/>
        </w:rPr>
        <w:t>4-3-1</w:t>
      </w:r>
      <w:r w:rsidRPr="00F34983">
        <w:rPr>
          <w:rFonts w:asciiTheme="majorEastAsia" w:eastAsiaTheme="majorEastAsia" w:hAnsiTheme="majorEastAsia" w:cs="Times New Roman" w:hint="eastAsia"/>
        </w:rPr>
        <w:t xml:space="preserve">　PM2.5質量濃度分布（単位：</w:t>
      </w:r>
      <w:r w:rsidRPr="00F34983">
        <w:rPr>
          <w:rFonts w:ascii="Symbol" w:eastAsiaTheme="majorEastAsia" w:hAnsi="Symbol" w:cs="Times New Roman"/>
        </w:rPr>
        <w:t></w:t>
      </w:r>
      <w:r w:rsidRPr="00F34983">
        <w:rPr>
          <w:rFonts w:asciiTheme="majorEastAsia" w:eastAsiaTheme="majorEastAsia" w:hAnsiTheme="majorEastAsia" w:cs="Times New Roman" w:hint="eastAsia"/>
        </w:rPr>
        <w:t>g/m</w:t>
      </w:r>
      <w:r w:rsidRPr="00F34983">
        <w:rPr>
          <w:rFonts w:asciiTheme="majorEastAsia" w:eastAsiaTheme="majorEastAsia" w:hAnsiTheme="majorEastAsia" w:cs="Times New Roman" w:hint="eastAsia"/>
          <w:vertAlign w:val="superscript"/>
        </w:rPr>
        <w:t>3</w:t>
      </w:r>
      <w:r w:rsidRPr="00F34983">
        <w:rPr>
          <w:rFonts w:asciiTheme="majorEastAsia" w:eastAsiaTheme="majorEastAsia" w:hAnsiTheme="majorEastAsia" w:cs="Times New Roman" w:hint="eastAsia"/>
        </w:rPr>
        <w:t>）</w:t>
      </w:r>
    </w:p>
    <w:p w:rsidR="00BD5669" w:rsidRPr="00F34983" w:rsidRDefault="00BD5669" w:rsidP="00BD5669">
      <w:pPr>
        <w:jc w:val="center"/>
        <w:rPr>
          <w:rFonts w:cs="Times New Roman"/>
        </w:rPr>
      </w:pPr>
    </w:p>
    <w:p w:rsidR="002F35E1" w:rsidRPr="00F34983" w:rsidRDefault="00CF2129" w:rsidP="0062491B">
      <w:pPr>
        <w:rPr>
          <w:rFonts w:asciiTheme="majorEastAsia" w:eastAsiaTheme="majorEastAsia" w:hAnsiTheme="majorEastAsia" w:cs="Times New Roman"/>
          <w:sz w:val="22"/>
        </w:rPr>
      </w:pPr>
      <w:r>
        <w:rPr>
          <w:rFonts w:asciiTheme="majorEastAsia" w:eastAsiaTheme="majorEastAsia" w:hAnsiTheme="majorEastAsia" w:cs="Times New Roman"/>
          <w:sz w:val="22"/>
        </w:rPr>
        <w:t>4.</w:t>
      </w:r>
      <w:r>
        <w:rPr>
          <w:rFonts w:asciiTheme="majorEastAsia" w:eastAsiaTheme="majorEastAsia" w:hAnsiTheme="majorEastAsia" w:cs="Times New Roman" w:hint="eastAsia"/>
          <w:sz w:val="22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.</w:t>
      </w:r>
      <w:r w:rsidR="00D71056">
        <w:rPr>
          <w:rFonts w:asciiTheme="majorEastAsia" w:eastAsiaTheme="majorEastAsia" w:hAnsiTheme="majorEastAsia" w:cs="Times New Roman" w:hint="eastAsia"/>
          <w:sz w:val="22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 xml:space="preserve">　高濃度の発生</w:t>
      </w:r>
      <w:r w:rsidR="0062491B" w:rsidRPr="00F34983">
        <w:rPr>
          <w:rFonts w:asciiTheme="majorEastAsia" w:eastAsiaTheme="majorEastAsia" w:hAnsiTheme="majorEastAsia" w:cs="Times New Roman" w:hint="eastAsia"/>
          <w:sz w:val="22"/>
        </w:rPr>
        <w:t>時刻や濃度変化の把握</w:t>
      </w:r>
    </w:p>
    <w:p w:rsidR="000577A8" w:rsidRDefault="002F35E1" w:rsidP="00360105">
      <w:pPr>
        <w:ind w:firstLineChars="100" w:firstLine="210"/>
        <w:rPr>
          <w:rFonts w:cs="Times New Roman"/>
        </w:rPr>
      </w:pPr>
      <w:r w:rsidRPr="00F34983">
        <w:rPr>
          <w:rFonts w:cs="Times New Roman" w:hint="eastAsia"/>
        </w:rPr>
        <w:t>高濃度事象は主に</w:t>
      </w:r>
      <w:r w:rsidR="00E56369">
        <w:rPr>
          <w:rFonts w:cs="Times New Roman" w:hint="eastAsia"/>
        </w:rPr>
        <w:t>3</w:t>
      </w:r>
      <w:r w:rsidRPr="00F34983">
        <w:rPr>
          <w:rFonts w:cs="Times New Roman" w:hint="eastAsia"/>
        </w:rPr>
        <w:t>月</w:t>
      </w:r>
      <w:r w:rsidR="00E56369">
        <w:rPr>
          <w:rFonts w:cs="Times New Roman" w:hint="eastAsia"/>
        </w:rPr>
        <w:t>25</w:t>
      </w:r>
      <w:r w:rsidRPr="00F34983">
        <w:rPr>
          <w:rFonts w:cs="Times New Roman" w:hint="eastAsia"/>
        </w:rPr>
        <w:t>日から</w:t>
      </w:r>
      <w:r w:rsidR="00E56369">
        <w:rPr>
          <w:rFonts w:cs="Times New Roman" w:hint="eastAsia"/>
        </w:rPr>
        <w:t>29</w:t>
      </w:r>
      <w:r w:rsidRPr="00F34983">
        <w:rPr>
          <w:rFonts w:cs="Times New Roman" w:hint="eastAsia"/>
        </w:rPr>
        <w:t>日にかけて発生した</w:t>
      </w:r>
      <w:r w:rsidRPr="00F34983">
        <w:rPr>
          <w:rFonts w:cs="Times New Roman" w:hint="eastAsia"/>
        </w:rPr>
        <w:t>(</w:t>
      </w:r>
      <w:r w:rsidRPr="00F34983">
        <w:rPr>
          <w:rFonts w:cs="Times New Roman" w:hint="eastAsia"/>
        </w:rPr>
        <w:t>図</w:t>
      </w:r>
      <w:r w:rsidR="00B74CC9" w:rsidRPr="00F34983">
        <w:rPr>
          <w:rFonts w:cs="Times New Roman" w:hint="eastAsia"/>
        </w:rPr>
        <w:t>4-</w:t>
      </w:r>
      <w:r w:rsidR="00E56369">
        <w:rPr>
          <w:rFonts w:cs="Times New Roman" w:hint="eastAsia"/>
        </w:rPr>
        <w:t>3-2</w:t>
      </w:r>
      <w:r w:rsidRPr="00F34983">
        <w:rPr>
          <w:rFonts w:cs="Times New Roman" w:hint="eastAsia"/>
        </w:rPr>
        <w:t>)</w:t>
      </w:r>
      <w:r w:rsidRPr="00F34983">
        <w:rPr>
          <w:rFonts w:cs="Times New Roman" w:hint="eastAsia"/>
        </w:rPr>
        <w:t>。</w:t>
      </w:r>
    </w:p>
    <w:p w:rsidR="004B23C0" w:rsidRDefault="00722AAF" w:rsidP="00360105">
      <w:pPr>
        <w:ind w:firstLineChars="100" w:firstLine="210"/>
      </w:pPr>
      <w:r>
        <w:rPr>
          <w:rFonts w:hint="eastAsia"/>
        </w:rPr>
        <w:t>A</w:t>
      </w:r>
      <w:r w:rsidR="004B23C0">
        <w:rPr>
          <w:rFonts w:hint="eastAsia"/>
        </w:rPr>
        <w:t>区域は、各地点とも類似した動向を示し</w:t>
      </w:r>
      <w:r>
        <w:rPr>
          <w:rFonts w:hint="eastAsia"/>
        </w:rPr>
        <w:t>た。</w:t>
      </w:r>
      <w:r>
        <w:rPr>
          <w:rFonts w:hint="eastAsia"/>
        </w:rPr>
        <w:t>26</w:t>
      </w:r>
      <w:r>
        <w:rPr>
          <w:rFonts w:hint="eastAsia"/>
        </w:rPr>
        <w:t>日の午後から全地点で増加傾向となり、</w:t>
      </w:r>
    </w:p>
    <w:p w:rsidR="00722AAF" w:rsidRDefault="00722AAF" w:rsidP="00360105">
      <w:r>
        <w:rPr>
          <w:rFonts w:hint="eastAsia"/>
        </w:rPr>
        <w:t>その後も上昇を続け、</w:t>
      </w:r>
      <w:r>
        <w:rPr>
          <w:rFonts w:hint="eastAsia"/>
        </w:rPr>
        <w:t>26</w:t>
      </w:r>
      <w:r>
        <w:rPr>
          <w:rFonts w:hint="eastAsia"/>
        </w:rPr>
        <w:t>日の夜間から</w:t>
      </w:r>
      <w:r>
        <w:rPr>
          <w:rFonts w:hint="eastAsia"/>
        </w:rPr>
        <w:t>27</w:t>
      </w:r>
      <w:r>
        <w:rPr>
          <w:rFonts w:hint="eastAsia"/>
        </w:rPr>
        <w:t>日の夕方頃にかけて高い濃度を維持したが、夜間に低下した。</w:t>
      </w:r>
      <w:r>
        <w:rPr>
          <w:rFonts w:hint="eastAsia"/>
        </w:rPr>
        <w:t>28</w:t>
      </w:r>
      <w:r>
        <w:rPr>
          <w:rFonts w:hint="eastAsia"/>
        </w:rPr>
        <w:t>日には未明から午前中に濃度が大きく増加した後、午後にかけて低下し、</w:t>
      </w:r>
      <w:r>
        <w:rPr>
          <w:rFonts w:hint="eastAsia"/>
        </w:rPr>
        <w:t>29</w:t>
      </w:r>
      <w:r>
        <w:rPr>
          <w:rFonts w:hint="eastAsia"/>
        </w:rPr>
        <w:t>日にも、ほぼ同様の傾向がみられた。全般的に、江戸川と川崎が他の地点と比較して</w:t>
      </w:r>
      <w:r>
        <w:rPr>
          <w:rFonts w:hint="eastAsia"/>
        </w:rPr>
        <w:t>PM2.5</w:t>
      </w:r>
      <w:r>
        <w:rPr>
          <w:rFonts w:hint="eastAsia"/>
        </w:rPr>
        <w:t>濃度が高かった。</w:t>
      </w:r>
    </w:p>
    <w:p w:rsidR="004B23C0" w:rsidRDefault="00722AAF" w:rsidP="00360105">
      <w:pPr>
        <w:ind w:firstLineChars="100" w:firstLine="210"/>
      </w:pPr>
      <w:r>
        <w:rPr>
          <w:rFonts w:hint="eastAsia"/>
        </w:rPr>
        <w:t>B</w:t>
      </w:r>
      <w:r>
        <w:rPr>
          <w:rFonts w:hint="eastAsia"/>
        </w:rPr>
        <w:t>区域では、土浦を除き、概ね</w:t>
      </w:r>
      <w:r>
        <w:rPr>
          <w:rFonts w:hint="eastAsia"/>
        </w:rPr>
        <w:t>27</w:t>
      </w:r>
      <w:r w:rsidR="00AC71CC">
        <w:rPr>
          <w:rFonts w:hint="eastAsia"/>
        </w:rPr>
        <w:t>日</w:t>
      </w:r>
      <w:r>
        <w:rPr>
          <w:rFonts w:hint="eastAsia"/>
        </w:rPr>
        <w:t>の午前中頃から高濃度化が始まり、</w:t>
      </w:r>
      <w:r>
        <w:rPr>
          <w:rFonts w:hint="eastAsia"/>
        </w:rPr>
        <w:t>27</w:t>
      </w:r>
      <w:r>
        <w:rPr>
          <w:rFonts w:hint="eastAsia"/>
        </w:rPr>
        <w:t>日の午後頃</w:t>
      </w:r>
      <w:r>
        <w:rPr>
          <w:rFonts w:hint="eastAsia"/>
        </w:rPr>
        <w:lastRenderedPageBreak/>
        <w:t>から</w:t>
      </w:r>
      <w:r>
        <w:rPr>
          <w:rFonts w:hint="eastAsia"/>
        </w:rPr>
        <w:t>28</w:t>
      </w:r>
      <w:r w:rsidR="00757868">
        <w:rPr>
          <w:rFonts w:hint="eastAsia"/>
        </w:rPr>
        <w:t>日の未明ないし午前中にかけて濃度が低下した。</w:t>
      </w:r>
      <w:r>
        <w:rPr>
          <w:rFonts w:hint="eastAsia"/>
        </w:rPr>
        <w:t>その後は</w:t>
      </w:r>
      <w:r w:rsidR="00757868">
        <w:rPr>
          <w:rFonts w:hint="eastAsia"/>
        </w:rPr>
        <w:t>、</w:t>
      </w:r>
      <w:r>
        <w:rPr>
          <w:rFonts w:hint="eastAsia"/>
        </w:rPr>
        <w:t>20</w:t>
      </w:r>
      <w:r w:rsidR="00EE261C">
        <w:t xml:space="preserve"> </w:t>
      </w:r>
      <w:r>
        <w:rPr>
          <w:rFonts w:hint="eastAsia"/>
        </w:rPr>
        <w:t>µg/m</w:t>
      </w:r>
      <w:r w:rsidRPr="00875EBD">
        <w:rPr>
          <w:rFonts w:hint="eastAsia"/>
          <w:vertAlign w:val="superscript"/>
        </w:rPr>
        <w:t>3</w:t>
      </w:r>
      <w:r>
        <w:rPr>
          <w:rFonts w:hint="eastAsia"/>
        </w:rPr>
        <w:t>付近の濃度で</w:t>
      </w:r>
      <w:r>
        <w:rPr>
          <w:rFonts w:hint="eastAsia"/>
        </w:rPr>
        <w:t>30</w:t>
      </w:r>
      <w:r>
        <w:rPr>
          <w:rFonts w:hint="eastAsia"/>
        </w:rPr>
        <w:t>日の未明頃まで推移していた。土浦では、</w:t>
      </w:r>
      <w:r>
        <w:rPr>
          <w:rFonts w:hint="eastAsia"/>
        </w:rPr>
        <w:t>26</w:t>
      </w:r>
      <w:r>
        <w:rPr>
          <w:rFonts w:hint="eastAsia"/>
        </w:rPr>
        <w:t>日と</w:t>
      </w:r>
      <w:r>
        <w:rPr>
          <w:rFonts w:hint="eastAsia"/>
        </w:rPr>
        <w:t>27</w:t>
      </w:r>
      <w:r>
        <w:rPr>
          <w:rFonts w:hint="eastAsia"/>
        </w:rPr>
        <w:t>日の両日において、それぞれ午後から翌日</w:t>
      </w:r>
      <w:r>
        <w:rPr>
          <w:rFonts w:hint="eastAsia"/>
        </w:rPr>
        <w:t>6</w:t>
      </w:r>
      <w:r w:rsidR="00757868">
        <w:rPr>
          <w:rFonts w:hint="eastAsia"/>
        </w:rPr>
        <w:t>時頃</w:t>
      </w:r>
      <w:r>
        <w:rPr>
          <w:rFonts w:hint="eastAsia"/>
        </w:rPr>
        <w:t>にかけて濃度が上昇しては速やかに低下していた。</w:t>
      </w:r>
    </w:p>
    <w:p w:rsidR="00722AAF" w:rsidRDefault="00722AAF" w:rsidP="00360105">
      <w:pPr>
        <w:ind w:firstLineChars="100" w:firstLine="210"/>
      </w:pPr>
      <w:r>
        <w:rPr>
          <w:rFonts w:hint="eastAsia"/>
        </w:rPr>
        <w:t>C</w:t>
      </w:r>
      <w:r>
        <w:rPr>
          <w:rFonts w:hint="eastAsia"/>
        </w:rPr>
        <w:t>区域は、</w:t>
      </w:r>
      <w:r w:rsidR="000205A9">
        <w:rPr>
          <w:rFonts w:hint="eastAsia"/>
        </w:rPr>
        <w:t>水戸では、</w:t>
      </w:r>
      <w:r w:rsidR="000205A9">
        <w:rPr>
          <w:rFonts w:hint="eastAsia"/>
        </w:rPr>
        <w:t>25</w:t>
      </w:r>
      <w:r w:rsidR="000205A9">
        <w:rPr>
          <w:rFonts w:hint="eastAsia"/>
        </w:rPr>
        <w:t>日から</w:t>
      </w:r>
      <w:r w:rsidR="000205A9">
        <w:rPr>
          <w:rFonts w:hint="eastAsia"/>
        </w:rPr>
        <w:t>29</w:t>
      </w:r>
      <w:r w:rsidR="000205A9">
        <w:rPr>
          <w:rFonts w:hint="eastAsia"/>
        </w:rPr>
        <w:t>日にわたり、周期的に午前中から正午頃にかけて濃度が増加し、午後には翌日の午前中にかけて緩やかに減少していた。また、</w:t>
      </w:r>
      <w:r w:rsidR="000205A9">
        <w:rPr>
          <w:rFonts w:hint="eastAsia"/>
        </w:rPr>
        <w:t>A</w:t>
      </w:r>
      <w:r w:rsidR="000205A9">
        <w:rPr>
          <w:rFonts w:hint="eastAsia"/>
        </w:rPr>
        <w:t>区域と同様に、</w:t>
      </w:r>
      <w:r w:rsidR="000205A9">
        <w:rPr>
          <w:rFonts w:hint="eastAsia"/>
        </w:rPr>
        <w:t>28</w:t>
      </w:r>
      <w:r w:rsidR="000205A9">
        <w:rPr>
          <w:rFonts w:hint="eastAsia"/>
        </w:rPr>
        <w:t>日と</w:t>
      </w:r>
      <w:r w:rsidR="000205A9">
        <w:rPr>
          <w:rFonts w:hint="eastAsia"/>
        </w:rPr>
        <w:t>29</w:t>
      </w:r>
      <w:r w:rsidR="000205A9">
        <w:rPr>
          <w:rFonts w:hint="eastAsia"/>
        </w:rPr>
        <w:t>日の一過性の濃度上昇も観察された。</w:t>
      </w:r>
      <w:r w:rsidR="00D01440">
        <w:rPr>
          <w:rFonts w:hint="eastAsia"/>
        </w:rPr>
        <w:t>その他の地点は</w:t>
      </w:r>
      <w:bookmarkStart w:id="0" w:name="_GoBack"/>
      <w:bookmarkEnd w:id="0"/>
      <w:r>
        <w:rPr>
          <w:rFonts w:hint="eastAsia"/>
        </w:rPr>
        <w:t>、概ね</w:t>
      </w:r>
      <w:r>
        <w:rPr>
          <w:rFonts w:hint="eastAsia"/>
        </w:rPr>
        <w:t>A</w:t>
      </w:r>
      <w:r>
        <w:rPr>
          <w:rFonts w:hint="eastAsia"/>
        </w:rPr>
        <w:t>区域と比較的類似した動向を示していた。ただし、</w:t>
      </w:r>
      <w:r>
        <w:rPr>
          <w:rFonts w:hint="eastAsia"/>
        </w:rPr>
        <w:t>A</w:t>
      </w:r>
      <w:r>
        <w:rPr>
          <w:rFonts w:hint="eastAsia"/>
        </w:rPr>
        <w:t>区域でみられた、</w:t>
      </w:r>
      <w:r>
        <w:rPr>
          <w:rFonts w:hint="eastAsia"/>
        </w:rPr>
        <w:t>26</w:t>
      </w:r>
      <w:r>
        <w:rPr>
          <w:rFonts w:hint="eastAsia"/>
        </w:rPr>
        <w:t>日の夜間から</w:t>
      </w:r>
      <w:r>
        <w:rPr>
          <w:rFonts w:hint="eastAsia"/>
        </w:rPr>
        <w:t>27</w:t>
      </w:r>
      <w:r w:rsidR="00AC71CC">
        <w:rPr>
          <w:rFonts w:hint="eastAsia"/>
        </w:rPr>
        <w:t>日の夕方頃にかけての高濃度の維持はみられず、勝浦</w:t>
      </w:r>
      <w:r>
        <w:rPr>
          <w:rFonts w:hint="eastAsia"/>
        </w:rPr>
        <w:t>と館山では</w:t>
      </w:r>
      <w:r>
        <w:rPr>
          <w:rFonts w:hint="eastAsia"/>
        </w:rPr>
        <w:t>28</w:t>
      </w:r>
      <w:r>
        <w:rPr>
          <w:rFonts w:hint="eastAsia"/>
        </w:rPr>
        <w:t>日と</w:t>
      </w:r>
      <w:r>
        <w:rPr>
          <w:rFonts w:hint="eastAsia"/>
        </w:rPr>
        <w:t>29</w:t>
      </w:r>
      <w:r w:rsidR="00757868">
        <w:rPr>
          <w:rFonts w:hint="eastAsia"/>
        </w:rPr>
        <w:t>日に他地点で起こった</w:t>
      </w:r>
      <w:r>
        <w:rPr>
          <w:rFonts w:hint="eastAsia"/>
        </w:rPr>
        <w:t>一過性の濃度上昇がみられなかった。また、勝浦と館山の動向はよく類似していた。</w:t>
      </w:r>
    </w:p>
    <w:p w:rsidR="00722AAF" w:rsidRDefault="00722AAF" w:rsidP="00360105">
      <w:pPr>
        <w:ind w:firstLineChars="100" w:firstLine="210"/>
      </w:pPr>
      <w:r>
        <w:rPr>
          <w:rFonts w:hint="eastAsia"/>
        </w:rPr>
        <w:t>D</w:t>
      </w:r>
      <w:r>
        <w:rPr>
          <w:rFonts w:hint="eastAsia"/>
        </w:rPr>
        <w:t>区域では、</w:t>
      </w:r>
      <w:r>
        <w:rPr>
          <w:rFonts w:hint="eastAsia"/>
        </w:rPr>
        <w:t>A</w:t>
      </w:r>
      <w:r>
        <w:rPr>
          <w:rFonts w:hint="eastAsia"/>
        </w:rPr>
        <w:t>区域、</w:t>
      </w:r>
      <w:r>
        <w:rPr>
          <w:rFonts w:hint="eastAsia"/>
        </w:rPr>
        <w:t>B</w:t>
      </w:r>
      <w:r>
        <w:rPr>
          <w:rFonts w:hint="eastAsia"/>
        </w:rPr>
        <w:t>区域及び</w:t>
      </w:r>
      <w:r>
        <w:rPr>
          <w:rFonts w:hint="eastAsia"/>
        </w:rPr>
        <w:t>C</w:t>
      </w:r>
      <w:r>
        <w:rPr>
          <w:rFonts w:hint="eastAsia"/>
        </w:rPr>
        <w:t>区域よりも濃度上昇の開始が早く、</w:t>
      </w:r>
      <w:r>
        <w:rPr>
          <w:rFonts w:hint="eastAsia"/>
        </w:rPr>
        <w:t>25</w:t>
      </w:r>
      <w:r>
        <w:rPr>
          <w:rFonts w:hint="eastAsia"/>
        </w:rPr>
        <w:t>日の</w:t>
      </w:r>
      <w:r w:rsidR="00AC71CC">
        <w:rPr>
          <w:rFonts w:hint="eastAsia"/>
        </w:rPr>
        <w:t>午後頃</w:t>
      </w:r>
      <w:r>
        <w:rPr>
          <w:rFonts w:hint="eastAsia"/>
        </w:rPr>
        <w:t>から始まった。その後、</w:t>
      </w:r>
      <w:r>
        <w:rPr>
          <w:rFonts w:hint="eastAsia"/>
        </w:rPr>
        <w:t>25</w:t>
      </w:r>
      <w:r>
        <w:rPr>
          <w:rFonts w:hint="eastAsia"/>
        </w:rPr>
        <w:t>日から</w:t>
      </w:r>
      <w:r>
        <w:rPr>
          <w:rFonts w:hint="eastAsia"/>
        </w:rPr>
        <w:t>29</w:t>
      </w:r>
      <w:r>
        <w:rPr>
          <w:rFonts w:hint="eastAsia"/>
        </w:rPr>
        <w:t>日</w:t>
      </w:r>
      <w:r w:rsidR="00AC71CC">
        <w:rPr>
          <w:rFonts w:hint="eastAsia"/>
        </w:rPr>
        <w:t>にわたり、午後から夜間にかけて濃度が増加し、朝方には減少する状況</w:t>
      </w:r>
      <w:r>
        <w:rPr>
          <w:rFonts w:hint="eastAsia"/>
        </w:rPr>
        <w:t>が</w:t>
      </w:r>
      <w:r w:rsidR="00AC71CC">
        <w:rPr>
          <w:rFonts w:hint="eastAsia"/>
        </w:rPr>
        <w:t>続いた</w:t>
      </w:r>
      <w:r>
        <w:rPr>
          <w:rFonts w:hint="eastAsia"/>
        </w:rPr>
        <w:t>。また、</w:t>
      </w:r>
      <w:r>
        <w:rPr>
          <w:rFonts w:hint="eastAsia"/>
        </w:rPr>
        <w:t>26</w:t>
      </w:r>
      <w:r>
        <w:rPr>
          <w:rFonts w:hint="eastAsia"/>
        </w:rPr>
        <w:t>日と</w:t>
      </w:r>
      <w:r>
        <w:rPr>
          <w:rFonts w:hint="eastAsia"/>
        </w:rPr>
        <w:t>27</w:t>
      </w:r>
      <w:r w:rsidR="00945E6B">
        <w:rPr>
          <w:rFonts w:hint="eastAsia"/>
        </w:rPr>
        <w:t>日における</w:t>
      </w:r>
      <w:r w:rsidR="00945E6B">
        <w:rPr>
          <w:rFonts w:hint="eastAsia"/>
        </w:rPr>
        <w:t>PM2.5</w:t>
      </w:r>
      <w:r w:rsidR="00945E6B">
        <w:rPr>
          <w:rFonts w:hint="eastAsia"/>
        </w:rPr>
        <w:t>濃度の動向</w:t>
      </w:r>
      <w:r w:rsidR="00AC71CC">
        <w:rPr>
          <w:rFonts w:hint="eastAsia"/>
        </w:rPr>
        <w:t>は</w:t>
      </w:r>
      <w:r w:rsidRPr="00BC5B64">
        <w:rPr>
          <w:rFonts w:hint="eastAsia"/>
        </w:rPr>
        <w:t>、</w:t>
      </w:r>
      <w:r w:rsidRPr="00BC5B64">
        <w:rPr>
          <w:rFonts w:hint="eastAsia"/>
        </w:rPr>
        <w:t>B</w:t>
      </w:r>
      <w:r w:rsidRPr="00BC5B64">
        <w:rPr>
          <w:rFonts w:hint="eastAsia"/>
        </w:rPr>
        <w:t>区域の</w:t>
      </w:r>
      <w:r>
        <w:rPr>
          <w:rFonts w:hint="eastAsia"/>
        </w:rPr>
        <w:t>土浦と類似していた。浜松では、</w:t>
      </w:r>
      <w:r>
        <w:rPr>
          <w:rFonts w:hint="eastAsia"/>
        </w:rPr>
        <w:t>25</w:t>
      </w:r>
      <w:r w:rsidR="00AC71CC">
        <w:rPr>
          <w:rFonts w:hint="eastAsia"/>
        </w:rPr>
        <w:t>日午後頃から濃度が増加</w:t>
      </w:r>
      <w:r>
        <w:rPr>
          <w:rFonts w:hint="eastAsia"/>
        </w:rPr>
        <w:t>し、</w:t>
      </w:r>
      <w:r>
        <w:rPr>
          <w:rFonts w:hint="eastAsia"/>
        </w:rPr>
        <w:t>27</w:t>
      </w:r>
      <w:r>
        <w:rPr>
          <w:rFonts w:hint="eastAsia"/>
        </w:rPr>
        <w:t>日及び</w:t>
      </w:r>
      <w:r>
        <w:rPr>
          <w:rFonts w:hint="eastAsia"/>
        </w:rPr>
        <w:t>28</w:t>
      </w:r>
      <w:r w:rsidR="00AC71CC">
        <w:rPr>
          <w:rFonts w:hint="eastAsia"/>
        </w:rPr>
        <w:t>日の朝方ないし午前中にやや減少</w:t>
      </w:r>
      <w:r>
        <w:rPr>
          <w:rFonts w:hint="eastAsia"/>
        </w:rPr>
        <w:t>したが、</w:t>
      </w:r>
      <w:r>
        <w:rPr>
          <w:rFonts w:hint="eastAsia"/>
        </w:rPr>
        <w:t>30</w:t>
      </w:r>
      <w:r>
        <w:rPr>
          <w:rFonts w:hint="eastAsia"/>
        </w:rPr>
        <w:t>日に至るまでほぼ濃度レベルが維持されていた。</w:t>
      </w:r>
    </w:p>
    <w:p w:rsidR="00722AAF" w:rsidRPr="00BC5B64" w:rsidRDefault="00722AAF" w:rsidP="00360105">
      <w:pPr>
        <w:ind w:firstLineChars="100" w:firstLine="210"/>
        <w:rPr>
          <w:b/>
        </w:rPr>
      </w:pPr>
      <w:r>
        <w:rPr>
          <w:rFonts w:hint="eastAsia"/>
        </w:rPr>
        <w:t>E</w:t>
      </w:r>
      <w:r>
        <w:rPr>
          <w:rFonts w:hint="eastAsia"/>
        </w:rPr>
        <w:t>区域は、ほかの区域ほどは濃度が上昇せず、長野は夜間に、松本は未明から午前中にかけて</w:t>
      </w:r>
      <w:r w:rsidRPr="00152911">
        <w:rPr>
          <w:rFonts w:hint="eastAsia"/>
        </w:rPr>
        <w:t>濃度が上昇する傾向がみられた。</w:t>
      </w:r>
    </w:p>
    <w:p w:rsidR="00975EF7" w:rsidRPr="00722AAF" w:rsidRDefault="00975EF7" w:rsidP="00722AAF">
      <w:pPr>
        <w:ind w:left="195" w:hangingChars="93" w:hanging="195"/>
        <w:rPr>
          <w:rFonts w:cs="Times New Roman"/>
        </w:rPr>
      </w:pPr>
    </w:p>
    <w:p w:rsidR="00975EF7" w:rsidRPr="00F34983" w:rsidRDefault="00975EF7">
      <w:pPr>
        <w:widowControl/>
        <w:jc w:val="left"/>
        <w:rPr>
          <w:rFonts w:cs="Times New Roman"/>
        </w:rPr>
      </w:pPr>
      <w:r w:rsidRPr="00F34983">
        <w:rPr>
          <w:rFonts w:cs="Times New Roman"/>
        </w:rPr>
        <w:br w:type="page"/>
      </w:r>
    </w:p>
    <w:p w:rsidR="00DD1BF0" w:rsidRDefault="00DD1BF0" w:rsidP="00EE094A">
      <w:pPr>
        <w:jc w:val="center"/>
        <w:rPr>
          <w:rFonts w:cs="Times New Roman"/>
        </w:rPr>
      </w:pPr>
    </w:p>
    <w:p w:rsidR="00DD1BF0" w:rsidRDefault="00DD1BF0" w:rsidP="00EE094A">
      <w:pPr>
        <w:jc w:val="center"/>
        <w:rPr>
          <w:rFonts w:cs="Times New Roman"/>
        </w:rPr>
      </w:pPr>
    </w:p>
    <w:p w:rsidR="00C63986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09A4FE81">
            <wp:extent cx="4695825" cy="1534169"/>
            <wp:effectExtent l="0" t="0" r="0" b="889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546" cy="153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4BC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242A4601">
            <wp:extent cx="4699506" cy="1476390"/>
            <wp:effectExtent l="0" t="0" r="635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506" cy="14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45D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11D1075D">
            <wp:extent cx="4709587" cy="1479557"/>
            <wp:effectExtent l="0" t="0" r="0" b="635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87" cy="147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4BC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5F6FFE5F">
            <wp:extent cx="4709590" cy="1479557"/>
            <wp:effectExtent l="0" t="0" r="0" b="635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90" cy="147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4BC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35070940">
            <wp:extent cx="4699509" cy="1476390"/>
            <wp:effectExtent l="0" t="0" r="635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509" cy="14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94A" w:rsidRPr="00F34983" w:rsidRDefault="00EE094A" w:rsidP="00EE094A">
      <w:pPr>
        <w:jc w:val="center"/>
        <w:rPr>
          <w:rFonts w:asciiTheme="majorEastAsia" w:eastAsiaTheme="majorEastAsia" w:hAnsiTheme="majorEastAsia" w:cs="Times New Roman"/>
        </w:rPr>
      </w:pPr>
      <w:r w:rsidRPr="00F34983">
        <w:rPr>
          <w:rFonts w:asciiTheme="majorEastAsia" w:eastAsiaTheme="majorEastAsia" w:hAnsiTheme="majorEastAsia" w:cs="Times New Roman" w:hint="eastAsia"/>
        </w:rPr>
        <w:t>図</w:t>
      </w:r>
      <w:r w:rsidR="00E56369">
        <w:rPr>
          <w:rFonts w:asciiTheme="majorEastAsia" w:eastAsiaTheme="majorEastAsia" w:hAnsiTheme="majorEastAsia" w:cs="Times New Roman" w:hint="eastAsia"/>
        </w:rPr>
        <w:t>4-3-2</w:t>
      </w:r>
      <w:r w:rsidRPr="00F34983">
        <w:rPr>
          <w:rFonts w:asciiTheme="majorEastAsia" w:eastAsiaTheme="majorEastAsia" w:hAnsiTheme="majorEastAsia" w:cs="Times New Roman" w:hint="eastAsia"/>
        </w:rPr>
        <w:t xml:space="preserve">　PM2.5質量濃度の推移</w:t>
      </w:r>
    </w:p>
    <w:p w:rsidR="00DD1BF0" w:rsidRDefault="00DD1BF0" w:rsidP="00B63E38">
      <w:pPr>
        <w:rPr>
          <w:rFonts w:asciiTheme="majorEastAsia" w:eastAsiaTheme="majorEastAsia" w:hAnsiTheme="majorEastAsia" w:cs="Times New Roman"/>
        </w:rPr>
      </w:pPr>
    </w:p>
    <w:p w:rsidR="0062491B" w:rsidRPr="00F34983" w:rsidRDefault="00C61E23" w:rsidP="0062491B">
      <w:pPr>
        <w:rPr>
          <w:rFonts w:asciiTheme="majorEastAsia" w:eastAsiaTheme="majorEastAsia" w:hAnsiTheme="majorEastAsia" w:cs="Times New Roman"/>
          <w:sz w:val="22"/>
        </w:rPr>
      </w:pPr>
      <w:r>
        <w:rPr>
          <w:rFonts w:asciiTheme="majorEastAsia" w:eastAsiaTheme="majorEastAsia" w:hAnsiTheme="majorEastAsia" w:cs="Times New Roman"/>
          <w:sz w:val="22"/>
        </w:rPr>
        <w:lastRenderedPageBreak/>
        <w:t>4.</w:t>
      </w:r>
      <w:r>
        <w:rPr>
          <w:rFonts w:asciiTheme="majorEastAsia" w:eastAsiaTheme="majorEastAsia" w:hAnsiTheme="majorEastAsia" w:cs="Times New Roman" w:hint="eastAsia"/>
          <w:sz w:val="22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.</w:t>
      </w:r>
      <w:r w:rsidR="00D71056">
        <w:rPr>
          <w:rFonts w:asciiTheme="majorEastAsia" w:eastAsiaTheme="majorEastAsia" w:hAnsiTheme="majorEastAsia" w:cs="Times New Roman" w:hint="eastAsia"/>
          <w:sz w:val="22"/>
        </w:rPr>
        <w:t>4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 xml:space="preserve">　</w:t>
      </w:r>
      <w:r w:rsidR="0062491B" w:rsidRPr="00F34983">
        <w:rPr>
          <w:rFonts w:asciiTheme="majorEastAsia" w:eastAsiaTheme="majorEastAsia" w:hAnsiTheme="majorEastAsia" w:cs="Times New Roman" w:hint="eastAsia"/>
          <w:sz w:val="22"/>
        </w:rPr>
        <w:t>気象を含めた詳細解析</w:t>
      </w:r>
    </w:p>
    <w:p w:rsidR="0062491B" w:rsidRPr="00F34983" w:rsidRDefault="0062491B" w:rsidP="00C63986">
      <w:pPr>
        <w:rPr>
          <w:rFonts w:cs="Times New Roman"/>
        </w:rPr>
      </w:pPr>
      <w:r w:rsidRPr="00F34983">
        <w:rPr>
          <w:rFonts w:cs="Times New Roman" w:hint="eastAsia"/>
        </w:rPr>
        <w:t>（１）気象概要</w:t>
      </w:r>
    </w:p>
    <w:p w:rsidR="002F35E1" w:rsidRPr="00F34983" w:rsidRDefault="002F35E1" w:rsidP="00757868">
      <w:pPr>
        <w:rPr>
          <w:rFonts w:cs="Times New Roman"/>
        </w:rPr>
      </w:pPr>
      <w:r w:rsidRPr="00F34983">
        <w:rPr>
          <w:rFonts w:cs="Times New Roman" w:hint="eastAsia"/>
        </w:rPr>
        <w:t xml:space="preserve">　</w:t>
      </w:r>
      <w:r w:rsidR="006C0C4F">
        <w:rPr>
          <w:rFonts w:cs="Times New Roman" w:hint="eastAsia"/>
        </w:rPr>
        <w:t>3</w:t>
      </w:r>
      <w:r w:rsidR="00A175DB" w:rsidRPr="00F34983">
        <w:rPr>
          <w:rFonts w:cs="Times New Roman" w:hint="eastAsia"/>
        </w:rPr>
        <w:t>月</w:t>
      </w:r>
      <w:r w:rsidR="006C0C4F">
        <w:rPr>
          <w:rFonts w:cs="Times New Roman" w:hint="eastAsia"/>
        </w:rPr>
        <w:t>26</w:t>
      </w:r>
      <w:r w:rsidR="00A175DB" w:rsidRPr="00F34983">
        <w:rPr>
          <w:rFonts w:cs="Times New Roman" w:hint="eastAsia"/>
        </w:rPr>
        <w:t>日は</w:t>
      </w:r>
      <w:r w:rsidR="006C0C4F">
        <w:rPr>
          <w:rFonts w:cs="Times New Roman" w:hint="eastAsia"/>
        </w:rPr>
        <w:t>北日本の一部を除き、</w:t>
      </w:r>
      <w:r w:rsidR="00A175DB" w:rsidRPr="00F34983">
        <w:rPr>
          <w:rFonts w:cs="Times New Roman" w:hint="eastAsia"/>
        </w:rPr>
        <w:t>全国の広い範囲が高気圧で覆われ、全国的に気温が</w:t>
      </w:r>
      <w:r w:rsidR="00B00A22">
        <w:rPr>
          <w:rFonts w:cs="Times New Roman" w:hint="eastAsia"/>
        </w:rPr>
        <w:t>上昇</w:t>
      </w:r>
      <w:r w:rsidR="006C0C4F">
        <w:rPr>
          <w:rFonts w:cs="Times New Roman" w:hint="eastAsia"/>
        </w:rPr>
        <w:t>した。また、</w:t>
      </w:r>
      <w:r w:rsidR="00282195">
        <w:rPr>
          <w:rFonts w:cs="Times New Roman" w:hint="eastAsia"/>
        </w:rPr>
        <w:t>28</w:t>
      </w:r>
      <w:r w:rsidR="006C0C4F">
        <w:rPr>
          <w:rFonts w:cs="Times New Roman" w:hint="eastAsia"/>
        </w:rPr>
        <w:t>日</w:t>
      </w:r>
      <w:r w:rsidR="00282195">
        <w:rPr>
          <w:rFonts w:cs="Times New Roman" w:hint="eastAsia"/>
        </w:rPr>
        <w:t>から</w:t>
      </w:r>
      <w:r w:rsidR="00DF3AE6">
        <w:rPr>
          <w:rFonts w:cs="Times New Roman" w:hint="eastAsia"/>
        </w:rPr>
        <w:t>29</w:t>
      </w:r>
      <w:r w:rsidR="00282195">
        <w:rPr>
          <w:rFonts w:cs="Times New Roman" w:hint="eastAsia"/>
        </w:rPr>
        <w:t>日にかけ</w:t>
      </w:r>
      <w:r w:rsidR="00757868">
        <w:rPr>
          <w:rFonts w:cs="Times New Roman" w:hint="eastAsia"/>
        </w:rPr>
        <w:t>て</w:t>
      </w:r>
      <w:r w:rsidR="00282195">
        <w:rPr>
          <w:rFonts w:cs="Times New Roman" w:hint="eastAsia"/>
        </w:rPr>
        <w:t>、</w:t>
      </w:r>
      <w:r w:rsidR="00DF3AE6">
        <w:rPr>
          <w:rFonts w:cs="Times New Roman" w:hint="eastAsia"/>
        </w:rPr>
        <w:t>東日本を中心に、アメダスの多くの観測地点で</w:t>
      </w:r>
      <w:r w:rsidR="006C0C4F">
        <w:rPr>
          <w:rFonts w:cs="Times New Roman" w:hint="eastAsia"/>
        </w:rPr>
        <w:t>3</w:t>
      </w:r>
      <w:r w:rsidR="006C0C4F">
        <w:rPr>
          <w:rFonts w:cs="Times New Roman" w:hint="eastAsia"/>
        </w:rPr>
        <w:t>月の</w:t>
      </w:r>
      <w:r w:rsidR="00455BDC">
        <w:rPr>
          <w:rFonts w:cs="Times New Roman" w:hint="eastAsia"/>
        </w:rPr>
        <w:t>観測史上</w:t>
      </w:r>
      <w:r w:rsidR="006C0C4F">
        <w:rPr>
          <w:rFonts w:cs="Times New Roman" w:hint="eastAsia"/>
        </w:rPr>
        <w:t>最高気温を更新し、</w:t>
      </w:r>
      <w:r w:rsidR="00282195">
        <w:rPr>
          <w:rFonts w:cs="Times New Roman" w:hint="eastAsia"/>
        </w:rPr>
        <w:t>記録的な暑さとなった。また、</w:t>
      </w:r>
      <w:r w:rsidR="00C97200">
        <w:rPr>
          <w:rFonts w:cs="Times New Roman" w:hint="eastAsia"/>
        </w:rPr>
        <w:t>26</w:t>
      </w:r>
      <w:r w:rsidR="00C97200">
        <w:rPr>
          <w:rFonts w:cs="Times New Roman" w:hint="eastAsia"/>
        </w:rPr>
        <w:t>日から</w:t>
      </w:r>
      <w:r w:rsidR="00C97200">
        <w:rPr>
          <w:rFonts w:cs="Times New Roman" w:hint="eastAsia"/>
        </w:rPr>
        <w:t>27</w:t>
      </w:r>
      <w:r w:rsidR="00EF5358">
        <w:rPr>
          <w:rFonts w:cs="Times New Roman" w:hint="eastAsia"/>
        </w:rPr>
        <w:t>日</w:t>
      </w:r>
      <w:r w:rsidR="00757868">
        <w:rPr>
          <w:rFonts w:cs="Times New Roman" w:hint="eastAsia"/>
        </w:rPr>
        <w:t>にかけて</w:t>
      </w:r>
      <w:r w:rsidR="00EF5358">
        <w:rPr>
          <w:rFonts w:cs="Times New Roman" w:hint="eastAsia"/>
        </w:rPr>
        <w:t>は、偏西風の影響による汚染気塊の流入</w:t>
      </w:r>
      <w:r w:rsidR="00EF5358" w:rsidRPr="00EF5358">
        <w:rPr>
          <w:rFonts w:cs="Times New Roman" w:hint="eastAsia"/>
          <w:vertAlign w:val="superscript"/>
        </w:rPr>
        <w:t>1)</w:t>
      </w:r>
      <w:r w:rsidR="00EF5358">
        <w:rPr>
          <w:rFonts w:cs="Times New Roman" w:hint="eastAsia"/>
        </w:rPr>
        <w:t>が</w:t>
      </w:r>
      <w:r w:rsidR="00C97200">
        <w:rPr>
          <w:rFonts w:cs="Times New Roman" w:hint="eastAsia"/>
        </w:rPr>
        <w:t>報告</w:t>
      </w:r>
      <w:r w:rsidR="00EF5358">
        <w:rPr>
          <w:rFonts w:cs="Times New Roman" w:hint="eastAsia"/>
        </w:rPr>
        <w:t>されており、</w:t>
      </w:r>
      <w:r w:rsidR="00EF5358">
        <w:rPr>
          <w:rFonts w:cs="Times New Roman" w:hint="eastAsia"/>
        </w:rPr>
        <w:t>28</w:t>
      </w:r>
      <w:r w:rsidR="00EF5358">
        <w:rPr>
          <w:rFonts w:cs="Times New Roman" w:hint="eastAsia"/>
        </w:rPr>
        <w:t>日には北日本で黄砂の飛来が確認されたことから、期間中は</w:t>
      </w:r>
      <w:r w:rsidR="006F7485" w:rsidRPr="00F34983">
        <w:rPr>
          <w:rFonts w:cs="Times New Roman" w:hint="eastAsia"/>
        </w:rPr>
        <w:t>、</w:t>
      </w:r>
      <w:r w:rsidR="00EF5358">
        <w:rPr>
          <w:rFonts w:cs="Times New Roman" w:hint="eastAsia"/>
        </w:rPr>
        <w:t>大陸からの</w:t>
      </w:r>
      <w:r w:rsidR="00282195">
        <w:rPr>
          <w:rFonts w:cs="Times New Roman" w:hint="eastAsia"/>
        </w:rPr>
        <w:t>越境汚染の影響を受けやすい状況にあった</w:t>
      </w:r>
      <w:r w:rsidR="00EF5358">
        <w:rPr>
          <w:rFonts w:cs="Times New Roman" w:hint="eastAsia"/>
        </w:rPr>
        <w:t>と考えられる</w:t>
      </w:r>
      <w:r w:rsidR="00757868">
        <w:rPr>
          <w:rFonts w:cs="Times New Roman" w:hint="eastAsia"/>
        </w:rPr>
        <w:t>（図</w:t>
      </w:r>
      <w:r w:rsidR="00757868">
        <w:rPr>
          <w:rFonts w:cs="Times New Roman" w:hint="eastAsia"/>
        </w:rPr>
        <w:t>4-3-3</w:t>
      </w:r>
      <w:r w:rsidR="00757868">
        <w:rPr>
          <w:rFonts w:cs="Times New Roman" w:hint="eastAsia"/>
        </w:rPr>
        <w:t>）</w:t>
      </w:r>
      <w:r w:rsidR="00EF5358">
        <w:rPr>
          <w:rFonts w:cs="Times New Roman" w:hint="eastAsia"/>
        </w:rPr>
        <w:t>。</w:t>
      </w:r>
    </w:p>
    <w:p w:rsidR="00EE094A" w:rsidRPr="00F34983" w:rsidRDefault="006C0C4F" w:rsidP="00EE094A">
      <w:pPr>
        <w:jc w:val="center"/>
        <w:rPr>
          <w:rFonts w:asciiTheme="majorEastAsia" w:eastAsiaTheme="majorEastAsia" w:hAnsiTheme="majorEastAsia" w:cs="Times New Roman"/>
        </w:rPr>
      </w:pPr>
      <w:r>
        <w:rPr>
          <w:rFonts w:cs="Times New Roman" w:hint="eastAsia"/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134D353" wp14:editId="629BC6A8">
                <wp:simplePos x="0" y="0"/>
                <wp:positionH relativeFrom="margin">
                  <wp:align>center</wp:align>
                </wp:positionH>
                <wp:positionV relativeFrom="paragraph">
                  <wp:posOffset>635</wp:posOffset>
                </wp:positionV>
                <wp:extent cx="3637280" cy="3669665"/>
                <wp:effectExtent l="0" t="0" r="1270" b="6985"/>
                <wp:wrapTopAndBottom/>
                <wp:docPr id="224" name="グループ化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7280" cy="3669665"/>
                          <a:chOff x="1336818" y="0"/>
                          <a:chExt cx="3638539" cy="3670300"/>
                        </a:xfrm>
                      </wpg:grpSpPr>
                      <pic:pic xmlns:pic="http://schemas.openxmlformats.org/drawingml/2006/picture">
                        <pic:nvPicPr>
                          <pic:cNvPr id="228" name="図 22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818" y="0"/>
                            <a:ext cx="1843758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図 22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4429" y="0"/>
                            <a:ext cx="1820928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図 23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7914" y="1821815"/>
                            <a:ext cx="1842662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図 231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808" y="1828800"/>
                            <a:ext cx="1825549" cy="184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7A957E" id="グループ化 224" o:spid="_x0000_s1026" style="position:absolute;left:0;text-align:left;margin-left:0;margin-top:.05pt;width:286.4pt;height:288.95pt;z-index:251714560;mso-position-horizontal:center;mso-position-horizontal-relative:margin;mso-width-relative:margin;mso-height-relative:margin" coordorigin="13368" coordsize="36385,3670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">
                <v:shape id="図 228" o:spid="_x0000_s1027" type="#_x0000_t75" style="position:absolute;left:13368;width:18437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EBFXCAAAA3AAAAA8AAABkcnMvZG93bnJldi54bWxET91qwjAUvh/4DuEIuxkzsciQrqmIujEU&#10;RN0e4NAc22JzUpKo3dsvF8IuP77/YjHYTtzIh9axhulEgSCunGm51vDz/fE6BxEissHOMWn4pQCL&#10;cvRUYG7cnY90O8VapBAOOWpoYuxzKUPVkMUwcT1x4s7OW4wJ+loaj/cUbjuZKfUmLbacGhrsadVQ&#10;dTldrYbZbGv8/qWVYXpY7z73643ckdL6eTws30FEGuK/+OH+MhqyLK1NZ9IRkO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RARVwgAAANwAAAAPAAAAAAAAAAAAAAAAAJ8C&#10;AABkcnMvZG93bnJldi54bWxQSwUGAAAAAAQABAD3AAAAjgMAAAAA&#10;">
                  <v:imagedata r:id="rId25" o:title=""/>
                  <v:path arrowok="t"/>
                </v:shape>
                <v:shape id="図 229" o:spid="_x0000_s1028" type="#_x0000_t75" style="position:absolute;left:31544;width:18209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N/SLBAAAA3AAAAA8AAABkcnMvZG93bnJldi54bWxEj82KwjAUhfcDvkO4grsxbUEZq1FEEHV2&#10;o27cXZtrWmxuShNrffuJMDDLw/n5OItVb2vRUesrxwrScQKCuHC6YqPgfNp+foHwAVlj7ZgUvMjD&#10;ajn4WGCu3ZN/qDsGI+II+xwVlCE0uZS+KMmiH7uGOHo311oMUbZG6hafcdzWMkuSqbRYcSSU2NCm&#10;pOJ+fNgI2U6S2ph0d0jput6Fi3x8c6fUaNiv5yAC9eE//NfeawVZNoP3mXgE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N/SLBAAAA3AAAAA8AAAAAAAAAAAAAAAAAnwIA&#10;AGRycy9kb3ducmV2LnhtbFBLBQYAAAAABAAEAPcAAACNAwAAAAA=&#10;">
                  <v:imagedata r:id="rId26" o:title=""/>
                  <v:path arrowok="t"/>
                </v:shape>
                <v:shape id="図 230" o:spid="_x0000_s1029" type="#_x0000_t75" style="position:absolute;left:13379;top:18218;width:18426;height:18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i2xvAAAAA3AAAAA8AAABkcnMvZG93bnJldi54bWxET8uKwjAU3Qv+Q7iCO02mAyIdo8yIhdGF&#10;+JgPuDTXtk5zU5uo9e/NQnB5OO/ZorO1uFHrK8caPsYKBHHuTMWFhr9jNpqC8AHZYO2YNDzIw2Le&#10;780wNe7Oe7odQiFiCPsUNZQhNKmUPi/Joh+7hjhyJ9daDBG2hTQt3mO4rWWi1ERarDg2lNjQsqT8&#10;/3C1Gshl+WVn1KQ4J6ufrSJcZ91G6+Gg+/4CEagLb/HL/Ws0JJ9xfjwTj4CcP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qLbG8AAAADcAAAADwAAAAAAAAAAAAAAAACfAgAA&#10;ZHJzL2Rvd25yZXYueG1sUEsFBgAAAAAEAAQA9wAAAIwDAAAAAA==&#10;">
                  <v:imagedata r:id="rId27" o:title=""/>
                  <v:path arrowok="t"/>
                </v:shape>
                <v:shape id="図 231" o:spid="_x0000_s1030" type="#_x0000_t75" style="position:absolute;left:31498;top:18288;width:18255;height:18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8kZfFAAAA3AAAAA8AAABkcnMvZG93bnJldi54bWxEj0FrwkAUhO9C/8PyBC9FNyoYSV0lFERR&#10;Cq2292f2NRvMvg3ZVeO/dwsFj8PMfMMsVp2txZVaXzlWMB4lIIgLpysuFXwf18M5CB+QNdaOScGd&#10;PKyWL70FZtrd+Iuuh1CKCGGfoQITQpNJ6QtDFv3INcTR+3WtxRBlW0rd4i3CbS0nSTKTFiuOCwYb&#10;ejdUnA8Xq6DIze5zk5f3y8/plWYftD+mp1SpQb/L30AE6sIz/N/eagWT6Rj+zsQj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PJGXxQAAANwAAAAPAAAAAAAAAAAAAAAA&#10;AJ8CAABkcnMvZG93bnJldi54bWxQSwUGAAAAAAQABAD3AAAAkQMAAAAA&#10;">
                  <v:imagedata r:id="rId28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EE094A" w:rsidRPr="00F34983">
        <w:rPr>
          <w:rFonts w:asciiTheme="majorEastAsia" w:eastAsiaTheme="majorEastAsia" w:hAnsiTheme="majorEastAsia" w:cs="Times New Roman" w:hint="eastAsia"/>
        </w:rPr>
        <w:t>図</w:t>
      </w:r>
      <w:r w:rsidR="00C61E23">
        <w:rPr>
          <w:rFonts w:asciiTheme="majorEastAsia" w:eastAsiaTheme="majorEastAsia" w:hAnsiTheme="majorEastAsia" w:cs="Times New Roman" w:hint="eastAsia"/>
        </w:rPr>
        <w:t>4-3</w:t>
      </w:r>
      <w:r w:rsidR="00EE094A" w:rsidRPr="00F34983">
        <w:rPr>
          <w:rFonts w:asciiTheme="majorEastAsia" w:eastAsiaTheme="majorEastAsia" w:hAnsiTheme="majorEastAsia" w:cs="Times New Roman" w:hint="eastAsia"/>
        </w:rPr>
        <w:t>-</w:t>
      </w:r>
      <w:r w:rsidR="00C61E23">
        <w:rPr>
          <w:rFonts w:asciiTheme="majorEastAsia" w:eastAsiaTheme="majorEastAsia" w:hAnsiTheme="majorEastAsia" w:cs="Times New Roman"/>
        </w:rPr>
        <w:t>3</w:t>
      </w:r>
      <w:r w:rsidR="00EE094A" w:rsidRPr="00F34983">
        <w:rPr>
          <w:rFonts w:asciiTheme="majorEastAsia" w:eastAsiaTheme="majorEastAsia" w:hAnsiTheme="majorEastAsia" w:cs="Times New Roman" w:hint="eastAsia"/>
        </w:rPr>
        <w:t xml:space="preserve">　天気図（気象庁http://www.data.jma.go.jp/fcd/yoho/hibiten/）</w:t>
      </w:r>
    </w:p>
    <w:p w:rsidR="007E6A59" w:rsidRPr="00F34983" w:rsidRDefault="007E6A59" w:rsidP="00C63986">
      <w:pPr>
        <w:rPr>
          <w:rFonts w:cs="Times New Roman"/>
        </w:rPr>
      </w:pPr>
    </w:p>
    <w:p w:rsidR="0062491B" w:rsidRPr="00F34983" w:rsidRDefault="0062491B" w:rsidP="00C63986">
      <w:pPr>
        <w:rPr>
          <w:rFonts w:cs="Times New Roman"/>
        </w:rPr>
      </w:pPr>
      <w:r w:rsidRPr="00F34983">
        <w:rPr>
          <w:rFonts w:cs="Times New Roman" w:hint="eastAsia"/>
        </w:rPr>
        <w:t>（２）</w:t>
      </w:r>
      <w:r w:rsidRPr="00F34983">
        <w:rPr>
          <w:rFonts w:cs="Times New Roman" w:hint="eastAsia"/>
        </w:rPr>
        <w:t>PM2.5</w:t>
      </w:r>
      <w:r w:rsidRPr="00F34983">
        <w:rPr>
          <w:rFonts w:cs="Times New Roman" w:hint="eastAsia"/>
        </w:rPr>
        <w:t>や関連物質の挙動</w:t>
      </w:r>
    </w:p>
    <w:p w:rsidR="00FB6ABF" w:rsidRDefault="00B00A22" w:rsidP="00B00A22">
      <w:pPr>
        <w:rPr>
          <w:rFonts w:cs="Times New Roman"/>
        </w:rPr>
      </w:pPr>
      <w:r>
        <w:rPr>
          <w:rFonts w:cs="Times New Roman" w:hint="eastAsia"/>
        </w:rPr>
        <w:t xml:space="preserve">　</w:t>
      </w:r>
      <w:r w:rsidR="00B56379">
        <w:rPr>
          <w:rFonts w:cs="Times New Roman" w:hint="eastAsia"/>
        </w:rPr>
        <w:t>PM2.5</w:t>
      </w:r>
      <w:r w:rsidR="00CC7F84" w:rsidRPr="00F34983">
        <w:rPr>
          <w:rFonts w:cs="Times New Roman" w:hint="eastAsia"/>
        </w:rPr>
        <w:t>濃度が</w:t>
      </w:r>
      <w:r w:rsidR="00C1785B">
        <w:rPr>
          <w:rFonts w:cs="Times New Roman" w:hint="eastAsia"/>
        </w:rPr>
        <w:t>増加</w:t>
      </w:r>
      <w:r w:rsidR="00CC7F84" w:rsidRPr="00F34983">
        <w:rPr>
          <w:rFonts w:cs="Times New Roman" w:hint="eastAsia"/>
        </w:rPr>
        <w:t>し始めた</w:t>
      </w:r>
      <w:r w:rsidR="00D5644B">
        <w:rPr>
          <w:rFonts w:cs="Times New Roman" w:hint="eastAsia"/>
        </w:rPr>
        <w:t>3</w:t>
      </w:r>
      <w:r w:rsidR="00CC7F84" w:rsidRPr="00F34983">
        <w:rPr>
          <w:rFonts w:cs="Times New Roman" w:hint="eastAsia"/>
        </w:rPr>
        <w:t>月</w:t>
      </w:r>
      <w:r w:rsidR="00D5644B">
        <w:rPr>
          <w:rFonts w:cs="Times New Roman" w:hint="eastAsia"/>
        </w:rPr>
        <w:t>25</w:t>
      </w:r>
      <w:r w:rsidR="00CC7F84" w:rsidRPr="00F34983">
        <w:rPr>
          <w:rFonts w:cs="Times New Roman" w:hint="eastAsia"/>
        </w:rPr>
        <w:t>日から</w:t>
      </w:r>
      <w:r w:rsidR="00D5644B">
        <w:rPr>
          <w:rFonts w:cs="Times New Roman" w:hint="eastAsia"/>
        </w:rPr>
        <w:t>30</w:t>
      </w:r>
      <w:r w:rsidR="00CC7F84" w:rsidRPr="00F34983">
        <w:rPr>
          <w:rFonts w:cs="Times New Roman" w:hint="eastAsia"/>
        </w:rPr>
        <w:t>日までを対象に解析した。</w:t>
      </w:r>
      <w:r w:rsidR="00CC7F84" w:rsidRPr="00F34983">
        <w:rPr>
          <w:rFonts w:cs="Times New Roman" w:hint="eastAsia"/>
        </w:rPr>
        <w:t>PM2.5</w:t>
      </w:r>
      <w:r w:rsidR="00CC7F84" w:rsidRPr="00F34983">
        <w:rPr>
          <w:rFonts w:cs="Times New Roman" w:hint="eastAsia"/>
        </w:rPr>
        <w:t>濃度、</w:t>
      </w:r>
      <w:r w:rsidR="00CC7F84" w:rsidRPr="00F34983">
        <w:rPr>
          <w:rFonts w:cs="Times New Roman" w:hint="eastAsia"/>
        </w:rPr>
        <w:t>SO</w:t>
      </w:r>
      <w:r w:rsidR="00CC7F84" w:rsidRPr="00F34983">
        <w:rPr>
          <w:rFonts w:cs="Times New Roman" w:hint="eastAsia"/>
          <w:vertAlign w:val="subscript"/>
        </w:rPr>
        <w:t>2</w:t>
      </w:r>
      <w:r w:rsidR="00CC7F84" w:rsidRPr="00F34983">
        <w:rPr>
          <w:rFonts w:cs="Times New Roman" w:hint="eastAsia"/>
        </w:rPr>
        <w:t>、</w:t>
      </w:r>
      <w:r w:rsidR="007D50F9">
        <w:rPr>
          <w:rFonts w:cs="Times New Roman" w:hint="eastAsia"/>
        </w:rPr>
        <w:t>NOx</w:t>
      </w:r>
      <w:r w:rsidR="007D50F9">
        <w:rPr>
          <w:rFonts w:cs="Times New Roman" w:hint="eastAsia"/>
        </w:rPr>
        <w:t>、</w:t>
      </w:r>
      <w:r w:rsidR="00CC7F84" w:rsidRPr="00F34983">
        <w:rPr>
          <w:rFonts w:cs="Times New Roman" w:hint="eastAsia"/>
        </w:rPr>
        <w:t>Ox</w:t>
      </w:r>
      <w:r w:rsidR="00CC7F84" w:rsidRPr="00F34983">
        <w:rPr>
          <w:rFonts w:cs="Times New Roman" w:hint="eastAsia"/>
        </w:rPr>
        <w:t>、</w:t>
      </w:r>
      <w:r w:rsidR="00CC7F84" w:rsidRPr="00F34983">
        <w:rPr>
          <w:rFonts w:cs="Times New Roman" w:hint="eastAsia"/>
        </w:rPr>
        <w:t>NMHC</w:t>
      </w:r>
      <w:r w:rsidR="00CC7F84" w:rsidRPr="00F34983">
        <w:rPr>
          <w:rFonts w:cs="Times New Roman" w:hint="eastAsia"/>
        </w:rPr>
        <w:t>、温度</w:t>
      </w:r>
      <w:r w:rsidR="00CC7F84" w:rsidRPr="00F34983">
        <w:rPr>
          <w:rFonts w:cs="Times New Roman" w:hint="eastAsia"/>
        </w:rPr>
        <w:t>(Temp)</w:t>
      </w:r>
      <w:r>
        <w:rPr>
          <w:rFonts w:cs="Times New Roman" w:hint="eastAsia"/>
        </w:rPr>
        <w:t>、</w:t>
      </w:r>
      <w:r w:rsidR="008F692B">
        <w:rPr>
          <w:rFonts w:cs="Times New Roman" w:hint="eastAsia"/>
        </w:rPr>
        <w:t>相対</w:t>
      </w:r>
      <w:r>
        <w:rPr>
          <w:rFonts w:cs="Times New Roman" w:hint="eastAsia"/>
        </w:rPr>
        <w:t>湿度</w:t>
      </w:r>
      <w:r>
        <w:rPr>
          <w:rFonts w:cs="Times New Roman" w:hint="eastAsia"/>
        </w:rPr>
        <w:t>(RH)</w:t>
      </w:r>
      <w:r w:rsidR="00CC7F84" w:rsidRPr="00F34983">
        <w:rPr>
          <w:rFonts w:cs="Times New Roman" w:hint="eastAsia"/>
        </w:rPr>
        <w:t>の分布状況及び風向風速を図</w:t>
      </w:r>
      <w:r w:rsidR="00D11F33">
        <w:rPr>
          <w:rFonts w:cs="Times New Roman" w:hint="eastAsia"/>
        </w:rPr>
        <w:t>4-3</w:t>
      </w:r>
      <w:r w:rsidR="00CC7F84" w:rsidRPr="00F34983">
        <w:rPr>
          <w:rFonts w:cs="Times New Roman" w:hint="eastAsia"/>
        </w:rPr>
        <w:t>-</w:t>
      </w:r>
      <w:r w:rsidR="00D11F33">
        <w:rPr>
          <w:rFonts w:cs="Times New Roman" w:hint="eastAsia"/>
        </w:rPr>
        <w:t>4</w:t>
      </w:r>
      <w:r>
        <w:rPr>
          <w:rFonts w:cs="Times New Roman" w:hint="eastAsia"/>
        </w:rPr>
        <w:t>に示す。</w:t>
      </w:r>
      <w:r w:rsidR="00011BB8">
        <w:rPr>
          <w:rFonts w:cs="Times New Roman" w:hint="eastAsia"/>
        </w:rPr>
        <w:t>また、それ以外の時刻についてのデータは、大気汚染常時監視項目の</w:t>
      </w:r>
      <w:r w:rsidR="00011BB8">
        <w:rPr>
          <w:rFonts w:cs="Times New Roman" w:hint="eastAsia"/>
        </w:rPr>
        <w:t>1</w:t>
      </w:r>
      <w:r w:rsidR="00011BB8">
        <w:rPr>
          <w:rFonts w:cs="Times New Roman" w:hint="eastAsia"/>
        </w:rPr>
        <w:t>時間値を使用した。</w:t>
      </w:r>
    </w:p>
    <w:p w:rsidR="00001E78" w:rsidRPr="00071C2B" w:rsidRDefault="00FB6ABF" w:rsidP="00EE261C">
      <w:pPr>
        <w:ind w:firstLineChars="100" w:firstLine="210"/>
        <w:rPr>
          <w:rFonts w:cs="Times New Roman"/>
        </w:rPr>
      </w:pPr>
      <w:r>
        <w:rPr>
          <w:rFonts w:cs="Times New Roman" w:hint="eastAsia"/>
        </w:rPr>
        <w:t>なお、</w:t>
      </w:r>
      <w:r>
        <w:rPr>
          <w:rFonts w:cs="Times New Roman" w:hint="eastAsia"/>
        </w:rPr>
        <w:t>25</w:t>
      </w:r>
      <w:r>
        <w:rPr>
          <w:rFonts w:cs="Times New Roman" w:hint="eastAsia"/>
        </w:rPr>
        <w:t>日から</w:t>
      </w:r>
      <w:r>
        <w:rPr>
          <w:rFonts w:cs="Times New Roman" w:hint="eastAsia"/>
        </w:rPr>
        <w:t>27</w:t>
      </w:r>
      <w:r>
        <w:rPr>
          <w:rFonts w:cs="Times New Roman" w:hint="eastAsia"/>
        </w:rPr>
        <w:t>日にかけては、高気圧による下降気流によって沈降性逆転層が発生し、鉛直方向の大気の拡散</w:t>
      </w:r>
      <w:r w:rsidR="00E57DA3">
        <w:rPr>
          <w:rFonts w:cs="Times New Roman" w:hint="eastAsia"/>
        </w:rPr>
        <w:t>が抑制され、汚染物質が滞留しやすい状況であった事が報告されている</w:t>
      </w:r>
      <w:r w:rsidRPr="005D2088">
        <w:rPr>
          <w:rFonts w:cs="Times New Roman" w:hint="eastAsia"/>
          <w:vertAlign w:val="superscript"/>
        </w:rPr>
        <w:t>1)</w:t>
      </w:r>
      <w:r w:rsidR="00E57DA3">
        <w:rPr>
          <w:rFonts w:cs="Times New Roman" w:hint="eastAsia"/>
        </w:rPr>
        <w:t>。</w:t>
      </w:r>
      <w:r w:rsidR="00E57DA3" w:rsidRPr="00071C2B">
        <w:rPr>
          <w:rFonts w:cs="Times New Roman" w:hint="eastAsia"/>
        </w:rPr>
        <w:t>気温は、</w:t>
      </w:r>
      <w:r w:rsidR="00E57DA3" w:rsidRPr="00071C2B">
        <w:rPr>
          <w:rFonts w:cs="Times New Roman" w:hint="eastAsia"/>
        </w:rPr>
        <w:t>26</w:t>
      </w:r>
      <w:r w:rsidR="00E57DA3" w:rsidRPr="00071C2B">
        <w:rPr>
          <w:rFonts w:cs="Times New Roman" w:hint="eastAsia"/>
        </w:rPr>
        <w:t>日から</w:t>
      </w:r>
      <w:r w:rsidR="00E57DA3" w:rsidRPr="00071C2B">
        <w:rPr>
          <w:rFonts w:cs="Times New Roman" w:hint="eastAsia"/>
        </w:rPr>
        <w:t>27</w:t>
      </w:r>
      <w:r w:rsidR="00E57DA3" w:rsidRPr="00071C2B">
        <w:rPr>
          <w:rFonts w:cs="Times New Roman" w:hint="eastAsia"/>
        </w:rPr>
        <w:t>日の午後にかけて上昇傾向となり、</w:t>
      </w:r>
      <w:r w:rsidR="00E57DA3" w:rsidRPr="00071C2B">
        <w:rPr>
          <w:rFonts w:cs="Times New Roman" w:hint="eastAsia"/>
        </w:rPr>
        <w:t>29</w:t>
      </w:r>
      <w:r w:rsidR="00E57DA3" w:rsidRPr="00071C2B">
        <w:rPr>
          <w:rFonts w:cs="Times New Roman" w:hint="eastAsia"/>
        </w:rPr>
        <w:t>日には</w:t>
      </w:r>
      <w:r w:rsidR="00881465" w:rsidRPr="00071C2B">
        <w:rPr>
          <w:rFonts w:cs="Times New Roman" w:hint="eastAsia"/>
        </w:rPr>
        <w:t>東京都</w:t>
      </w:r>
      <w:r w:rsidR="00881465" w:rsidRPr="00071C2B">
        <w:rPr>
          <w:rFonts w:cs="Times New Roman"/>
        </w:rPr>
        <w:t>、</w:t>
      </w:r>
      <w:r w:rsidR="00881465" w:rsidRPr="00071C2B">
        <w:rPr>
          <w:rFonts w:cs="Times New Roman" w:hint="eastAsia"/>
        </w:rPr>
        <w:t>千葉県、</w:t>
      </w:r>
      <w:r w:rsidR="00881465" w:rsidRPr="00071C2B">
        <w:rPr>
          <w:rFonts w:cs="Times New Roman"/>
        </w:rPr>
        <w:t>埼玉県</w:t>
      </w:r>
      <w:r w:rsidR="00881465" w:rsidRPr="00071C2B">
        <w:rPr>
          <w:rFonts w:cs="Times New Roman" w:hint="eastAsia"/>
        </w:rPr>
        <w:t>、</w:t>
      </w:r>
      <w:r w:rsidR="00881465" w:rsidRPr="00071C2B">
        <w:rPr>
          <w:rFonts w:cs="Times New Roman"/>
        </w:rPr>
        <w:t>茨城県、群馬県及び静岡県</w:t>
      </w:r>
      <w:r w:rsidR="00E57DA3" w:rsidRPr="00071C2B">
        <w:rPr>
          <w:rFonts w:cs="Times New Roman" w:hint="eastAsia"/>
        </w:rPr>
        <w:t>で</w:t>
      </w:r>
      <w:r w:rsidR="00E57DA3" w:rsidRPr="00071C2B">
        <w:rPr>
          <w:rFonts w:cs="Times New Roman" w:hint="eastAsia"/>
        </w:rPr>
        <w:t>25</w:t>
      </w:r>
      <w:r w:rsidR="00EE261C">
        <w:rPr>
          <w:rFonts w:cs="Times New Roman"/>
        </w:rPr>
        <w:t xml:space="preserve"> </w:t>
      </w:r>
      <w:r w:rsidR="00E57DA3" w:rsidRPr="00071C2B">
        <w:rPr>
          <w:rFonts w:cs="Times New Roman" w:hint="eastAsia"/>
        </w:rPr>
        <w:t>℃以上の夏日を記録するなど、関東甲信静全域で高い値となった。相対湿度は、</w:t>
      </w:r>
      <w:r w:rsidR="00E57DA3" w:rsidRPr="00071C2B">
        <w:rPr>
          <w:rFonts w:cs="Times New Roman" w:hint="eastAsia"/>
        </w:rPr>
        <w:t>24</w:t>
      </w:r>
      <w:r w:rsidR="00E57DA3" w:rsidRPr="00071C2B">
        <w:rPr>
          <w:rFonts w:cs="Times New Roman" w:hint="eastAsia"/>
        </w:rPr>
        <w:t>日から</w:t>
      </w:r>
      <w:r w:rsidR="00E57DA3" w:rsidRPr="00071C2B">
        <w:rPr>
          <w:rFonts w:cs="Times New Roman" w:hint="eastAsia"/>
        </w:rPr>
        <w:t>29</w:t>
      </w:r>
      <w:r w:rsidR="00E57DA3" w:rsidRPr="00071C2B">
        <w:rPr>
          <w:rFonts w:cs="Times New Roman" w:hint="eastAsia"/>
        </w:rPr>
        <w:t>日にかけて上昇傾向に</w:t>
      </w:r>
      <w:r w:rsidR="00E57DA3" w:rsidRPr="00071C2B">
        <w:rPr>
          <w:rFonts w:cs="Times New Roman"/>
        </w:rPr>
        <w:t>あり、</w:t>
      </w:r>
      <w:r w:rsidR="00E57DA3" w:rsidRPr="00071C2B">
        <w:rPr>
          <w:rFonts w:cs="Times New Roman" w:hint="eastAsia"/>
        </w:rPr>
        <w:t>特に</w:t>
      </w:r>
      <w:r w:rsidR="00E57DA3" w:rsidRPr="00071C2B">
        <w:rPr>
          <w:rFonts w:cs="Times New Roman"/>
        </w:rPr>
        <w:t>19</w:t>
      </w:r>
      <w:r w:rsidR="00E57DA3" w:rsidRPr="00071C2B">
        <w:rPr>
          <w:rFonts w:cs="Times New Roman"/>
        </w:rPr>
        <w:t>時</w:t>
      </w:r>
      <w:r w:rsidR="00E57DA3" w:rsidRPr="00071C2B">
        <w:rPr>
          <w:rFonts w:cs="Times New Roman" w:hint="eastAsia"/>
        </w:rPr>
        <w:t>頃</w:t>
      </w:r>
      <w:r w:rsidR="00E57DA3" w:rsidRPr="00071C2B">
        <w:rPr>
          <w:rFonts w:cs="Times New Roman"/>
        </w:rPr>
        <w:t>から</w:t>
      </w:r>
      <w:r w:rsidR="00E57DA3" w:rsidRPr="00071C2B">
        <w:rPr>
          <w:rFonts w:cs="Times New Roman" w:hint="eastAsia"/>
        </w:rPr>
        <w:t>翌日の午前</w:t>
      </w:r>
      <w:r w:rsidR="00E57DA3" w:rsidRPr="00071C2B">
        <w:rPr>
          <w:rFonts w:cs="Times New Roman"/>
        </w:rPr>
        <w:t>8</w:t>
      </w:r>
      <w:r w:rsidR="00E57DA3" w:rsidRPr="00071C2B">
        <w:rPr>
          <w:rFonts w:cs="Times New Roman"/>
        </w:rPr>
        <w:t>時頃</w:t>
      </w:r>
      <w:r w:rsidR="00E57DA3" w:rsidRPr="00071C2B">
        <w:rPr>
          <w:rFonts w:cs="Times New Roman" w:hint="eastAsia"/>
        </w:rPr>
        <w:t>まで</w:t>
      </w:r>
      <w:r w:rsidR="00E57DA3" w:rsidRPr="00071C2B">
        <w:rPr>
          <w:rFonts w:cs="Times New Roman"/>
        </w:rPr>
        <w:t>高く、</w:t>
      </w:r>
      <w:r w:rsidR="00E57DA3" w:rsidRPr="00071C2B">
        <w:rPr>
          <w:rFonts w:cs="Times New Roman" w:hint="eastAsia"/>
        </w:rPr>
        <w:t>湿度の</w:t>
      </w:r>
      <w:r w:rsidR="00E57DA3" w:rsidRPr="00071C2B">
        <w:rPr>
          <w:rFonts w:cs="Times New Roman"/>
        </w:rPr>
        <w:t>上昇は</w:t>
      </w:r>
      <w:r w:rsidR="00E57DA3" w:rsidRPr="00071C2B">
        <w:rPr>
          <w:rFonts w:cs="Times New Roman" w:hint="eastAsia"/>
        </w:rPr>
        <w:t>沿岸部</w:t>
      </w:r>
      <w:r w:rsidR="00E57DA3" w:rsidRPr="00071C2B">
        <w:rPr>
          <w:rFonts w:cs="Times New Roman"/>
        </w:rPr>
        <w:t>から</w:t>
      </w:r>
      <w:r w:rsidR="00E57DA3" w:rsidRPr="00071C2B">
        <w:rPr>
          <w:rFonts w:cs="Times New Roman" w:hint="eastAsia"/>
        </w:rPr>
        <w:t>内陸</w:t>
      </w:r>
      <w:r w:rsidR="00E57DA3" w:rsidRPr="00071C2B">
        <w:rPr>
          <w:rFonts w:cs="Times New Roman"/>
        </w:rPr>
        <w:t>部</w:t>
      </w:r>
      <w:r w:rsidR="00E57DA3" w:rsidRPr="00071C2B">
        <w:rPr>
          <w:rFonts w:cs="Times New Roman" w:hint="eastAsia"/>
        </w:rPr>
        <w:t>に</w:t>
      </w:r>
      <w:r w:rsidR="00E57DA3" w:rsidRPr="00071C2B">
        <w:rPr>
          <w:rFonts w:cs="Times New Roman"/>
        </w:rPr>
        <w:t>かけ</w:t>
      </w:r>
      <w:r w:rsidR="00E57DA3" w:rsidRPr="00071C2B">
        <w:rPr>
          <w:rFonts w:cs="Times New Roman" w:hint="eastAsia"/>
        </w:rPr>
        <w:t>て</w:t>
      </w:r>
      <w:r w:rsidR="00E57DA3" w:rsidRPr="00071C2B">
        <w:rPr>
          <w:rFonts w:cs="Times New Roman"/>
        </w:rPr>
        <w:t>広が</w:t>
      </w:r>
      <w:r w:rsidR="00E57DA3" w:rsidRPr="00071C2B">
        <w:rPr>
          <w:rFonts w:cs="Times New Roman" w:hint="eastAsia"/>
        </w:rPr>
        <w:t>って</w:t>
      </w:r>
      <w:r w:rsidR="00E57DA3" w:rsidRPr="00071C2B">
        <w:rPr>
          <w:rFonts w:cs="Times New Roman"/>
        </w:rPr>
        <w:t>いた。</w:t>
      </w:r>
    </w:p>
    <w:p w:rsidR="00766766" w:rsidRPr="00071C2B" w:rsidRDefault="0075122A" w:rsidP="00012B10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25</w:t>
      </w:r>
      <w:r w:rsidR="008B4A3A" w:rsidRPr="00071C2B">
        <w:rPr>
          <w:rFonts w:cs="Times New Roman"/>
        </w:rPr>
        <w:t>日</w:t>
      </w:r>
      <w:r w:rsidR="008B4A3A" w:rsidRPr="00071C2B">
        <w:rPr>
          <w:rFonts w:cs="Times New Roman" w:hint="eastAsia"/>
        </w:rPr>
        <w:t>は、午前</w:t>
      </w:r>
      <w:r w:rsidR="00CC2C75" w:rsidRPr="00071C2B">
        <w:rPr>
          <w:rFonts w:cs="Times New Roman" w:hint="eastAsia"/>
        </w:rPr>
        <w:t>1</w:t>
      </w:r>
      <w:r w:rsidR="008B4A3A" w:rsidRPr="00071C2B">
        <w:rPr>
          <w:rFonts w:cs="Times New Roman" w:hint="eastAsia"/>
        </w:rPr>
        <w:t>時から</w:t>
      </w:r>
      <w:r w:rsidR="00727E92" w:rsidRPr="00071C2B">
        <w:rPr>
          <w:rFonts w:cs="Times New Roman" w:hint="eastAsia"/>
        </w:rPr>
        <w:t>午前</w:t>
      </w:r>
      <w:r w:rsidR="008B4A3A" w:rsidRPr="00071C2B">
        <w:rPr>
          <w:rFonts w:cs="Times New Roman" w:hint="eastAsia"/>
        </w:rPr>
        <w:t>7</w:t>
      </w:r>
      <w:r w:rsidR="008B4A3A" w:rsidRPr="00071C2B">
        <w:rPr>
          <w:rFonts w:cs="Times New Roman" w:hint="eastAsia"/>
        </w:rPr>
        <w:t>時頃にかけ</w:t>
      </w:r>
      <w:r w:rsidR="00E64212" w:rsidRPr="00071C2B">
        <w:rPr>
          <w:rFonts w:cs="Times New Roman" w:hint="eastAsia"/>
        </w:rPr>
        <w:t>て</w:t>
      </w:r>
      <w:r w:rsidR="008B4A3A" w:rsidRPr="00071C2B">
        <w:rPr>
          <w:rFonts w:cs="Times New Roman" w:hint="eastAsia"/>
        </w:rPr>
        <w:t>、千葉県南端、神奈川県及び静岡県の沿岸部</w:t>
      </w:r>
      <w:r w:rsidR="008B4A3A" w:rsidRPr="00071C2B">
        <w:rPr>
          <w:rFonts w:cs="Times New Roman" w:hint="eastAsia"/>
        </w:rPr>
        <w:lastRenderedPageBreak/>
        <w:t>では西寄り</w:t>
      </w:r>
      <w:r w:rsidR="00001E78" w:rsidRPr="00071C2B">
        <w:rPr>
          <w:rFonts w:cs="Times New Roman" w:hint="eastAsia"/>
        </w:rPr>
        <w:t>のやや強めの風が吹き、その他の地域では北寄りの弱い風が流入していた</w:t>
      </w:r>
      <w:r w:rsidR="008B4A3A" w:rsidRPr="00071C2B">
        <w:rPr>
          <w:rFonts w:cs="Times New Roman" w:hint="eastAsia"/>
        </w:rPr>
        <w:t>（図</w:t>
      </w:r>
      <w:r w:rsidR="008B4A3A" w:rsidRPr="00071C2B">
        <w:rPr>
          <w:rFonts w:cs="Times New Roman" w:hint="eastAsia"/>
        </w:rPr>
        <w:t>4-3-4</w:t>
      </w:r>
      <w:r w:rsidR="00EE261C">
        <w:rPr>
          <w:rFonts w:cs="Times New Roman" w:hint="eastAsia"/>
        </w:rPr>
        <w:t>①左</w:t>
      </w:r>
      <w:r w:rsidR="004B0A09" w:rsidRPr="00071C2B">
        <w:rPr>
          <w:rFonts w:cs="Times New Roman" w:hint="eastAsia"/>
        </w:rPr>
        <w:t>）。</w:t>
      </w:r>
      <w:r w:rsidR="008B4A3A" w:rsidRPr="00071C2B">
        <w:rPr>
          <w:rFonts w:cs="Times New Roman" w:hint="eastAsia"/>
        </w:rPr>
        <w:t>午前</w:t>
      </w:r>
      <w:r w:rsidR="009A024B" w:rsidRPr="00071C2B">
        <w:rPr>
          <w:rFonts w:cs="Times New Roman" w:hint="eastAsia"/>
        </w:rPr>
        <w:t>8</w:t>
      </w:r>
      <w:r w:rsidR="008B4A3A" w:rsidRPr="00071C2B">
        <w:rPr>
          <w:rFonts w:cs="Times New Roman" w:hint="eastAsia"/>
        </w:rPr>
        <w:t>時頃から</w:t>
      </w:r>
      <w:r w:rsidR="008B4A3A" w:rsidRPr="00071C2B">
        <w:rPr>
          <w:rFonts w:cs="Times New Roman" w:hint="eastAsia"/>
        </w:rPr>
        <w:t>11</w:t>
      </w:r>
      <w:r w:rsidR="00AB3852" w:rsidRPr="00071C2B">
        <w:rPr>
          <w:rFonts w:cs="Times New Roman" w:hint="eastAsia"/>
        </w:rPr>
        <w:t>時頃にかけ</w:t>
      </w:r>
      <w:r w:rsidR="00E64212" w:rsidRPr="00071C2B">
        <w:rPr>
          <w:rFonts w:cs="Times New Roman" w:hint="eastAsia"/>
        </w:rPr>
        <w:t>て</w:t>
      </w:r>
      <w:r w:rsidR="00001E78" w:rsidRPr="00071C2B">
        <w:rPr>
          <w:rFonts w:cs="Times New Roman" w:hint="eastAsia"/>
        </w:rPr>
        <w:t>は、北西寄りの風が</w:t>
      </w:r>
      <w:r w:rsidR="00AB3852" w:rsidRPr="00071C2B">
        <w:rPr>
          <w:rFonts w:cs="Times New Roman" w:hint="eastAsia"/>
        </w:rPr>
        <w:t>埼玉県、神奈川県、東京都、茨城</w:t>
      </w:r>
      <w:r w:rsidR="008B4A3A" w:rsidRPr="00071C2B">
        <w:rPr>
          <w:rFonts w:cs="Times New Roman" w:hint="eastAsia"/>
        </w:rPr>
        <w:t>県</w:t>
      </w:r>
      <w:r w:rsidR="00AB3852" w:rsidRPr="00071C2B">
        <w:rPr>
          <w:rFonts w:cs="Times New Roman" w:hint="eastAsia"/>
        </w:rPr>
        <w:t>南西部及び千葉県北西部</w:t>
      </w:r>
      <w:r w:rsidR="00AB3852" w:rsidRPr="00071C2B">
        <w:rPr>
          <w:rFonts w:cs="Times New Roman"/>
        </w:rPr>
        <w:t>に</w:t>
      </w:r>
      <w:r w:rsidR="00001E78" w:rsidRPr="00071C2B">
        <w:rPr>
          <w:rFonts w:cs="Times New Roman" w:hint="eastAsia"/>
        </w:rPr>
        <w:t>流入していた。</w:t>
      </w:r>
      <w:r w:rsidR="00AB3852" w:rsidRPr="00071C2B">
        <w:rPr>
          <w:rFonts w:cs="Times New Roman" w:hint="eastAsia"/>
        </w:rPr>
        <w:t>正午頃から</w:t>
      </w:r>
      <w:r w:rsidR="000C199C" w:rsidRPr="00071C2B">
        <w:rPr>
          <w:rFonts w:cs="Times New Roman" w:hint="eastAsia"/>
        </w:rPr>
        <w:t>静岡県南西部及び埼玉県の数地点で</w:t>
      </w:r>
      <w:r w:rsidR="000C199C" w:rsidRPr="00071C2B">
        <w:rPr>
          <w:rFonts w:cs="Times New Roman" w:hint="eastAsia"/>
        </w:rPr>
        <w:t>PM2.5</w:t>
      </w:r>
      <w:r w:rsidR="000C199C" w:rsidRPr="00071C2B">
        <w:rPr>
          <w:rFonts w:cs="Times New Roman" w:hint="eastAsia"/>
        </w:rPr>
        <w:t>濃度の上昇がみられ、</w:t>
      </w:r>
      <w:r w:rsidR="004C32C8" w:rsidRPr="00071C2B">
        <w:rPr>
          <w:rFonts w:cs="Times New Roman" w:hint="eastAsia"/>
        </w:rPr>
        <w:t>17</w:t>
      </w:r>
      <w:r w:rsidR="004C32C8" w:rsidRPr="00071C2B">
        <w:rPr>
          <w:rFonts w:cs="Times New Roman" w:hint="eastAsia"/>
        </w:rPr>
        <w:t>時頃まで</w:t>
      </w:r>
      <w:r w:rsidR="00AB3852" w:rsidRPr="00071C2B">
        <w:rPr>
          <w:rFonts w:cs="Times New Roman" w:hint="eastAsia"/>
        </w:rPr>
        <w:t>静岡県沿岸部の西寄りの風が強まると共に、神奈川県沿岸部</w:t>
      </w:r>
      <w:r w:rsidR="009A024B" w:rsidRPr="00071C2B">
        <w:rPr>
          <w:rFonts w:cs="Times New Roman" w:hint="eastAsia"/>
        </w:rPr>
        <w:t>からの南寄</w:t>
      </w:r>
      <w:r w:rsidR="00E64212" w:rsidRPr="00071C2B">
        <w:rPr>
          <w:rFonts w:cs="Times New Roman" w:hint="eastAsia"/>
        </w:rPr>
        <w:t>りの風が強まることで、</w:t>
      </w:r>
      <w:r w:rsidR="00727E92" w:rsidRPr="00071C2B">
        <w:rPr>
          <w:rFonts w:cs="Times New Roman" w:hint="eastAsia"/>
        </w:rPr>
        <w:t>南西寄りの風が次第に強まり、埼玉県の南部に収束帯が形成され</w:t>
      </w:r>
      <w:r w:rsidR="00001E78" w:rsidRPr="00071C2B">
        <w:rPr>
          <w:rFonts w:cs="Times New Roman" w:hint="eastAsia"/>
        </w:rPr>
        <w:t>ていた</w:t>
      </w:r>
      <w:r w:rsidR="00E64212" w:rsidRPr="00071C2B">
        <w:rPr>
          <w:rFonts w:cs="Times New Roman" w:hint="eastAsia"/>
        </w:rPr>
        <w:t>。また、</w:t>
      </w:r>
      <w:r w:rsidR="009A024B" w:rsidRPr="00071C2B">
        <w:rPr>
          <w:rFonts w:cs="Times New Roman" w:hint="eastAsia"/>
        </w:rPr>
        <w:t>Ox</w:t>
      </w:r>
      <w:r w:rsidR="009A024B" w:rsidRPr="00071C2B">
        <w:rPr>
          <w:rFonts w:cs="Times New Roman" w:hint="eastAsia"/>
        </w:rPr>
        <w:t>濃度の上昇が</w:t>
      </w:r>
      <w:r w:rsidR="000C199C" w:rsidRPr="00071C2B">
        <w:rPr>
          <w:rFonts w:cs="Times New Roman" w:hint="eastAsia"/>
        </w:rPr>
        <w:t>、</w:t>
      </w:r>
      <w:r w:rsidR="009A024B" w:rsidRPr="00071C2B">
        <w:rPr>
          <w:rFonts w:cs="Times New Roman" w:hint="eastAsia"/>
        </w:rPr>
        <w:t>静岡県南西部</w:t>
      </w:r>
      <w:r w:rsidR="00E64212" w:rsidRPr="00071C2B">
        <w:rPr>
          <w:rFonts w:cs="Times New Roman" w:hint="eastAsia"/>
        </w:rPr>
        <w:t>の数地点から関東甲信静の広い範囲に広がった。</w:t>
      </w:r>
      <w:r w:rsidR="004C32C8" w:rsidRPr="00071C2B">
        <w:rPr>
          <w:rFonts w:cs="Times New Roman" w:hint="eastAsia"/>
        </w:rPr>
        <w:t>この間、埼玉県南東部及び東京湾沿岸部の数地点で</w:t>
      </w:r>
      <w:r w:rsidR="000C199C" w:rsidRPr="00071C2B">
        <w:rPr>
          <w:rFonts w:cs="Times New Roman" w:hint="eastAsia"/>
        </w:rPr>
        <w:t>は、</w:t>
      </w:r>
      <w:r w:rsidR="004C32C8" w:rsidRPr="00071C2B">
        <w:rPr>
          <w:rFonts w:cs="Times New Roman" w:hint="eastAsia"/>
        </w:rPr>
        <w:t>SO</w:t>
      </w:r>
      <w:r w:rsidR="004C32C8" w:rsidRPr="00071C2B">
        <w:rPr>
          <w:rFonts w:cs="Times New Roman" w:hint="eastAsia"/>
          <w:vertAlign w:val="subscript"/>
        </w:rPr>
        <w:t>2</w:t>
      </w:r>
      <w:r w:rsidR="00071F30" w:rsidRPr="00071C2B">
        <w:rPr>
          <w:rFonts w:cs="Times New Roman" w:hint="eastAsia"/>
        </w:rPr>
        <w:t>濃度の一時的な上昇がみられ、</w:t>
      </w:r>
      <w:r w:rsidR="00D855E2" w:rsidRPr="00071C2B">
        <w:rPr>
          <w:rFonts w:cs="Times New Roman" w:hint="eastAsia"/>
        </w:rPr>
        <w:t>以降の</w:t>
      </w:r>
      <w:r w:rsidR="00D855E2" w:rsidRPr="00071C2B">
        <w:rPr>
          <w:rFonts w:cs="Times New Roman" w:hint="eastAsia"/>
          <w:color w:val="000000" w:themeColor="text1"/>
        </w:rPr>
        <w:t>東京湾沿岸部における</w:t>
      </w:r>
      <w:r w:rsidR="00D855E2" w:rsidRPr="00071C2B">
        <w:rPr>
          <w:rFonts w:cs="Times New Roman" w:hint="eastAsia"/>
          <w:color w:val="000000" w:themeColor="text1"/>
        </w:rPr>
        <w:t>SO</w:t>
      </w:r>
      <w:r w:rsidR="00D855E2" w:rsidRPr="00071C2B">
        <w:rPr>
          <w:rFonts w:cs="Times New Roman" w:hint="eastAsia"/>
          <w:color w:val="000000" w:themeColor="text1"/>
          <w:vertAlign w:val="subscript"/>
        </w:rPr>
        <w:t>2</w:t>
      </w:r>
      <w:r w:rsidR="00D855E2" w:rsidRPr="00071C2B">
        <w:rPr>
          <w:rFonts w:cs="Times New Roman" w:hint="eastAsia"/>
          <w:color w:val="000000" w:themeColor="text1"/>
        </w:rPr>
        <w:t>濃度の動向は、他の地域に比べ、</w:t>
      </w:r>
      <w:r w:rsidR="00D855E2" w:rsidRPr="00071C2B">
        <w:rPr>
          <w:rFonts w:cs="Times New Roman" w:hint="eastAsia"/>
          <w:color w:val="000000" w:themeColor="text1"/>
        </w:rPr>
        <w:t>2</w:t>
      </w:r>
      <w:r w:rsidR="00D855E2" w:rsidRPr="00071C2B">
        <w:rPr>
          <w:rFonts w:cs="Times New Roman" w:hint="eastAsia"/>
          <w:color w:val="000000" w:themeColor="text1"/>
        </w:rPr>
        <w:t>～</w:t>
      </w:r>
      <w:r w:rsidR="00D855E2" w:rsidRPr="00071C2B">
        <w:rPr>
          <w:rFonts w:cs="Times New Roman" w:hint="eastAsia"/>
          <w:color w:val="000000" w:themeColor="text1"/>
        </w:rPr>
        <w:t>3</w:t>
      </w:r>
      <w:r w:rsidR="00D855E2" w:rsidRPr="00071C2B">
        <w:rPr>
          <w:rFonts w:cs="Times New Roman" w:hint="eastAsia"/>
          <w:color w:val="000000" w:themeColor="text1"/>
        </w:rPr>
        <w:t>時間で大きく上昇した後速やかに減少する</w:t>
      </w:r>
      <w:r w:rsidR="000C199C" w:rsidRPr="00071C2B">
        <w:rPr>
          <w:rFonts w:cs="Times New Roman" w:hint="eastAsia"/>
          <w:color w:val="000000" w:themeColor="text1"/>
        </w:rPr>
        <w:t>という、</w:t>
      </w:r>
      <w:r w:rsidR="00D855E2" w:rsidRPr="00071C2B">
        <w:rPr>
          <w:rFonts w:cs="Times New Roman" w:hint="eastAsia"/>
          <w:color w:val="000000" w:themeColor="text1"/>
        </w:rPr>
        <w:t>一過性の濃度変動が多くみられた</w:t>
      </w:r>
      <w:r w:rsidR="00AB3852" w:rsidRPr="00071C2B">
        <w:rPr>
          <w:rFonts w:cs="Times New Roman" w:hint="eastAsia"/>
        </w:rPr>
        <w:t>（図</w:t>
      </w:r>
      <w:r w:rsidR="00AB3852" w:rsidRPr="00071C2B">
        <w:rPr>
          <w:rFonts w:cs="Times New Roman" w:hint="eastAsia"/>
        </w:rPr>
        <w:t>4-3-4</w:t>
      </w:r>
      <w:r w:rsidR="00D86579">
        <w:rPr>
          <w:rFonts w:cs="Times New Roman" w:hint="eastAsia"/>
        </w:rPr>
        <w:t>①右</w:t>
      </w:r>
      <w:r w:rsidR="00AB3852" w:rsidRPr="00071C2B">
        <w:rPr>
          <w:rFonts w:cs="Times New Roman" w:hint="eastAsia"/>
        </w:rPr>
        <w:t>、</w:t>
      </w:r>
      <w:r w:rsidR="00D86579">
        <w:rPr>
          <w:rFonts w:cs="Times New Roman" w:hint="eastAsia"/>
        </w:rPr>
        <w:t>図</w:t>
      </w:r>
      <w:r w:rsidR="00D86579">
        <w:rPr>
          <w:rFonts w:cs="Times New Roman" w:hint="eastAsia"/>
        </w:rPr>
        <w:t>4-3-4</w:t>
      </w:r>
      <w:r w:rsidR="00D86579">
        <w:rPr>
          <w:rFonts w:cs="Times New Roman" w:hint="eastAsia"/>
        </w:rPr>
        <w:t>②左</w:t>
      </w:r>
      <w:r w:rsidR="00AB3852" w:rsidRPr="00071C2B">
        <w:rPr>
          <w:rFonts w:cs="Times New Roman" w:hint="eastAsia"/>
        </w:rPr>
        <w:t>）。</w:t>
      </w:r>
      <w:r w:rsidR="004B0A09" w:rsidRPr="00071C2B">
        <w:rPr>
          <w:rFonts w:cs="Times New Roman" w:hint="eastAsia"/>
        </w:rPr>
        <w:t>その後は、</w:t>
      </w:r>
      <w:r w:rsidR="004B0A09" w:rsidRPr="00071C2B">
        <w:rPr>
          <w:rFonts w:cs="Times New Roman" w:hint="eastAsia"/>
        </w:rPr>
        <w:t>18</w:t>
      </w:r>
      <w:r w:rsidR="004B0A09" w:rsidRPr="00071C2B">
        <w:rPr>
          <w:rFonts w:cs="Times New Roman" w:hint="eastAsia"/>
        </w:rPr>
        <w:t>時頃から</w:t>
      </w:r>
      <w:r w:rsidR="004B0A09" w:rsidRPr="00071C2B">
        <w:rPr>
          <w:rFonts w:cs="Times New Roman" w:hint="eastAsia"/>
        </w:rPr>
        <w:t>20</w:t>
      </w:r>
      <w:r w:rsidR="004B0A09" w:rsidRPr="00071C2B">
        <w:rPr>
          <w:rFonts w:cs="Times New Roman" w:hint="eastAsia"/>
        </w:rPr>
        <w:t>時頃にかけ</w:t>
      </w:r>
      <w:r w:rsidR="00E64212" w:rsidRPr="00071C2B">
        <w:rPr>
          <w:rFonts w:cs="Times New Roman" w:hint="eastAsia"/>
        </w:rPr>
        <w:t>て</w:t>
      </w:r>
      <w:r w:rsidR="004B0A09" w:rsidRPr="00071C2B">
        <w:rPr>
          <w:rFonts w:cs="Times New Roman" w:hint="eastAsia"/>
        </w:rPr>
        <w:t>、関東甲信静全域で</w:t>
      </w:r>
      <w:r w:rsidR="000C199C" w:rsidRPr="00071C2B">
        <w:rPr>
          <w:rFonts w:cs="Times New Roman" w:hint="eastAsia"/>
        </w:rPr>
        <w:t>風が弱まり、静岡県南西部で</w:t>
      </w:r>
      <w:r w:rsidR="000C199C" w:rsidRPr="00071C2B">
        <w:rPr>
          <w:rFonts w:cs="Times New Roman" w:hint="eastAsia"/>
        </w:rPr>
        <w:t>PM2.5</w:t>
      </w:r>
      <w:r w:rsidR="000C199C" w:rsidRPr="00071C2B">
        <w:rPr>
          <w:rFonts w:cs="Times New Roman" w:hint="eastAsia"/>
        </w:rPr>
        <w:t>濃度の上昇がみられた</w:t>
      </w:r>
      <w:r w:rsidR="004B0A09" w:rsidRPr="00071C2B">
        <w:rPr>
          <w:rFonts w:cs="Times New Roman" w:hint="eastAsia"/>
        </w:rPr>
        <w:t>（図</w:t>
      </w:r>
      <w:r w:rsidR="004B0A09" w:rsidRPr="00071C2B">
        <w:rPr>
          <w:rFonts w:cs="Times New Roman" w:hint="eastAsia"/>
        </w:rPr>
        <w:t>4-3-4</w:t>
      </w:r>
      <w:r w:rsidR="00D86579">
        <w:rPr>
          <w:rFonts w:cs="Times New Roman" w:hint="eastAsia"/>
        </w:rPr>
        <w:t>②右</w:t>
      </w:r>
      <w:r w:rsidR="004B0A09" w:rsidRPr="00071C2B">
        <w:rPr>
          <w:rFonts w:cs="Times New Roman" w:hint="eastAsia"/>
        </w:rPr>
        <w:t>）。</w:t>
      </w:r>
    </w:p>
    <w:p w:rsidR="00C46269" w:rsidRPr="00071C2B" w:rsidRDefault="00CC2C75" w:rsidP="00C46269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25</w:t>
      </w:r>
      <w:r w:rsidRPr="00071C2B">
        <w:rPr>
          <w:rFonts w:cs="Times New Roman" w:hint="eastAsia"/>
        </w:rPr>
        <w:t>日から</w:t>
      </w:r>
      <w:r w:rsidR="006D6185" w:rsidRPr="00071C2B">
        <w:rPr>
          <w:rFonts w:cs="Times New Roman" w:hint="eastAsia"/>
        </w:rPr>
        <w:t>26</w:t>
      </w:r>
      <w:r w:rsidR="006D6185" w:rsidRPr="00071C2B">
        <w:rPr>
          <w:rFonts w:cs="Times New Roman" w:hint="eastAsia"/>
        </w:rPr>
        <w:t>日にかけては、</w:t>
      </w:r>
      <w:r w:rsidR="00E04F2B" w:rsidRPr="00071C2B">
        <w:rPr>
          <w:rFonts w:cs="Times New Roman" w:hint="eastAsia"/>
        </w:rPr>
        <w:t>静岡県南西部の</w:t>
      </w:r>
      <w:r w:rsidR="00E04F2B" w:rsidRPr="00071C2B">
        <w:rPr>
          <w:rFonts w:cs="Times New Roman" w:hint="eastAsia"/>
        </w:rPr>
        <w:t>PM2.5</w:t>
      </w:r>
      <w:r w:rsidR="00E04F2B" w:rsidRPr="00071C2B">
        <w:rPr>
          <w:rFonts w:cs="Times New Roman" w:hint="eastAsia"/>
        </w:rPr>
        <w:t>濃度は午前</w:t>
      </w:r>
      <w:r w:rsidR="00E04F2B" w:rsidRPr="00071C2B">
        <w:rPr>
          <w:rFonts w:cs="Times New Roman" w:hint="eastAsia"/>
        </w:rPr>
        <w:t>5</w:t>
      </w:r>
      <w:r w:rsidR="000C199C" w:rsidRPr="00071C2B">
        <w:rPr>
          <w:rFonts w:cs="Times New Roman" w:hint="eastAsia"/>
        </w:rPr>
        <w:t>時頃まで高濃度を維持していたが、関東甲信静全域では風が弱まっていた</w:t>
      </w:r>
      <w:r w:rsidR="00E04F2B" w:rsidRPr="00071C2B">
        <w:rPr>
          <w:rFonts w:cs="Times New Roman" w:hint="eastAsia"/>
        </w:rPr>
        <w:t>（図</w:t>
      </w:r>
      <w:r w:rsidR="00E04F2B" w:rsidRPr="00071C2B">
        <w:rPr>
          <w:rFonts w:cs="Times New Roman" w:hint="eastAsia"/>
        </w:rPr>
        <w:t>4-3-4</w:t>
      </w:r>
      <w:r w:rsidR="00D86579">
        <w:rPr>
          <w:rFonts w:cs="Times New Roman" w:hint="eastAsia"/>
        </w:rPr>
        <w:t>③左</w:t>
      </w:r>
      <w:r w:rsidR="00E04F2B" w:rsidRPr="00071C2B">
        <w:rPr>
          <w:rFonts w:cs="Times New Roman" w:hint="eastAsia"/>
        </w:rPr>
        <w:t>）。また、</w:t>
      </w:r>
      <w:r w:rsidR="00E04F2B" w:rsidRPr="00071C2B">
        <w:rPr>
          <w:rFonts w:cs="Times New Roman" w:hint="eastAsia"/>
        </w:rPr>
        <w:t>25</w:t>
      </w:r>
      <w:r w:rsidR="00E04F2B" w:rsidRPr="00071C2B">
        <w:rPr>
          <w:rFonts w:cs="Times New Roman" w:hint="eastAsia"/>
        </w:rPr>
        <w:t>日の</w:t>
      </w:r>
      <w:r w:rsidR="00C46269" w:rsidRPr="00071C2B">
        <w:rPr>
          <w:rFonts w:cs="Times New Roman" w:hint="eastAsia"/>
        </w:rPr>
        <w:t>2</w:t>
      </w:r>
      <w:r w:rsidR="00C46269" w:rsidRPr="00071C2B">
        <w:rPr>
          <w:rFonts w:cs="Times New Roman"/>
        </w:rPr>
        <w:t>2</w:t>
      </w:r>
      <w:r w:rsidR="00E04F2B" w:rsidRPr="00071C2B">
        <w:rPr>
          <w:rFonts w:cs="Times New Roman" w:hint="eastAsia"/>
        </w:rPr>
        <w:t>時頃から埼玉県南東部、神奈川県北部、千葉県北西部及び東京湾沿岸部の数地点で、</w:t>
      </w:r>
      <w:r w:rsidR="00E04F2B" w:rsidRPr="00071C2B">
        <w:rPr>
          <w:rFonts w:cs="Times New Roman" w:hint="eastAsia"/>
        </w:rPr>
        <w:t>NMHC</w:t>
      </w:r>
      <w:r w:rsidR="00C46269" w:rsidRPr="00071C2B">
        <w:rPr>
          <w:rFonts w:cs="Times New Roman" w:hint="eastAsia"/>
        </w:rPr>
        <w:t>濃度の上昇がみられ、</w:t>
      </w:r>
      <w:r w:rsidR="00E04F2B" w:rsidRPr="00071C2B">
        <w:rPr>
          <w:rFonts w:cs="Times New Roman" w:hint="eastAsia"/>
        </w:rPr>
        <w:t>東京湾沿岸部を除き、</w:t>
      </w:r>
      <w:r w:rsidR="00C46269" w:rsidRPr="00071C2B">
        <w:rPr>
          <w:rFonts w:cs="Times New Roman" w:hint="eastAsia"/>
        </w:rPr>
        <w:t>午前</w:t>
      </w:r>
      <w:r w:rsidR="00C46269" w:rsidRPr="00071C2B">
        <w:rPr>
          <w:rFonts w:cs="Times New Roman" w:hint="eastAsia"/>
        </w:rPr>
        <w:t>8</w:t>
      </w:r>
      <w:r w:rsidR="00C46269" w:rsidRPr="00071C2B">
        <w:rPr>
          <w:rFonts w:cs="Times New Roman"/>
        </w:rPr>
        <w:t>時頃までに</w:t>
      </w:r>
      <w:r w:rsidR="00C46269" w:rsidRPr="00071C2B">
        <w:rPr>
          <w:rFonts w:cs="Times New Roman" w:hint="eastAsia"/>
        </w:rPr>
        <w:t>減少した</w:t>
      </w:r>
      <w:r w:rsidR="00C46269" w:rsidRPr="00071C2B">
        <w:rPr>
          <w:rFonts w:cs="Times New Roman"/>
        </w:rPr>
        <w:t>。なお</w:t>
      </w:r>
      <w:r w:rsidR="00C46269" w:rsidRPr="00071C2B">
        <w:rPr>
          <w:rFonts w:cs="Times New Roman" w:hint="eastAsia"/>
        </w:rPr>
        <w:t>、東京湾沿岸部では、</w:t>
      </w:r>
      <w:r w:rsidR="00C46269" w:rsidRPr="00071C2B">
        <w:rPr>
          <w:rFonts w:cs="Times New Roman"/>
        </w:rPr>
        <w:t>NMHC</w:t>
      </w:r>
      <w:r w:rsidR="00C46269" w:rsidRPr="00071C2B">
        <w:rPr>
          <w:rFonts w:cs="Times New Roman"/>
        </w:rPr>
        <w:t>濃度</w:t>
      </w:r>
      <w:r w:rsidR="00C46269" w:rsidRPr="00071C2B">
        <w:rPr>
          <w:rFonts w:cs="Times New Roman" w:hint="eastAsia"/>
        </w:rPr>
        <w:t>が</w:t>
      </w:r>
      <w:r w:rsidR="00E04F2B" w:rsidRPr="00071C2B">
        <w:rPr>
          <w:rFonts w:cs="Times New Roman" w:hint="eastAsia"/>
        </w:rPr>
        <w:t>26</w:t>
      </w:r>
      <w:r w:rsidR="00E04F2B" w:rsidRPr="00071C2B">
        <w:rPr>
          <w:rFonts w:cs="Times New Roman" w:hint="eastAsia"/>
        </w:rPr>
        <w:t>日の正午頃まで</w:t>
      </w:r>
      <w:r w:rsidR="00C46269" w:rsidRPr="00071C2B">
        <w:rPr>
          <w:rFonts w:cs="Times New Roman" w:hint="eastAsia"/>
        </w:rPr>
        <w:t>高かった</w:t>
      </w:r>
      <w:r w:rsidR="00E04F2B" w:rsidRPr="00071C2B">
        <w:rPr>
          <w:rFonts w:cs="Times New Roman" w:hint="eastAsia"/>
        </w:rPr>
        <w:t>。</w:t>
      </w:r>
    </w:p>
    <w:p w:rsidR="00846DF9" w:rsidRPr="00071C2B" w:rsidRDefault="00C46269" w:rsidP="00846DF9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26</w:t>
      </w:r>
      <w:r w:rsidRPr="00071C2B">
        <w:rPr>
          <w:rFonts w:cs="Times New Roman" w:hint="eastAsia"/>
        </w:rPr>
        <w:t>日は午前</w:t>
      </w:r>
      <w:r w:rsidRPr="00071C2B">
        <w:rPr>
          <w:rFonts w:cs="Times New Roman" w:hint="eastAsia"/>
        </w:rPr>
        <w:t>11</w:t>
      </w:r>
      <w:r w:rsidRPr="00071C2B">
        <w:rPr>
          <w:rFonts w:cs="Times New Roman" w:hint="eastAsia"/>
        </w:rPr>
        <w:t>時頃から</w:t>
      </w:r>
      <w:r w:rsidR="0032700A" w:rsidRPr="00071C2B">
        <w:rPr>
          <w:rFonts w:cs="Times New Roman" w:hint="eastAsia"/>
        </w:rPr>
        <w:t>16</w:t>
      </w:r>
      <w:r w:rsidR="0032700A" w:rsidRPr="00071C2B">
        <w:rPr>
          <w:rFonts w:cs="Times New Roman"/>
        </w:rPr>
        <w:t>時頃にかけて</w:t>
      </w:r>
      <w:r w:rsidRPr="00071C2B">
        <w:rPr>
          <w:rFonts w:cs="Times New Roman" w:hint="eastAsia"/>
        </w:rPr>
        <w:t>、沿岸部</w:t>
      </w:r>
      <w:r w:rsidR="00001E78" w:rsidRPr="00071C2B">
        <w:rPr>
          <w:rFonts w:cs="Times New Roman" w:hint="eastAsia"/>
        </w:rPr>
        <w:t>全域に</w:t>
      </w:r>
      <w:r w:rsidR="000C199C" w:rsidRPr="00071C2B">
        <w:rPr>
          <w:rFonts w:cs="Times New Roman" w:hint="eastAsia"/>
        </w:rPr>
        <w:t>は</w:t>
      </w:r>
      <w:r w:rsidR="00001E78" w:rsidRPr="00071C2B">
        <w:rPr>
          <w:rFonts w:cs="Times New Roman" w:hint="eastAsia"/>
        </w:rPr>
        <w:t>南西寄りの強めの風が流入</w:t>
      </w:r>
      <w:r w:rsidR="000C199C" w:rsidRPr="00071C2B">
        <w:rPr>
          <w:rFonts w:cs="Times New Roman" w:hint="eastAsia"/>
        </w:rPr>
        <w:t>していた</w:t>
      </w:r>
      <w:r w:rsidR="004E6F05" w:rsidRPr="00071C2B">
        <w:rPr>
          <w:rFonts w:cs="Times New Roman" w:hint="eastAsia"/>
        </w:rPr>
        <w:t>（図</w:t>
      </w:r>
      <w:r w:rsidR="004E6F05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④左</w:t>
      </w:r>
      <w:r w:rsidR="004E6F05" w:rsidRPr="00071C2B">
        <w:rPr>
          <w:rFonts w:cs="Times New Roman" w:hint="eastAsia"/>
        </w:rPr>
        <w:t>）</w:t>
      </w:r>
      <w:r w:rsidR="00015A55" w:rsidRPr="00071C2B">
        <w:rPr>
          <w:rFonts w:cs="Times New Roman" w:hint="eastAsia"/>
        </w:rPr>
        <w:t>。</w:t>
      </w:r>
      <w:r w:rsidR="009C669B" w:rsidRPr="00071C2B">
        <w:rPr>
          <w:rFonts w:cs="Times New Roman" w:hint="eastAsia"/>
        </w:rPr>
        <w:t>また</w:t>
      </w:r>
      <w:r w:rsidR="00015A55" w:rsidRPr="00071C2B">
        <w:rPr>
          <w:rFonts w:cs="Times New Roman" w:hint="eastAsia"/>
        </w:rPr>
        <w:t>、</w:t>
      </w:r>
      <w:r w:rsidR="009C669B" w:rsidRPr="00071C2B">
        <w:rPr>
          <w:rFonts w:cs="Times New Roman" w:hint="eastAsia"/>
        </w:rPr>
        <w:t>20</w:t>
      </w:r>
      <w:r w:rsidR="009C669B" w:rsidRPr="00071C2B">
        <w:rPr>
          <w:rFonts w:cs="Times New Roman" w:hint="eastAsia"/>
        </w:rPr>
        <w:t>時頃までに東京湾・静岡県の沿岸部及び埼玉県東部・茨城県南部・神奈川県東部に</w:t>
      </w:r>
      <w:r w:rsidR="00CE0BD3" w:rsidRPr="00071C2B">
        <w:rPr>
          <w:rFonts w:cs="Times New Roman" w:hint="eastAsia"/>
        </w:rPr>
        <w:t>PM2.5</w:t>
      </w:r>
      <w:r w:rsidR="00CE0BD3" w:rsidRPr="00071C2B">
        <w:rPr>
          <w:rFonts w:cs="Times New Roman"/>
        </w:rPr>
        <w:t>の</w:t>
      </w:r>
      <w:r w:rsidR="009C669B" w:rsidRPr="00071C2B">
        <w:rPr>
          <w:rFonts w:cs="Times New Roman" w:hint="eastAsia"/>
        </w:rPr>
        <w:t>高濃度化した地点が広がった</w:t>
      </w:r>
      <w:r w:rsidR="000C199C" w:rsidRPr="00071C2B">
        <w:rPr>
          <w:rFonts w:cs="Times New Roman" w:hint="eastAsia"/>
        </w:rPr>
        <w:t>が、</w:t>
      </w:r>
      <w:r w:rsidR="000C199C" w:rsidRPr="00071C2B">
        <w:rPr>
          <w:rFonts w:cs="Times New Roman" w:hint="eastAsia"/>
        </w:rPr>
        <w:t>D</w:t>
      </w:r>
      <w:r w:rsidR="000C199C" w:rsidRPr="00071C2B">
        <w:rPr>
          <w:rFonts w:cs="Times New Roman" w:hint="eastAsia"/>
        </w:rPr>
        <w:t>区域の富士周辺に形成された風の収束帯、及び東京湾沿岸部の南寄りのやや強めの風の影響が考えられた</w:t>
      </w:r>
      <w:r w:rsidR="004E6F05" w:rsidRPr="00071C2B">
        <w:rPr>
          <w:rFonts w:cs="Times New Roman" w:hint="eastAsia"/>
        </w:rPr>
        <w:t>（図</w:t>
      </w:r>
      <w:r w:rsidR="004E6F05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④右</w:t>
      </w:r>
      <w:r w:rsidR="004E6F05" w:rsidRPr="00071C2B">
        <w:rPr>
          <w:rFonts w:cs="Times New Roman" w:hint="eastAsia"/>
        </w:rPr>
        <w:t>）。また、午前</w:t>
      </w:r>
      <w:r w:rsidR="004E6F05" w:rsidRPr="00071C2B">
        <w:rPr>
          <w:rFonts w:cs="Times New Roman" w:hint="eastAsia"/>
        </w:rPr>
        <w:t>6</w:t>
      </w:r>
      <w:r w:rsidR="004E6F05" w:rsidRPr="00071C2B">
        <w:rPr>
          <w:rFonts w:cs="Times New Roman" w:hint="eastAsia"/>
        </w:rPr>
        <w:t>時から正午頃にかけて東京湾沿岸部及び神奈川県東部</w:t>
      </w:r>
      <w:r w:rsidR="00CE0BD3" w:rsidRPr="00071C2B">
        <w:rPr>
          <w:rFonts w:cs="Times New Roman" w:hint="eastAsia"/>
        </w:rPr>
        <w:t>で</w:t>
      </w:r>
      <w:r w:rsidR="00CE0BD3" w:rsidRPr="00071C2B">
        <w:rPr>
          <w:rFonts w:cs="Times New Roman" w:hint="eastAsia"/>
        </w:rPr>
        <w:t>SO2</w:t>
      </w:r>
      <w:r w:rsidR="00CE0BD3" w:rsidRPr="00071C2B">
        <w:rPr>
          <w:rFonts w:cs="Times New Roman"/>
        </w:rPr>
        <w:t>及び</w:t>
      </w:r>
      <w:r w:rsidR="00CE0BD3" w:rsidRPr="00071C2B">
        <w:rPr>
          <w:rFonts w:cs="Times New Roman"/>
        </w:rPr>
        <w:t>NOx</w:t>
      </w:r>
      <w:r w:rsidR="00CE0BD3" w:rsidRPr="00071C2B">
        <w:rPr>
          <w:rFonts w:cs="Times New Roman" w:hint="eastAsia"/>
        </w:rPr>
        <w:t>濃度</w:t>
      </w:r>
      <w:r w:rsidR="00846DF9" w:rsidRPr="00071C2B">
        <w:rPr>
          <w:rFonts w:cs="Times New Roman" w:hint="eastAsia"/>
        </w:rPr>
        <w:t>、</w:t>
      </w:r>
      <w:r w:rsidR="00846DF9" w:rsidRPr="00071C2B">
        <w:rPr>
          <w:rFonts w:cs="Times New Roman" w:hint="eastAsia"/>
        </w:rPr>
        <w:t>19</w:t>
      </w:r>
      <w:r w:rsidR="00846DF9" w:rsidRPr="00071C2B">
        <w:rPr>
          <w:rFonts w:cs="Times New Roman" w:hint="eastAsia"/>
        </w:rPr>
        <w:t>時から</w:t>
      </w:r>
      <w:r w:rsidR="00846DF9" w:rsidRPr="00071C2B">
        <w:rPr>
          <w:rFonts w:cs="Times New Roman" w:hint="eastAsia"/>
        </w:rPr>
        <w:t>24</w:t>
      </w:r>
      <w:r w:rsidR="00CE0BD3" w:rsidRPr="00071C2B">
        <w:rPr>
          <w:rFonts w:cs="Times New Roman" w:hint="eastAsia"/>
        </w:rPr>
        <w:t>時頃にかけて埼玉県東部及び東京都東部で</w:t>
      </w:r>
      <w:r w:rsidR="00CE0BD3" w:rsidRPr="00071C2B">
        <w:rPr>
          <w:rFonts w:cs="Times New Roman" w:hint="eastAsia"/>
        </w:rPr>
        <w:t>NMHC</w:t>
      </w:r>
      <w:r w:rsidR="00CE0BD3" w:rsidRPr="00071C2B">
        <w:rPr>
          <w:rFonts w:cs="Times New Roman"/>
        </w:rPr>
        <w:t>及び</w:t>
      </w:r>
      <w:r w:rsidR="00CE0BD3" w:rsidRPr="00071C2B">
        <w:rPr>
          <w:rFonts w:cs="Times New Roman"/>
        </w:rPr>
        <w:t>NOx</w:t>
      </w:r>
      <w:r w:rsidR="00CE0BD3" w:rsidRPr="00071C2B">
        <w:rPr>
          <w:rFonts w:cs="Times New Roman" w:hint="eastAsia"/>
        </w:rPr>
        <w:t>濃度</w:t>
      </w:r>
      <w:r w:rsidR="00CE0BD3" w:rsidRPr="00071C2B">
        <w:rPr>
          <w:rFonts w:cs="Times New Roman"/>
        </w:rPr>
        <w:t>がそれぞれ</w:t>
      </w:r>
      <w:r w:rsidR="00CE0BD3" w:rsidRPr="00071C2B">
        <w:rPr>
          <w:rFonts w:cs="Times New Roman" w:hint="eastAsia"/>
        </w:rPr>
        <w:t>上昇した</w:t>
      </w:r>
      <w:r w:rsidR="00CE0BD3" w:rsidRPr="00071C2B">
        <w:rPr>
          <w:rFonts w:cs="Times New Roman"/>
        </w:rPr>
        <w:t>。</w:t>
      </w:r>
    </w:p>
    <w:p w:rsidR="00403C48" w:rsidRPr="00071C2B" w:rsidRDefault="00846DF9" w:rsidP="00A878D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26</w:t>
      </w:r>
      <w:r w:rsidRPr="00071C2B">
        <w:rPr>
          <w:rFonts w:cs="Times New Roman" w:hint="eastAsia"/>
        </w:rPr>
        <w:t>日から</w:t>
      </w:r>
      <w:r w:rsidRPr="00071C2B">
        <w:rPr>
          <w:rFonts w:cs="Times New Roman" w:hint="eastAsia"/>
        </w:rPr>
        <w:t>27</w:t>
      </w:r>
      <w:r w:rsidRPr="00071C2B">
        <w:rPr>
          <w:rFonts w:cs="Times New Roman" w:hint="eastAsia"/>
        </w:rPr>
        <w:t>日にかけては</w:t>
      </w:r>
      <w:r w:rsidR="005D43FD" w:rsidRPr="00071C2B">
        <w:rPr>
          <w:rFonts w:cs="Times New Roman" w:hint="eastAsia"/>
        </w:rPr>
        <w:t>、</w:t>
      </w:r>
      <w:r w:rsidR="005D43FD" w:rsidRPr="00071C2B">
        <w:rPr>
          <w:rFonts w:cs="Times New Roman" w:hint="eastAsia"/>
        </w:rPr>
        <w:t>NMHC</w:t>
      </w:r>
      <w:r w:rsidR="005D43FD" w:rsidRPr="00071C2B">
        <w:rPr>
          <w:rFonts w:cs="Times New Roman" w:hint="eastAsia"/>
        </w:rPr>
        <w:t>及び</w:t>
      </w:r>
      <w:r w:rsidR="005D43FD" w:rsidRPr="00071C2B">
        <w:rPr>
          <w:rFonts w:cs="Times New Roman" w:hint="eastAsia"/>
        </w:rPr>
        <w:t>NO</w:t>
      </w:r>
      <w:r w:rsidR="005D43FD" w:rsidRPr="00071C2B">
        <w:rPr>
          <w:rFonts w:cs="Times New Roman"/>
        </w:rPr>
        <w:t>x</w:t>
      </w:r>
      <w:r w:rsidR="00403C48" w:rsidRPr="00071C2B">
        <w:rPr>
          <w:rFonts w:cs="Times New Roman" w:hint="eastAsia"/>
        </w:rPr>
        <w:t>濃度が高い状況が</w:t>
      </w:r>
      <w:r w:rsidR="005D43FD" w:rsidRPr="00071C2B">
        <w:rPr>
          <w:rFonts w:cs="Times New Roman" w:hint="eastAsia"/>
        </w:rPr>
        <w:t>A</w:t>
      </w:r>
      <w:r w:rsidR="00D321F2" w:rsidRPr="00071C2B">
        <w:rPr>
          <w:rFonts w:cs="Times New Roman" w:hint="eastAsia"/>
        </w:rPr>
        <w:t>区域で続き、</w:t>
      </w:r>
      <w:r w:rsidR="00D321F2" w:rsidRPr="00071C2B">
        <w:rPr>
          <w:rFonts w:cs="Times New Roman" w:hint="eastAsia"/>
        </w:rPr>
        <w:t>PM2.5</w:t>
      </w:r>
      <w:r w:rsidR="00D321F2" w:rsidRPr="00071C2B">
        <w:rPr>
          <w:rFonts w:cs="Times New Roman" w:hint="eastAsia"/>
        </w:rPr>
        <w:t>濃度は</w:t>
      </w:r>
      <w:r w:rsidR="00D321F2" w:rsidRPr="00071C2B">
        <w:rPr>
          <w:rFonts w:cs="Times New Roman" w:hint="eastAsia"/>
        </w:rPr>
        <w:t>A</w:t>
      </w:r>
      <w:r w:rsidR="00D321F2" w:rsidRPr="00071C2B">
        <w:rPr>
          <w:rFonts w:cs="Times New Roman" w:hint="eastAsia"/>
        </w:rPr>
        <w:t>区域と</w:t>
      </w:r>
      <w:r w:rsidR="00D321F2" w:rsidRPr="00071C2B">
        <w:rPr>
          <w:rFonts w:cs="Times New Roman" w:hint="eastAsia"/>
        </w:rPr>
        <w:t>D</w:t>
      </w:r>
      <w:r w:rsidR="00D321F2" w:rsidRPr="00071C2B">
        <w:rPr>
          <w:rFonts w:cs="Times New Roman" w:hint="eastAsia"/>
        </w:rPr>
        <w:t>区域で高かった</w:t>
      </w:r>
      <w:r w:rsidR="005D43FD" w:rsidRPr="00071C2B">
        <w:rPr>
          <w:rFonts w:cs="Times New Roman" w:hint="eastAsia"/>
        </w:rPr>
        <w:t>（図</w:t>
      </w:r>
      <w:r w:rsidR="005D43FD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⑤左</w:t>
      </w:r>
      <w:r w:rsidR="00D321F2" w:rsidRPr="00071C2B">
        <w:rPr>
          <w:rFonts w:cs="Times New Roman" w:hint="eastAsia"/>
        </w:rPr>
        <w:t>）</w:t>
      </w:r>
      <w:r w:rsidR="00D321F2" w:rsidRPr="00071C2B">
        <w:rPr>
          <w:rFonts w:cs="Times New Roman"/>
        </w:rPr>
        <w:t>。</w:t>
      </w:r>
    </w:p>
    <w:p w:rsidR="00403C48" w:rsidRPr="00071C2B" w:rsidRDefault="00403C48" w:rsidP="00A878D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27</w:t>
      </w:r>
      <w:r w:rsidRPr="00071C2B">
        <w:rPr>
          <w:rFonts w:cs="Times New Roman" w:hint="eastAsia"/>
        </w:rPr>
        <w:t>日は</w:t>
      </w:r>
      <w:r w:rsidR="004243DA" w:rsidRPr="00071C2B">
        <w:rPr>
          <w:rFonts w:cs="Times New Roman" w:hint="eastAsia"/>
        </w:rPr>
        <w:t>朝方から、東京湾及び静岡県の沿岸部で</w:t>
      </w:r>
      <w:r w:rsidR="004243DA" w:rsidRPr="00071C2B">
        <w:rPr>
          <w:rFonts w:cs="Times New Roman" w:hint="eastAsia"/>
        </w:rPr>
        <w:t>PM2.5</w:t>
      </w:r>
      <w:r w:rsidR="004243DA" w:rsidRPr="00071C2B">
        <w:rPr>
          <w:rFonts w:cs="Times New Roman" w:hint="eastAsia"/>
        </w:rPr>
        <w:t>、</w:t>
      </w:r>
      <w:r w:rsidR="004243DA" w:rsidRPr="00071C2B">
        <w:rPr>
          <w:rFonts w:cs="Times New Roman" w:hint="eastAsia"/>
        </w:rPr>
        <w:t>NMHC</w:t>
      </w:r>
      <w:r w:rsidR="004243DA" w:rsidRPr="00071C2B">
        <w:rPr>
          <w:rFonts w:cs="Times New Roman" w:hint="eastAsia"/>
        </w:rPr>
        <w:t>及び</w:t>
      </w:r>
      <w:r w:rsidR="004243DA" w:rsidRPr="00071C2B">
        <w:rPr>
          <w:rFonts w:cs="Times New Roman" w:hint="eastAsia"/>
        </w:rPr>
        <w:t>NO</w:t>
      </w:r>
      <w:r w:rsidR="004243DA" w:rsidRPr="00071C2B">
        <w:rPr>
          <w:rFonts w:cs="Times New Roman"/>
        </w:rPr>
        <w:t>x</w:t>
      </w:r>
      <w:r w:rsidR="004243DA" w:rsidRPr="00071C2B">
        <w:rPr>
          <w:rFonts w:cs="Times New Roman" w:hint="eastAsia"/>
        </w:rPr>
        <w:t>濃度が高く、</w:t>
      </w:r>
      <w:r w:rsidR="004243DA" w:rsidRPr="00071C2B">
        <w:rPr>
          <w:rFonts w:cs="Times New Roman" w:hint="eastAsia"/>
        </w:rPr>
        <w:t>PM2.5</w:t>
      </w:r>
      <w:r w:rsidR="004243DA" w:rsidRPr="00071C2B">
        <w:rPr>
          <w:rFonts w:cs="Times New Roman" w:hint="eastAsia"/>
        </w:rPr>
        <w:t>濃度は高い</w:t>
      </w:r>
      <w:r w:rsidR="006A78D0" w:rsidRPr="00071C2B">
        <w:rPr>
          <w:rFonts w:cs="Times New Roman" w:hint="eastAsia"/>
        </w:rPr>
        <w:t>状態を維持した</w:t>
      </w:r>
      <w:r w:rsidR="004243DA" w:rsidRPr="00071C2B">
        <w:rPr>
          <w:rFonts w:cs="Times New Roman" w:hint="eastAsia"/>
        </w:rPr>
        <w:t>まま、</w:t>
      </w:r>
      <w:r w:rsidR="004243DA" w:rsidRPr="00071C2B">
        <w:rPr>
          <w:rFonts w:cs="Times New Roman" w:hint="eastAsia"/>
        </w:rPr>
        <w:t>NMHC</w:t>
      </w:r>
      <w:r w:rsidR="004243DA" w:rsidRPr="00071C2B">
        <w:rPr>
          <w:rFonts w:cs="Times New Roman" w:hint="eastAsia"/>
        </w:rPr>
        <w:t>及び</w:t>
      </w:r>
      <w:r w:rsidR="004243DA" w:rsidRPr="00071C2B">
        <w:rPr>
          <w:rFonts w:cs="Times New Roman" w:hint="eastAsia"/>
        </w:rPr>
        <w:t>NO</w:t>
      </w:r>
      <w:r w:rsidR="004243DA" w:rsidRPr="00071C2B">
        <w:rPr>
          <w:rFonts w:cs="Times New Roman"/>
        </w:rPr>
        <w:t>x</w:t>
      </w:r>
      <w:r w:rsidR="004243DA" w:rsidRPr="00071C2B">
        <w:rPr>
          <w:rFonts w:cs="Times New Roman" w:hint="eastAsia"/>
        </w:rPr>
        <w:t>濃度は正午頃までに減少し</w:t>
      </w:r>
      <w:r w:rsidR="006A78D0" w:rsidRPr="00071C2B">
        <w:rPr>
          <w:rFonts w:cs="Times New Roman" w:hint="eastAsia"/>
        </w:rPr>
        <w:t>てい</w:t>
      </w:r>
      <w:r w:rsidR="004243DA" w:rsidRPr="00071C2B">
        <w:rPr>
          <w:rFonts w:cs="Times New Roman" w:hint="eastAsia"/>
        </w:rPr>
        <w:t>た（図</w:t>
      </w:r>
      <w:r w:rsidR="004243DA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⑤右</w:t>
      </w:r>
      <w:r w:rsidR="006A78D0" w:rsidRPr="00071C2B">
        <w:rPr>
          <w:rFonts w:cs="Times New Roman" w:hint="eastAsia"/>
        </w:rPr>
        <w:t>）。その後、</w:t>
      </w:r>
      <w:r w:rsidR="006A78D0" w:rsidRPr="00071C2B">
        <w:rPr>
          <w:rFonts w:cs="Times New Roman" w:hint="eastAsia"/>
        </w:rPr>
        <w:t>PM2.5</w:t>
      </w:r>
      <w:r w:rsidR="006A78D0" w:rsidRPr="00071C2B">
        <w:rPr>
          <w:rFonts w:cs="Times New Roman" w:hint="eastAsia"/>
        </w:rPr>
        <w:t>の高濃度化が</w:t>
      </w:r>
      <w:r w:rsidR="006A78D0" w:rsidRPr="00071C2B">
        <w:rPr>
          <w:rFonts w:cs="Times New Roman" w:hint="eastAsia"/>
        </w:rPr>
        <w:t>A</w:t>
      </w:r>
      <w:r w:rsidR="006A78D0" w:rsidRPr="00071C2B">
        <w:rPr>
          <w:rFonts w:cs="Times New Roman" w:hint="eastAsia"/>
        </w:rPr>
        <w:t>区域全域と東京都・神奈川県、</w:t>
      </w:r>
      <w:r w:rsidR="006A78D0" w:rsidRPr="00071C2B">
        <w:rPr>
          <w:rFonts w:cs="Times New Roman" w:hint="eastAsia"/>
        </w:rPr>
        <w:t>B</w:t>
      </w:r>
      <w:r w:rsidR="006A78D0" w:rsidRPr="00071C2B">
        <w:rPr>
          <w:rFonts w:cs="Times New Roman" w:hint="eastAsia"/>
        </w:rPr>
        <w:t>区域南部、及び静岡県沿岸部に広がったが、</w:t>
      </w:r>
      <w:r w:rsidR="004243DA" w:rsidRPr="00071C2B">
        <w:rPr>
          <w:rFonts w:cs="Times New Roman" w:hint="eastAsia"/>
        </w:rPr>
        <w:t>静岡県及び神奈川県の沿岸部に南寄りの非常に強い風、</w:t>
      </w:r>
      <w:r w:rsidR="003C1CE0" w:rsidRPr="00071C2B">
        <w:rPr>
          <w:rFonts w:cs="Times New Roman" w:hint="eastAsia"/>
        </w:rPr>
        <w:t>B</w:t>
      </w:r>
      <w:r w:rsidR="003C1CE0" w:rsidRPr="00071C2B">
        <w:rPr>
          <w:rFonts w:cs="Times New Roman"/>
        </w:rPr>
        <w:t>区域及び千葉県に東寄りの風が</w:t>
      </w:r>
      <w:r w:rsidR="003C1CE0" w:rsidRPr="00071C2B">
        <w:rPr>
          <w:rFonts w:cs="Times New Roman" w:hint="eastAsia"/>
        </w:rPr>
        <w:t>17</w:t>
      </w:r>
      <w:r w:rsidR="003C1CE0" w:rsidRPr="00071C2B">
        <w:rPr>
          <w:rFonts w:cs="Times New Roman" w:hint="eastAsia"/>
        </w:rPr>
        <w:t>時頃まで</w:t>
      </w:r>
      <w:r w:rsidR="006A78D0" w:rsidRPr="00071C2B">
        <w:rPr>
          <w:rFonts w:cs="Times New Roman"/>
        </w:rPr>
        <w:t>流入し</w:t>
      </w:r>
      <w:r w:rsidR="006A78D0" w:rsidRPr="00071C2B">
        <w:rPr>
          <w:rFonts w:cs="Times New Roman" w:hint="eastAsia"/>
        </w:rPr>
        <w:t>ていた。</w:t>
      </w:r>
      <w:r w:rsidR="003C221A" w:rsidRPr="00071C2B">
        <w:rPr>
          <w:rFonts w:cs="Times New Roman" w:hint="eastAsia"/>
        </w:rPr>
        <w:t>また、気温の上昇に伴い、</w:t>
      </w:r>
      <w:r w:rsidR="003C221A" w:rsidRPr="00071C2B">
        <w:rPr>
          <w:rFonts w:cs="Times New Roman" w:hint="eastAsia"/>
        </w:rPr>
        <w:t>Ox</w:t>
      </w:r>
      <w:r w:rsidR="003C221A" w:rsidRPr="00071C2B">
        <w:rPr>
          <w:rFonts w:cs="Times New Roman" w:hint="eastAsia"/>
        </w:rPr>
        <w:t>濃度の上昇も顕著となった</w:t>
      </w:r>
      <w:r w:rsidR="003C1CE0" w:rsidRPr="00071C2B">
        <w:rPr>
          <w:rFonts w:cs="Times New Roman" w:hint="eastAsia"/>
        </w:rPr>
        <w:t>（図</w:t>
      </w:r>
      <w:r w:rsidR="003C1CE0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⑥左</w:t>
      </w:r>
      <w:r w:rsidR="006A78D0" w:rsidRPr="00071C2B">
        <w:rPr>
          <w:rFonts w:cs="Times New Roman" w:hint="eastAsia"/>
        </w:rPr>
        <w:t>）。さらに</w:t>
      </w:r>
      <w:r w:rsidR="003C1CE0" w:rsidRPr="00071C2B">
        <w:rPr>
          <w:rFonts w:cs="Times New Roman" w:hint="eastAsia"/>
        </w:rPr>
        <w:t>、午前</w:t>
      </w:r>
      <w:r w:rsidR="003C1CE0" w:rsidRPr="00071C2B">
        <w:rPr>
          <w:rFonts w:cs="Times New Roman" w:hint="eastAsia"/>
        </w:rPr>
        <w:t>9</w:t>
      </w:r>
      <w:r w:rsidR="003C1CE0" w:rsidRPr="00071C2B">
        <w:rPr>
          <w:rFonts w:cs="Times New Roman" w:hint="eastAsia"/>
        </w:rPr>
        <w:t>時頃から</w:t>
      </w:r>
      <w:r w:rsidR="003C1CE0" w:rsidRPr="00071C2B">
        <w:rPr>
          <w:rFonts w:cs="Times New Roman" w:hint="eastAsia"/>
        </w:rPr>
        <w:t>21</w:t>
      </w:r>
      <w:r w:rsidR="003C1CE0" w:rsidRPr="00071C2B">
        <w:rPr>
          <w:rFonts w:cs="Times New Roman" w:hint="eastAsia"/>
        </w:rPr>
        <w:t>時頃まで、東京湾と神奈川県の東部沿岸地域で、局所的な</w:t>
      </w:r>
      <w:r w:rsidR="003C1CE0" w:rsidRPr="00071C2B">
        <w:rPr>
          <w:rFonts w:cs="Times New Roman" w:hint="eastAsia"/>
        </w:rPr>
        <w:t>SO</w:t>
      </w:r>
      <w:r w:rsidR="003C1CE0" w:rsidRPr="00071C2B">
        <w:rPr>
          <w:rFonts w:cs="Times New Roman" w:hint="eastAsia"/>
          <w:vertAlign w:val="subscript"/>
        </w:rPr>
        <w:t>2</w:t>
      </w:r>
      <w:r w:rsidR="00071F30" w:rsidRPr="00071C2B">
        <w:rPr>
          <w:rFonts w:cs="Times New Roman" w:hint="eastAsia"/>
        </w:rPr>
        <w:t>濃度の上昇がみられた</w:t>
      </w:r>
      <w:r w:rsidR="003C1CE0" w:rsidRPr="00071C2B">
        <w:rPr>
          <w:rFonts w:cs="Times New Roman" w:hint="eastAsia"/>
        </w:rPr>
        <w:t>（図</w:t>
      </w:r>
      <w:r w:rsidR="003C1CE0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⑥右</w:t>
      </w:r>
      <w:r w:rsidR="003C1CE0" w:rsidRPr="00071C2B">
        <w:rPr>
          <w:rFonts w:cs="Times New Roman" w:hint="eastAsia"/>
        </w:rPr>
        <w:t>）。</w:t>
      </w:r>
    </w:p>
    <w:p w:rsidR="003C221A" w:rsidRPr="00071C2B" w:rsidRDefault="003C221A" w:rsidP="003C221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27</w:t>
      </w:r>
      <w:r w:rsidRPr="00071C2B">
        <w:rPr>
          <w:rFonts w:cs="Times New Roman"/>
        </w:rPr>
        <w:t>日から</w:t>
      </w:r>
      <w:r w:rsidRPr="00071C2B">
        <w:rPr>
          <w:rFonts w:cs="Times New Roman"/>
        </w:rPr>
        <w:t>28</w:t>
      </w:r>
      <w:r w:rsidR="000D169A" w:rsidRPr="00071C2B">
        <w:rPr>
          <w:rFonts w:cs="Times New Roman"/>
        </w:rPr>
        <w:t>日にかけては</w:t>
      </w:r>
      <w:r w:rsidRPr="00071C2B">
        <w:rPr>
          <w:rFonts w:cs="Times New Roman" w:hint="eastAsia"/>
        </w:rPr>
        <w:t>、</w:t>
      </w:r>
      <w:r w:rsidRPr="00071C2B">
        <w:rPr>
          <w:rFonts w:cs="Times New Roman" w:hint="eastAsia"/>
        </w:rPr>
        <w:t>NMHC</w:t>
      </w:r>
      <w:r w:rsidRPr="00071C2B">
        <w:rPr>
          <w:rFonts w:cs="Times New Roman" w:hint="eastAsia"/>
        </w:rPr>
        <w:t>濃度の上昇が埼玉県東部、東京都東部及び神奈川県北部の内陸でみられ、</w:t>
      </w:r>
      <w:r w:rsidRPr="00071C2B">
        <w:rPr>
          <w:rFonts w:cs="Times New Roman" w:hint="eastAsia"/>
        </w:rPr>
        <w:t>PM2.5</w:t>
      </w:r>
      <w:r w:rsidR="007B1CA9" w:rsidRPr="00071C2B">
        <w:rPr>
          <w:rFonts w:cs="Times New Roman" w:hint="eastAsia"/>
        </w:rPr>
        <w:t>濃度も同区域を</w:t>
      </w:r>
      <w:r w:rsidR="007B1CA9" w:rsidRPr="00071C2B">
        <w:rPr>
          <w:rFonts w:cs="Times New Roman"/>
        </w:rPr>
        <w:t>中心に</w:t>
      </w:r>
      <w:r w:rsidRPr="00071C2B">
        <w:rPr>
          <w:rFonts w:cs="Times New Roman" w:hint="eastAsia"/>
        </w:rPr>
        <w:t>特に高かった</w:t>
      </w:r>
      <w:r w:rsidR="007B1CA9" w:rsidRPr="00071C2B">
        <w:rPr>
          <w:rFonts w:cs="Times New Roman" w:hint="eastAsia"/>
        </w:rPr>
        <w:t>（図</w:t>
      </w:r>
      <w:r w:rsidR="007B1CA9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⑦左</w:t>
      </w:r>
      <w:r w:rsidR="007B1CA9" w:rsidRPr="00071C2B">
        <w:rPr>
          <w:rFonts w:cs="Times New Roman" w:hint="eastAsia"/>
        </w:rPr>
        <w:t>）。</w:t>
      </w:r>
    </w:p>
    <w:p w:rsidR="007B1CA9" w:rsidRPr="00071C2B" w:rsidRDefault="007B1CA9" w:rsidP="000D169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28</w:t>
      </w:r>
      <w:r w:rsidR="00173F0B" w:rsidRPr="00071C2B">
        <w:rPr>
          <w:rFonts w:cs="Times New Roman" w:hint="eastAsia"/>
        </w:rPr>
        <w:t>日</w:t>
      </w:r>
      <w:r w:rsidR="00D664FE" w:rsidRPr="00071C2B">
        <w:rPr>
          <w:rFonts w:cs="Times New Roman" w:hint="eastAsia"/>
        </w:rPr>
        <w:t>は、</w:t>
      </w:r>
      <w:r w:rsidR="006A78D0" w:rsidRPr="00071C2B">
        <w:rPr>
          <w:rFonts w:cs="Times New Roman" w:hint="eastAsia"/>
        </w:rPr>
        <w:t>東京湾沿岸部に加え、埼玉県、茨城県南部、東京都・神奈川県東部、及び千葉県西部に</w:t>
      </w:r>
      <w:r w:rsidR="006A78D0" w:rsidRPr="00071C2B">
        <w:rPr>
          <w:rFonts w:cs="Times New Roman" w:hint="eastAsia"/>
        </w:rPr>
        <w:t>PM2.5</w:t>
      </w:r>
      <w:r w:rsidR="006A78D0" w:rsidRPr="00071C2B">
        <w:rPr>
          <w:rFonts w:cs="Times New Roman" w:hint="eastAsia"/>
        </w:rPr>
        <w:t>の高濃度化した地域が広がったが、</w:t>
      </w:r>
      <w:r w:rsidR="004307E9" w:rsidRPr="00071C2B">
        <w:rPr>
          <w:rFonts w:cs="Times New Roman" w:hint="eastAsia"/>
        </w:rPr>
        <w:t>東京湾、及び静岡県・神奈川県の沿岸部に南西寄りのやや強い風、</w:t>
      </w:r>
      <w:r w:rsidR="004307E9" w:rsidRPr="00071C2B">
        <w:rPr>
          <w:rFonts w:cs="Times New Roman" w:hint="eastAsia"/>
        </w:rPr>
        <w:t>B</w:t>
      </w:r>
      <w:r w:rsidR="004307E9" w:rsidRPr="00071C2B">
        <w:rPr>
          <w:rFonts w:cs="Times New Roman"/>
        </w:rPr>
        <w:t>区域</w:t>
      </w:r>
      <w:r w:rsidR="004307E9" w:rsidRPr="00071C2B">
        <w:rPr>
          <w:rFonts w:cs="Times New Roman" w:hint="eastAsia"/>
        </w:rPr>
        <w:t>の内陸部に</w:t>
      </w:r>
      <w:r w:rsidR="004307E9" w:rsidRPr="00071C2B">
        <w:rPr>
          <w:rFonts w:cs="Times New Roman"/>
        </w:rPr>
        <w:t>東寄りの風が</w:t>
      </w:r>
      <w:r w:rsidR="004307E9" w:rsidRPr="00071C2B">
        <w:rPr>
          <w:rFonts w:cs="Times New Roman" w:hint="eastAsia"/>
        </w:rPr>
        <w:t>18</w:t>
      </w:r>
      <w:r w:rsidR="004307E9" w:rsidRPr="00071C2B">
        <w:rPr>
          <w:rFonts w:cs="Times New Roman" w:hint="eastAsia"/>
        </w:rPr>
        <w:t>時頃まで</w:t>
      </w:r>
      <w:r w:rsidR="006A78D0" w:rsidRPr="00071C2B">
        <w:rPr>
          <w:rFonts w:cs="Times New Roman"/>
        </w:rPr>
        <w:t>流入し</w:t>
      </w:r>
      <w:r w:rsidR="006A78D0" w:rsidRPr="00071C2B">
        <w:rPr>
          <w:rFonts w:cs="Times New Roman" w:hint="eastAsia"/>
        </w:rPr>
        <w:t>ていた。</w:t>
      </w:r>
      <w:r w:rsidR="00996E91" w:rsidRPr="00071C2B">
        <w:rPr>
          <w:rFonts w:cs="Times New Roman" w:hint="eastAsia"/>
        </w:rPr>
        <w:t>また、</w:t>
      </w:r>
      <w:r w:rsidR="00996E91" w:rsidRPr="00071C2B">
        <w:rPr>
          <w:rFonts w:cs="Times New Roman" w:hint="eastAsia"/>
        </w:rPr>
        <w:t>27</w:t>
      </w:r>
      <w:r w:rsidR="00996E91" w:rsidRPr="00071C2B">
        <w:rPr>
          <w:rFonts w:cs="Times New Roman" w:hint="eastAsia"/>
        </w:rPr>
        <w:t>日同様午前中は</w:t>
      </w:r>
      <w:r w:rsidR="00D664FE" w:rsidRPr="00071C2B">
        <w:rPr>
          <w:rFonts w:cs="Times New Roman" w:hint="eastAsia"/>
        </w:rPr>
        <w:t>NMHC</w:t>
      </w:r>
      <w:r w:rsidR="00D664FE" w:rsidRPr="00071C2B">
        <w:rPr>
          <w:rFonts w:cs="Times New Roman" w:hint="eastAsia"/>
        </w:rPr>
        <w:t>及び</w:t>
      </w:r>
      <w:r w:rsidR="00D664FE" w:rsidRPr="00071C2B">
        <w:rPr>
          <w:rFonts w:cs="Times New Roman" w:hint="eastAsia"/>
        </w:rPr>
        <w:t>NO</w:t>
      </w:r>
      <w:r w:rsidR="00D664FE" w:rsidRPr="00071C2B">
        <w:rPr>
          <w:rFonts w:cs="Times New Roman"/>
        </w:rPr>
        <w:t>x</w:t>
      </w:r>
      <w:r w:rsidR="00996E91" w:rsidRPr="00071C2B">
        <w:rPr>
          <w:rFonts w:cs="Times New Roman" w:hint="eastAsia"/>
        </w:rPr>
        <w:t>濃度</w:t>
      </w:r>
      <w:r w:rsidR="00D664FE" w:rsidRPr="00071C2B">
        <w:rPr>
          <w:rFonts w:cs="Times New Roman" w:hint="eastAsia"/>
        </w:rPr>
        <w:t>、日中は</w:t>
      </w:r>
      <w:r w:rsidR="00D664FE" w:rsidRPr="00071C2B">
        <w:rPr>
          <w:rFonts w:cs="Times New Roman" w:hint="eastAsia"/>
        </w:rPr>
        <w:t>SO</w:t>
      </w:r>
      <w:r w:rsidR="00D664FE" w:rsidRPr="00071C2B">
        <w:rPr>
          <w:rFonts w:cs="Times New Roman" w:hint="eastAsia"/>
          <w:vertAlign w:val="subscript"/>
        </w:rPr>
        <w:t>2</w:t>
      </w:r>
      <w:r w:rsidR="00D664FE" w:rsidRPr="00071C2B">
        <w:rPr>
          <w:rFonts w:cs="Times New Roman" w:hint="eastAsia"/>
        </w:rPr>
        <w:t>濃度が</w:t>
      </w:r>
      <w:r w:rsidR="00996E91" w:rsidRPr="00071C2B">
        <w:rPr>
          <w:rFonts w:cs="Times New Roman" w:hint="eastAsia"/>
        </w:rPr>
        <w:t>それぞれ局所的に上昇する傾向がみられ</w:t>
      </w:r>
      <w:r w:rsidR="000D169A" w:rsidRPr="00071C2B">
        <w:rPr>
          <w:rFonts w:cs="Times New Roman" w:hint="eastAsia"/>
        </w:rPr>
        <w:t>た</w:t>
      </w:r>
      <w:r w:rsidR="00996E91" w:rsidRPr="00071C2B">
        <w:rPr>
          <w:rFonts w:cs="Times New Roman" w:hint="eastAsia"/>
        </w:rPr>
        <w:t>（図</w:t>
      </w:r>
      <w:r w:rsidR="00996E91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⑦右、図</w:t>
      </w:r>
      <w:r w:rsidR="000A49A8">
        <w:rPr>
          <w:rFonts w:cs="Times New Roman" w:hint="eastAsia"/>
        </w:rPr>
        <w:t>4-3-4</w:t>
      </w:r>
      <w:r w:rsidR="000A49A8">
        <w:rPr>
          <w:rFonts w:cs="Times New Roman" w:hint="eastAsia"/>
        </w:rPr>
        <w:t>⑧左</w:t>
      </w:r>
      <w:r w:rsidR="00996E91" w:rsidRPr="00071C2B">
        <w:rPr>
          <w:rFonts w:cs="Times New Roman" w:hint="eastAsia"/>
        </w:rPr>
        <w:t>）</w:t>
      </w:r>
      <w:r w:rsidR="00D664FE" w:rsidRPr="00071C2B">
        <w:rPr>
          <w:rFonts w:cs="Times New Roman" w:hint="eastAsia"/>
        </w:rPr>
        <w:t>。</w:t>
      </w:r>
    </w:p>
    <w:p w:rsidR="004307E9" w:rsidRPr="00071C2B" w:rsidRDefault="004307E9" w:rsidP="004307E9">
      <w:pPr>
        <w:ind w:firstLineChars="100" w:firstLine="210"/>
        <w:rPr>
          <w:rFonts w:cs="Times New Roman"/>
        </w:rPr>
      </w:pPr>
      <w:r w:rsidRPr="00071C2B">
        <w:rPr>
          <w:rFonts w:cs="Times New Roman"/>
        </w:rPr>
        <w:lastRenderedPageBreak/>
        <w:t>28</w:t>
      </w:r>
      <w:r w:rsidRPr="00071C2B">
        <w:rPr>
          <w:rFonts w:cs="Times New Roman" w:hint="eastAsia"/>
        </w:rPr>
        <w:t>日から</w:t>
      </w:r>
      <w:r w:rsidRPr="00071C2B">
        <w:rPr>
          <w:rFonts w:cs="Times New Roman" w:hint="eastAsia"/>
        </w:rPr>
        <w:t>29</w:t>
      </w:r>
      <w:r w:rsidRPr="00071C2B">
        <w:rPr>
          <w:rFonts w:cs="Times New Roman" w:hint="eastAsia"/>
        </w:rPr>
        <w:t>日にかけては、</w:t>
      </w:r>
      <w:r w:rsidR="003F7738" w:rsidRPr="00071C2B">
        <w:rPr>
          <w:rFonts w:cs="Times New Roman" w:hint="eastAsia"/>
        </w:rPr>
        <w:t>前日</w:t>
      </w:r>
      <w:r w:rsidR="008F04F6" w:rsidRPr="00071C2B">
        <w:rPr>
          <w:rFonts w:cs="Times New Roman" w:hint="eastAsia"/>
        </w:rPr>
        <w:t>に</w:t>
      </w:r>
      <w:r w:rsidR="008F04F6" w:rsidRPr="00071C2B">
        <w:rPr>
          <w:rFonts w:cs="Times New Roman"/>
        </w:rPr>
        <w:t>比べ、</w:t>
      </w:r>
      <w:r w:rsidRPr="00071C2B">
        <w:rPr>
          <w:rFonts w:cs="Times New Roman" w:hint="eastAsia"/>
        </w:rPr>
        <w:t>夜間から未明にかけての</w:t>
      </w:r>
      <w:r w:rsidRPr="00071C2B">
        <w:rPr>
          <w:rFonts w:cs="Times New Roman" w:hint="eastAsia"/>
        </w:rPr>
        <w:t>NO</w:t>
      </w:r>
      <w:r w:rsidRPr="00071C2B">
        <w:rPr>
          <w:rFonts w:cs="Times New Roman"/>
        </w:rPr>
        <w:t>x</w:t>
      </w:r>
      <w:r w:rsidRPr="00071C2B">
        <w:rPr>
          <w:rFonts w:cs="Times New Roman" w:hint="eastAsia"/>
        </w:rPr>
        <w:t>濃度の上昇がみられず、</w:t>
      </w:r>
      <w:r w:rsidR="008F04F6" w:rsidRPr="00071C2B">
        <w:rPr>
          <w:rFonts w:cs="Times New Roman" w:hint="eastAsia"/>
        </w:rPr>
        <w:t>PM2.5</w:t>
      </w:r>
      <w:r w:rsidR="008F04F6" w:rsidRPr="00071C2B">
        <w:rPr>
          <w:rFonts w:cs="Times New Roman" w:hint="eastAsia"/>
        </w:rPr>
        <w:t>濃度も埼玉県、茨城県、東京都、神奈川県及び千葉県の数地点を除き、</w:t>
      </w:r>
      <w:r w:rsidR="006A78D0" w:rsidRPr="00071C2B">
        <w:rPr>
          <w:rFonts w:cs="Times New Roman" w:hint="eastAsia"/>
        </w:rPr>
        <w:t>ほぼ</w:t>
      </w:r>
      <w:r w:rsidR="008F04F6" w:rsidRPr="00071C2B">
        <w:rPr>
          <w:rFonts w:cs="Times New Roman" w:hint="eastAsia"/>
        </w:rPr>
        <w:t>一定であった（図</w:t>
      </w:r>
      <w:r w:rsidR="008F04F6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⑧右、図</w:t>
      </w:r>
      <w:r w:rsidR="000A49A8">
        <w:rPr>
          <w:rFonts w:cs="Times New Roman" w:hint="eastAsia"/>
        </w:rPr>
        <w:t>4-3-4</w:t>
      </w:r>
      <w:r w:rsidR="000A49A8">
        <w:rPr>
          <w:rFonts w:cs="Times New Roman" w:hint="eastAsia"/>
        </w:rPr>
        <w:t>⑨左</w:t>
      </w:r>
      <w:r w:rsidR="008F04F6" w:rsidRPr="00071C2B">
        <w:rPr>
          <w:rFonts w:cs="Times New Roman" w:hint="eastAsia"/>
        </w:rPr>
        <w:t>）。</w:t>
      </w:r>
    </w:p>
    <w:p w:rsidR="000D169A" w:rsidRPr="00071C2B" w:rsidRDefault="000D169A" w:rsidP="00777A0F">
      <w:pPr>
        <w:ind w:firstLineChars="100" w:firstLine="210"/>
        <w:rPr>
          <w:rFonts w:cs="Times New Roman"/>
        </w:rPr>
      </w:pPr>
      <w:r w:rsidRPr="00071C2B">
        <w:rPr>
          <w:rFonts w:cs="Times New Roman"/>
        </w:rPr>
        <w:t>29</w:t>
      </w:r>
      <w:r w:rsidRPr="00071C2B">
        <w:rPr>
          <w:rFonts w:cs="Times New Roman" w:hint="eastAsia"/>
        </w:rPr>
        <w:t>日は、</w:t>
      </w:r>
      <w:r w:rsidR="003C1275" w:rsidRPr="00071C2B">
        <w:rPr>
          <w:rFonts w:cs="Times New Roman" w:hint="eastAsia"/>
        </w:rPr>
        <w:t>正午頃から</w:t>
      </w:r>
      <w:r w:rsidR="00777A0F" w:rsidRPr="00071C2B">
        <w:rPr>
          <w:rFonts w:cs="Times New Roman" w:hint="eastAsia"/>
        </w:rPr>
        <w:t>静岡県沿岸部に南西寄りの非常に強い風</w:t>
      </w:r>
      <w:r w:rsidR="003C1275" w:rsidRPr="00071C2B">
        <w:rPr>
          <w:rFonts w:cs="Times New Roman" w:hint="eastAsia"/>
        </w:rPr>
        <w:t>、</w:t>
      </w:r>
      <w:r w:rsidR="003C1275" w:rsidRPr="00071C2B">
        <w:rPr>
          <w:rFonts w:cs="Times New Roman" w:hint="eastAsia"/>
        </w:rPr>
        <w:t>15</w:t>
      </w:r>
      <w:r w:rsidR="003C1275" w:rsidRPr="00071C2B">
        <w:rPr>
          <w:rFonts w:cs="Times New Roman" w:hint="eastAsia"/>
        </w:rPr>
        <w:t>時頃に北西寄りの卓越した風が甲信地方に</w:t>
      </w:r>
      <w:r w:rsidR="00777A0F" w:rsidRPr="00071C2B">
        <w:rPr>
          <w:rFonts w:cs="Times New Roman" w:hint="eastAsia"/>
        </w:rPr>
        <w:t>流入したことに加え、</w:t>
      </w:r>
      <w:r w:rsidR="003F7738" w:rsidRPr="00071C2B">
        <w:rPr>
          <w:rFonts w:cs="Times New Roman" w:hint="eastAsia"/>
        </w:rPr>
        <w:t>東京湾を中心に、南寄りのやや強い風が放射状に流れ</w:t>
      </w:r>
      <w:r w:rsidR="006A78D0" w:rsidRPr="00071C2B">
        <w:rPr>
          <w:rFonts w:cs="Times New Roman" w:hint="eastAsia"/>
        </w:rPr>
        <w:t>ていた。</w:t>
      </w:r>
      <w:r w:rsidR="00777A0F" w:rsidRPr="00071C2B">
        <w:rPr>
          <w:rFonts w:cs="Times New Roman" w:hint="eastAsia"/>
        </w:rPr>
        <w:t>PM2.5</w:t>
      </w:r>
      <w:r w:rsidR="00777A0F" w:rsidRPr="00071C2B">
        <w:rPr>
          <w:rFonts w:cs="Times New Roman" w:hint="eastAsia"/>
        </w:rPr>
        <w:t>濃度は午前</w:t>
      </w:r>
      <w:r w:rsidR="006A78D0" w:rsidRPr="00071C2B">
        <w:rPr>
          <w:rFonts w:cs="Times New Roman" w:hint="eastAsia"/>
        </w:rPr>
        <w:t>中</w:t>
      </w:r>
      <w:r w:rsidR="00777A0F" w:rsidRPr="00071C2B">
        <w:rPr>
          <w:rFonts w:cs="Times New Roman" w:hint="eastAsia"/>
        </w:rPr>
        <w:t>に東京湾周辺、午後に</w:t>
      </w:r>
      <w:r w:rsidR="006A78D0" w:rsidRPr="00071C2B">
        <w:rPr>
          <w:rFonts w:cs="Times New Roman" w:hint="eastAsia"/>
        </w:rPr>
        <w:t>は</w:t>
      </w:r>
      <w:r w:rsidR="00777A0F" w:rsidRPr="00071C2B">
        <w:rPr>
          <w:rFonts w:cs="Times New Roman" w:hint="eastAsia"/>
        </w:rPr>
        <w:t>静岡県</w:t>
      </w:r>
      <w:r w:rsidR="00E57DA3" w:rsidRPr="00071C2B">
        <w:rPr>
          <w:rFonts w:cs="Times New Roman" w:hint="eastAsia"/>
        </w:rPr>
        <w:t>沿岸部、及び埼玉県・神奈川県内陸部の数地点で高濃度化し</w:t>
      </w:r>
      <w:r w:rsidR="006A78D0" w:rsidRPr="00071C2B">
        <w:rPr>
          <w:rFonts w:cs="Times New Roman" w:hint="eastAsia"/>
        </w:rPr>
        <w:t>てい</w:t>
      </w:r>
      <w:r w:rsidR="00E57DA3" w:rsidRPr="00071C2B">
        <w:rPr>
          <w:rFonts w:cs="Times New Roman" w:hint="eastAsia"/>
        </w:rPr>
        <w:t>た。また</w:t>
      </w:r>
      <w:r w:rsidR="00777A0F" w:rsidRPr="00071C2B">
        <w:rPr>
          <w:rFonts w:cs="Times New Roman" w:hint="eastAsia"/>
        </w:rPr>
        <w:t>、</w:t>
      </w:r>
      <w:r w:rsidRPr="00071C2B">
        <w:rPr>
          <w:rFonts w:cs="Times New Roman" w:hint="eastAsia"/>
        </w:rPr>
        <w:t>Ox</w:t>
      </w:r>
      <w:r w:rsidRPr="00071C2B">
        <w:rPr>
          <w:rFonts w:cs="Times New Roman" w:hint="eastAsia"/>
        </w:rPr>
        <w:t>濃度の上昇が最も顕著であった</w:t>
      </w:r>
      <w:r w:rsidR="00777A0F" w:rsidRPr="00071C2B">
        <w:rPr>
          <w:rFonts w:cs="Times New Roman" w:hint="eastAsia"/>
        </w:rPr>
        <w:t>（図</w:t>
      </w:r>
      <w:r w:rsidR="00777A0F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⑨右、図</w:t>
      </w:r>
      <w:r w:rsidR="000A49A8">
        <w:rPr>
          <w:rFonts w:cs="Times New Roman" w:hint="eastAsia"/>
        </w:rPr>
        <w:t>4-3-4</w:t>
      </w:r>
      <w:r w:rsidR="000A49A8">
        <w:rPr>
          <w:rFonts w:cs="Times New Roman" w:hint="eastAsia"/>
        </w:rPr>
        <w:t>⑩左</w:t>
      </w:r>
      <w:r w:rsidR="00777A0F" w:rsidRPr="00071C2B">
        <w:rPr>
          <w:rFonts w:cs="Times New Roman" w:hint="eastAsia"/>
        </w:rPr>
        <w:t>）。</w:t>
      </w:r>
    </w:p>
    <w:p w:rsidR="003C1275" w:rsidRPr="00071C2B" w:rsidRDefault="003C1275" w:rsidP="004307E9">
      <w:pPr>
        <w:ind w:firstLineChars="100" w:firstLine="210"/>
        <w:rPr>
          <w:rFonts w:cs="Times New Roman"/>
        </w:rPr>
      </w:pPr>
      <w:r w:rsidRPr="00071C2B">
        <w:rPr>
          <w:rFonts w:cs="Times New Roman"/>
        </w:rPr>
        <w:t>2</w:t>
      </w:r>
      <w:r w:rsidRPr="00071C2B">
        <w:rPr>
          <w:rFonts w:cs="Times New Roman" w:hint="eastAsia"/>
        </w:rPr>
        <w:t>9</w:t>
      </w:r>
      <w:r w:rsidRPr="00071C2B">
        <w:rPr>
          <w:rFonts w:cs="Times New Roman" w:hint="eastAsia"/>
        </w:rPr>
        <w:t>日から</w:t>
      </w:r>
      <w:r w:rsidRPr="00071C2B">
        <w:rPr>
          <w:rFonts w:cs="Times New Roman" w:hint="eastAsia"/>
        </w:rPr>
        <w:t>30</w:t>
      </w:r>
      <w:r w:rsidRPr="00071C2B">
        <w:rPr>
          <w:rFonts w:cs="Times New Roman" w:hint="eastAsia"/>
        </w:rPr>
        <w:t>日にかけては、</w:t>
      </w:r>
      <w:r w:rsidR="006A78D0" w:rsidRPr="00071C2B">
        <w:rPr>
          <w:rFonts w:cs="Times New Roman" w:hint="eastAsia"/>
        </w:rPr>
        <w:t>内陸部から沿岸部にかけて、</w:t>
      </w:r>
      <w:r w:rsidR="006A78D0" w:rsidRPr="00071C2B">
        <w:rPr>
          <w:rFonts w:cs="Times New Roman" w:hint="eastAsia"/>
        </w:rPr>
        <w:t>PM2.5</w:t>
      </w:r>
      <w:r w:rsidR="006A78D0" w:rsidRPr="00071C2B">
        <w:rPr>
          <w:rFonts w:cs="Times New Roman" w:hint="eastAsia"/>
        </w:rPr>
        <w:t>濃度が低下し、</w:t>
      </w:r>
      <w:r w:rsidRPr="00071C2B">
        <w:rPr>
          <w:rFonts w:cs="Times New Roman" w:hint="eastAsia"/>
        </w:rPr>
        <w:t>23</w:t>
      </w:r>
      <w:r w:rsidRPr="00071C2B">
        <w:rPr>
          <w:rFonts w:cs="Times New Roman" w:hint="eastAsia"/>
        </w:rPr>
        <w:t>時頃から翌日の正午頃まで北寄りの強い風が</w:t>
      </w:r>
      <w:r w:rsidRPr="00071C2B">
        <w:rPr>
          <w:rFonts w:cs="Times New Roman" w:hint="eastAsia"/>
        </w:rPr>
        <w:t>C</w:t>
      </w:r>
      <w:r w:rsidR="006A78D0" w:rsidRPr="00071C2B">
        <w:rPr>
          <w:rFonts w:cs="Times New Roman" w:hint="eastAsia"/>
        </w:rPr>
        <w:t>区域を除き流入していた</w:t>
      </w:r>
      <w:r w:rsidRPr="00071C2B">
        <w:rPr>
          <w:rFonts w:cs="Times New Roman" w:hint="eastAsia"/>
        </w:rPr>
        <w:t>（図</w:t>
      </w:r>
      <w:r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⑪</w:t>
      </w:r>
      <w:r w:rsidRPr="00071C2B">
        <w:rPr>
          <w:rFonts w:cs="Times New Roman" w:hint="eastAsia"/>
        </w:rPr>
        <w:t>）。</w:t>
      </w:r>
    </w:p>
    <w:p w:rsidR="00796158" w:rsidRPr="00071C2B" w:rsidRDefault="006A78D0" w:rsidP="00881465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この期間の</w:t>
      </w:r>
      <w:r w:rsidRPr="00071C2B">
        <w:rPr>
          <w:rFonts w:cs="Times New Roman" w:hint="eastAsia"/>
        </w:rPr>
        <w:t>PM2.5</w:t>
      </w:r>
      <w:r w:rsidRPr="00071C2B">
        <w:rPr>
          <w:rFonts w:cs="Times New Roman" w:hint="eastAsia"/>
        </w:rPr>
        <w:t>高濃度化イベントについては、</w:t>
      </w:r>
      <w:r w:rsidR="00D321F2" w:rsidRPr="00071C2B">
        <w:rPr>
          <w:rFonts w:cs="Times New Roman" w:hint="eastAsia"/>
        </w:rPr>
        <w:t>A</w:t>
      </w:r>
      <w:r w:rsidR="00D321F2" w:rsidRPr="00071C2B">
        <w:rPr>
          <w:rFonts w:cs="Times New Roman" w:hint="eastAsia"/>
        </w:rPr>
        <w:t>区域における</w:t>
      </w:r>
      <w:r w:rsidR="00D321F2" w:rsidRPr="00071C2B">
        <w:rPr>
          <w:rFonts w:cs="Times New Roman" w:hint="eastAsia"/>
        </w:rPr>
        <w:t>PM2.5</w:t>
      </w:r>
      <w:r w:rsidR="00D321F2" w:rsidRPr="00071C2B">
        <w:rPr>
          <w:rFonts w:cs="Times New Roman" w:hint="eastAsia"/>
        </w:rPr>
        <w:t>の原因物質の濃度上昇が</w:t>
      </w:r>
      <w:r w:rsidR="00D321F2" w:rsidRPr="00071C2B">
        <w:rPr>
          <w:rFonts w:cs="Times New Roman" w:hint="eastAsia"/>
        </w:rPr>
        <w:t>D</w:t>
      </w:r>
      <w:r w:rsidR="00D321F2" w:rsidRPr="00071C2B">
        <w:rPr>
          <w:rFonts w:cs="Times New Roman" w:hint="eastAsia"/>
        </w:rPr>
        <w:t>区域に比べ顕著であったこと、</w:t>
      </w:r>
      <w:r w:rsidR="001D55EB" w:rsidRPr="00071C2B">
        <w:rPr>
          <w:rFonts w:cs="Times New Roman" w:hint="eastAsia"/>
        </w:rPr>
        <w:t>及び沿岸部</w:t>
      </w:r>
      <w:r w:rsidR="001D55EB" w:rsidRPr="00071C2B">
        <w:rPr>
          <w:rFonts w:cs="Times New Roman"/>
        </w:rPr>
        <w:t>全域に南西寄りの強めの風が流入したことから、</w:t>
      </w:r>
      <w:r w:rsidR="001D55EB" w:rsidRPr="00071C2B">
        <w:rPr>
          <w:rFonts w:cs="Times New Roman"/>
        </w:rPr>
        <w:t>A</w:t>
      </w:r>
      <w:r w:rsidR="001D55EB" w:rsidRPr="00071C2B">
        <w:rPr>
          <w:rFonts w:cs="Times New Roman"/>
        </w:rPr>
        <w:t>区域にお</w:t>
      </w:r>
      <w:r w:rsidR="001D55EB" w:rsidRPr="00071C2B">
        <w:rPr>
          <w:rFonts w:cs="Times New Roman" w:hint="eastAsia"/>
        </w:rPr>
        <w:t>いては</w:t>
      </w:r>
      <w:r w:rsidR="003F7738" w:rsidRPr="00071C2B">
        <w:rPr>
          <w:rFonts w:cs="Times New Roman" w:hint="eastAsia"/>
        </w:rPr>
        <w:t>移流と</w:t>
      </w:r>
      <w:r w:rsidR="001D55EB" w:rsidRPr="00071C2B">
        <w:rPr>
          <w:rFonts w:cs="Times New Roman"/>
        </w:rPr>
        <w:t>地域汚染</w:t>
      </w:r>
      <w:r w:rsidR="001D55EB" w:rsidRPr="00071C2B">
        <w:rPr>
          <w:rFonts w:cs="Times New Roman" w:hint="eastAsia"/>
        </w:rPr>
        <w:t>に</w:t>
      </w:r>
      <w:r w:rsidR="001D55EB" w:rsidRPr="00071C2B">
        <w:rPr>
          <w:rFonts w:cs="Times New Roman"/>
        </w:rPr>
        <w:t>よる二次生成</w:t>
      </w:r>
      <w:r w:rsidR="00A878DA" w:rsidRPr="00071C2B">
        <w:rPr>
          <w:rFonts w:cs="Times New Roman" w:hint="eastAsia"/>
        </w:rPr>
        <w:t>の</w:t>
      </w:r>
      <w:r w:rsidR="00A878DA" w:rsidRPr="00071C2B">
        <w:rPr>
          <w:rFonts w:cs="Times New Roman"/>
        </w:rPr>
        <w:t>影響</w:t>
      </w:r>
      <w:r w:rsidR="001D55EB" w:rsidRPr="00071C2B">
        <w:rPr>
          <w:rFonts w:cs="Times New Roman"/>
        </w:rPr>
        <w:t>、</w:t>
      </w:r>
      <w:r w:rsidR="001D55EB" w:rsidRPr="00071C2B">
        <w:rPr>
          <w:rFonts w:cs="Times New Roman"/>
        </w:rPr>
        <w:t>D</w:t>
      </w:r>
      <w:r w:rsidR="003F7738" w:rsidRPr="00071C2B">
        <w:rPr>
          <w:rFonts w:cs="Times New Roman"/>
        </w:rPr>
        <w:t>区域においては</w:t>
      </w:r>
      <w:r w:rsidRPr="00071C2B">
        <w:rPr>
          <w:rFonts w:cs="Times New Roman" w:hint="eastAsia"/>
        </w:rPr>
        <w:t>主に</w:t>
      </w:r>
      <w:r w:rsidR="001D55EB" w:rsidRPr="00071C2B">
        <w:rPr>
          <w:rFonts w:cs="Times New Roman" w:hint="eastAsia"/>
        </w:rPr>
        <w:t>移流</w:t>
      </w:r>
      <w:r w:rsidR="00A878DA" w:rsidRPr="00071C2B">
        <w:rPr>
          <w:rFonts w:cs="Times New Roman" w:hint="eastAsia"/>
        </w:rPr>
        <w:t>の</w:t>
      </w:r>
      <w:r w:rsidR="00A878DA" w:rsidRPr="00071C2B">
        <w:rPr>
          <w:rFonts w:cs="Times New Roman"/>
        </w:rPr>
        <w:t>影響</w:t>
      </w:r>
      <w:r w:rsidR="00A878DA" w:rsidRPr="00071C2B">
        <w:rPr>
          <w:rFonts w:cs="Times New Roman" w:hint="eastAsia"/>
        </w:rPr>
        <w:t>を</w:t>
      </w:r>
      <w:r w:rsidR="00A878DA" w:rsidRPr="00071C2B">
        <w:rPr>
          <w:rFonts w:cs="Times New Roman"/>
        </w:rPr>
        <w:t>それぞれ</w:t>
      </w:r>
      <w:r w:rsidR="00A878DA" w:rsidRPr="00071C2B">
        <w:rPr>
          <w:rFonts w:cs="Times New Roman" w:hint="eastAsia"/>
        </w:rPr>
        <w:t>受けている</w:t>
      </w:r>
      <w:r w:rsidR="00A878DA" w:rsidRPr="00071C2B">
        <w:rPr>
          <w:rFonts w:cs="Times New Roman"/>
        </w:rPr>
        <w:t>可能性が示唆された</w:t>
      </w:r>
      <w:r w:rsidR="00403C48" w:rsidRPr="00071C2B">
        <w:rPr>
          <w:rFonts w:cs="Times New Roman" w:hint="eastAsia"/>
        </w:rPr>
        <w:t>。</w:t>
      </w:r>
    </w:p>
    <w:p w:rsidR="00B7281D" w:rsidRPr="00071C2B" w:rsidRDefault="00C04AF6" w:rsidP="00370DE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なお、高濃度</w:t>
      </w:r>
      <w:r w:rsidR="001B255C" w:rsidRPr="00071C2B">
        <w:rPr>
          <w:rFonts w:cs="Times New Roman" w:hint="eastAsia"/>
        </w:rPr>
        <w:t>期間中の</w:t>
      </w:r>
      <w:r w:rsidR="00FC2B8D" w:rsidRPr="00071C2B">
        <w:rPr>
          <w:rFonts w:cs="Times New Roman" w:hint="eastAsia"/>
        </w:rPr>
        <w:t>関東地方</w:t>
      </w:r>
      <w:r w:rsidR="00FC2B8D" w:rsidRPr="00071C2B">
        <w:rPr>
          <w:rFonts w:cs="Times New Roman"/>
        </w:rPr>
        <w:t>における</w:t>
      </w:r>
      <w:r w:rsidR="001B255C" w:rsidRPr="00071C2B">
        <w:rPr>
          <w:rFonts w:cs="Times New Roman" w:hint="eastAsia"/>
        </w:rPr>
        <w:t>PM2.5</w:t>
      </w:r>
      <w:r w:rsidR="001B255C" w:rsidRPr="00071C2B">
        <w:rPr>
          <w:rFonts w:cs="Times New Roman" w:hint="eastAsia"/>
        </w:rPr>
        <w:t>成分中の</w:t>
      </w:r>
      <w:r w:rsidRPr="00071C2B">
        <w:rPr>
          <w:rFonts w:cs="Times New Roman" w:hint="eastAsia"/>
        </w:rPr>
        <w:t>各成分について、山村らにより、</w:t>
      </w:r>
      <w:r w:rsidR="00C71D51" w:rsidRPr="00071C2B">
        <w:rPr>
          <w:rFonts w:cs="Times New Roman" w:hint="eastAsia"/>
        </w:rPr>
        <w:t>「①期間中の</w:t>
      </w:r>
      <w:r w:rsidR="00C71D51" w:rsidRPr="00071C2B">
        <w:rPr>
          <w:rFonts w:cs="Times New Roman" w:hint="eastAsia"/>
        </w:rPr>
        <w:t>PM2.5</w:t>
      </w:r>
      <w:r w:rsidR="00C71D51" w:rsidRPr="00071C2B">
        <w:rPr>
          <w:rFonts w:cs="Times New Roman" w:hint="eastAsia"/>
        </w:rPr>
        <w:t>中の主な成分として、</w:t>
      </w:r>
      <w:r w:rsidR="00C71D51" w:rsidRPr="00071C2B">
        <w:rPr>
          <w:rFonts w:cs="Times New Roman" w:hint="eastAsia"/>
        </w:rPr>
        <w:t>SO</w:t>
      </w:r>
      <w:r w:rsidR="00C71D51" w:rsidRPr="00071C2B">
        <w:rPr>
          <w:rFonts w:cs="Times New Roman" w:hint="eastAsia"/>
          <w:vertAlign w:val="subscript"/>
        </w:rPr>
        <w:t>4</w:t>
      </w:r>
      <w:r w:rsidR="00C71D51" w:rsidRPr="00071C2B">
        <w:rPr>
          <w:rFonts w:cs="Times New Roman" w:hint="eastAsia"/>
          <w:vertAlign w:val="superscript"/>
        </w:rPr>
        <w:t>2-</w:t>
      </w:r>
      <w:r w:rsidR="00C71D51" w:rsidRPr="00071C2B">
        <w:rPr>
          <w:rFonts w:cs="Times New Roman" w:hint="eastAsia"/>
        </w:rPr>
        <w:t>、</w:t>
      </w:r>
      <w:r w:rsidR="00C71D51" w:rsidRPr="00071C2B">
        <w:rPr>
          <w:rFonts w:cs="Times New Roman" w:hint="eastAsia"/>
        </w:rPr>
        <w:t>NO</w:t>
      </w:r>
      <w:r w:rsidR="00C71D51" w:rsidRPr="00071C2B">
        <w:rPr>
          <w:rFonts w:cs="Times New Roman" w:hint="eastAsia"/>
          <w:vertAlign w:val="subscript"/>
        </w:rPr>
        <w:t>3</w:t>
      </w:r>
      <w:r w:rsidR="00C71D51" w:rsidRPr="00071C2B">
        <w:rPr>
          <w:rFonts w:cs="Times New Roman" w:hint="eastAsia"/>
          <w:vertAlign w:val="superscript"/>
        </w:rPr>
        <w:t>-</w:t>
      </w:r>
      <w:r w:rsidR="00C71D51" w:rsidRPr="00071C2B">
        <w:rPr>
          <w:rFonts w:cs="Times New Roman" w:hint="eastAsia"/>
        </w:rPr>
        <w:t>、</w:t>
      </w:r>
      <w:r w:rsidR="00C71D51" w:rsidRPr="00071C2B">
        <w:rPr>
          <w:rFonts w:cs="Times New Roman" w:hint="eastAsia"/>
        </w:rPr>
        <w:t>NMHC</w:t>
      </w:r>
      <w:r w:rsidR="00C71D51" w:rsidRPr="00071C2B">
        <w:rPr>
          <w:rFonts w:cs="Times New Roman" w:hint="eastAsia"/>
        </w:rPr>
        <w:t>が高かったこと。」、「②</w:t>
      </w:r>
      <w:r w:rsidR="00C71D51" w:rsidRPr="00071C2B">
        <w:rPr>
          <w:rFonts w:cs="Times New Roman" w:hint="eastAsia"/>
        </w:rPr>
        <w:t>NO</w:t>
      </w:r>
      <w:r w:rsidR="00C71D51" w:rsidRPr="00071C2B">
        <w:rPr>
          <w:rFonts w:cs="Times New Roman" w:hint="eastAsia"/>
          <w:vertAlign w:val="subscript"/>
        </w:rPr>
        <w:t>3</w:t>
      </w:r>
      <w:r w:rsidR="00C71D51" w:rsidRPr="00071C2B">
        <w:rPr>
          <w:rFonts w:cs="Times New Roman" w:hint="eastAsia"/>
          <w:vertAlign w:val="superscript"/>
        </w:rPr>
        <w:t>-</w:t>
      </w:r>
      <w:r w:rsidR="00C71D51" w:rsidRPr="00071C2B">
        <w:rPr>
          <w:rFonts w:cs="Times New Roman" w:hint="eastAsia"/>
        </w:rPr>
        <w:t>については、高濃度のピークにおける</w:t>
      </w:r>
      <w:r w:rsidR="00C71D51" w:rsidRPr="00071C2B">
        <w:rPr>
          <w:rFonts w:cs="Times New Roman" w:hint="eastAsia"/>
        </w:rPr>
        <w:t>PM2.5</w:t>
      </w:r>
      <w:r w:rsidR="00C71D51" w:rsidRPr="00071C2B">
        <w:rPr>
          <w:rFonts w:cs="Times New Roman" w:hint="eastAsia"/>
        </w:rPr>
        <w:t>成分に占める成分量が、福岡県に比べ、愛知県及び千葉県の方が</w:t>
      </w:r>
      <w:r w:rsidR="00C71D51" w:rsidRPr="00071C2B">
        <w:rPr>
          <w:rFonts w:cs="Times New Roman" w:hint="eastAsia"/>
        </w:rPr>
        <w:t>2</w:t>
      </w:r>
      <w:r w:rsidR="00C71D51" w:rsidRPr="00071C2B">
        <w:rPr>
          <w:rFonts w:cs="Times New Roman" w:hint="eastAsia"/>
        </w:rPr>
        <w:t>～</w:t>
      </w:r>
      <w:r w:rsidR="00C71D51" w:rsidRPr="00071C2B">
        <w:rPr>
          <w:rFonts w:cs="Times New Roman" w:hint="eastAsia"/>
        </w:rPr>
        <w:t>3</w:t>
      </w:r>
      <w:r w:rsidR="00C71D51" w:rsidRPr="00071C2B">
        <w:rPr>
          <w:rFonts w:cs="Times New Roman" w:hint="eastAsia"/>
        </w:rPr>
        <w:t>倍高かったこと。」及び「③</w:t>
      </w:r>
      <w:r w:rsidR="00C71D51" w:rsidRPr="00071C2B">
        <w:rPr>
          <w:rFonts w:cs="Times New Roman" w:hint="eastAsia"/>
          <w:color w:val="000000" w:themeColor="text1"/>
        </w:rPr>
        <w:t>SO</w:t>
      </w:r>
      <w:r w:rsidR="00C71D51" w:rsidRPr="00071C2B">
        <w:rPr>
          <w:rFonts w:cs="Times New Roman" w:hint="eastAsia"/>
          <w:color w:val="000000" w:themeColor="text1"/>
          <w:vertAlign w:val="subscript"/>
        </w:rPr>
        <w:t>4</w:t>
      </w:r>
      <w:r w:rsidR="00C71D51" w:rsidRPr="00071C2B">
        <w:rPr>
          <w:rFonts w:cs="Times New Roman" w:hint="eastAsia"/>
          <w:color w:val="000000" w:themeColor="text1"/>
          <w:vertAlign w:val="superscript"/>
        </w:rPr>
        <w:t>2-</w:t>
      </w:r>
      <w:r w:rsidR="00C71D51" w:rsidRPr="00071C2B">
        <w:rPr>
          <w:rFonts w:cs="Times New Roman" w:hint="eastAsia"/>
          <w:color w:val="000000" w:themeColor="text1"/>
        </w:rPr>
        <w:t>については、福岡県、愛知県及び千葉県における成分測定結果から、</w:t>
      </w:r>
      <w:r w:rsidR="00C71D51" w:rsidRPr="00071C2B">
        <w:rPr>
          <w:rFonts w:cs="Times New Roman" w:hint="eastAsia"/>
          <w:color w:val="000000" w:themeColor="text1"/>
        </w:rPr>
        <w:t>3</w:t>
      </w:r>
      <w:r w:rsidR="00C71D51" w:rsidRPr="00071C2B">
        <w:rPr>
          <w:rFonts w:cs="Times New Roman" w:hint="eastAsia"/>
          <w:color w:val="000000" w:themeColor="text1"/>
        </w:rPr>
        <w:t>地点のいずれにおいても、高濃度日においては</w:t>
      </w:r>
      <w:r w:rsidR="00C71D51" w:rsidRPr="00071C2B">
        <w:rPr>
          <w:rFonts w:cs="Times New Roman" w:hint="eastAsia"/>
          <w:color w:val="000000" w:themeColor="text1"/>
        </w:rPr>
        <w:t>PM2.5</w:t>
      </w:r>
      <w:r w:rsidR="00C71D51" w:rsidRPr="00071C2B">
        <w:rPr>
          <w:rFonts w:cs="Times New Roman" w:hint="eastAsia"/>
          <w:color w:val="000000" w:themeColor="text1"/>
        </w:rPr>
        <w:t>成分中の</w:t>
      </w:r>
      <w:r w:rsidR="00C71D51" w:rsidRPr="00071C2B">
        <w:rPr>
          <w:rFonts w:cs="Times New Roman" w:hint="eastAsia"/>
          <w:color w:val="000000" w:themeColor="text1"/>
        </w:rPr>
        <w:t>SO</w:t>
      </w:r>
      <w:r w:rsidR="00C71D51" w:rsidRPr="00071C2B">
        <w:rPr>
          <w:rFonts w:cs="Times New Roman" w:hint="eastAsia"/>
          <w:color w:val="000000" w:themeColor="text1"/>
          <w:vertAlign w:val="subscript"/>
        </w:rPr>
        <w:t>4</w:t>
      </w:r>
      <w:r w:rsidR="00C71D51" w:rsidRPr="00071C2B">
        <w:rPr>
          <w:rFonts w:cs="Times New Roman" w:hint="eastAsia"/>
          <w:color w:val="000000" w:themeColor="text1"/>
          <w:vertAlign w:val="superscript"/>
        </w:rPr>
        <w:t>2-</w:t>
      </w:r>
      <w:r w:rsidR="00C71D51" w:rsidRPr="00071C2B">
        <w:rPr>
          <w:rFonts w:cs="Times New Roman" w:hint="eastAsia"/>
          <w:color w:val="000000" w:themeColor="text1"/>
        </w:rPr>
        <w:t>濃度の割合がほぼ同程度であったこと</w:t>
      </w:r>
      <w:r w:rsidR="00370DEA">
        <w:rPr>
          <w:rFonts w:cs="Times New Roman" w:hint="eastAsia"/>
          <w:color w:val="000000" w:themeColor="text1"/>
        </w:rPr>
        <w:t>。</w:t>
      </w:r>
      <w:r w:rsidR="00C71D51" w:rsidRPr="00071C2B">
        <w:rPr>
          <w:rFonts w:cs="Times New Roman" w:hint="eastAsia"/>
          <w:color w:val="000000" w:themeColor="text1"/>
        </w:rPr>
        <w:t>」</w:t>
      </w:r>
      <w:r w:rsidR="00A2007B" w:rsidRPr="00071C2B">
        <w:rPr>
          <w:rFonts w:cs="Times New Roman" w:hint="eastAsia"/>
        </w:rPr>
        <w:t>について、</w:t>
      </w:r>
      <w:r w:rsidR="00C71D51" w:rsidRPr="00071C2B">
        <w:rPr>
          <w:rFonts w:cs="Times New Roman" w:hint="eastAsia"/>
        </w:rPr>
        <w:t>それぞれ示されて</w:t>
      </w:r>
      <w:r w:rsidRPr="00071C2B">
        <w:rPr>
          <w:rFonts w:cs="Times New Roman" w:hint="eastAsia"/>
        </w:rPr>
        <w:t>いる</w:t>
      </w:r>
      <w:r w:rsidRPr="00071C2B">
        <w:rPr>
          <w:rFonts w:cs="Times New Roman" w:hint="eastAsia"/>
          <w:vertAlign w:val="superscript"/>
        </w:rPr>
        <w:t>1</w:t>
      </w:r>
      <w:r w:rsidRPr="00071C2B">
        <w:rPr>
          <w:rFonts w:cs="Times New Roman" w:hint="eastAsia"/>
          <w:vertAlign w:val="superscript"/>
        </w:rPr>
        <w:t>）</w:t>
      </w:r>
      <w:r w:rsidR="00A2007B" w:rsidRPr="00071C2B">
        <w:rPr>
          <w:rFonts w:cs="Times New Roman" w:hint="eastAsia"/>
        </w:rPr>
        <w:t>。</w:t>
      </w:r>
      <w:r w:rsidR="00B7281D" w:rsidRPr="00071C2B">
        <w:rPr>
          <w:rFonts w:cs="Times New Roman" w:hint="eastAsia"/>
        </w:rPr>
        <w:t>したがって、期間中の</w:t>
      </w:r>
      <w:r w:rsidR="00B7281D" w:rsidRPr="00071C2B">
        <w:rPr>
          <w:rFonts w:cs="Times New Roman" w:hint="eastAsia"/>
        </w:rPr>
        <w:t>NO</w:t>
      </w:r>
      <w:r w:rsidR="00B7281D" w:rsidRPr="00071C2B">
        <w:rPr>
          <w:rFonts w:cs="Times New Roman" w:hint="eastAsia"/>
          <w:vertAlign w:val="subscript"/>
        </w:rPr>
        <w:t>3</w:t>
      </w:r>
      <w:r w:rsidR="00B7281D" w:rsidRPr="00071C2B">
        <w:rPr>
          <w:rFonts w:cs="Times New Roman" w:hint="eastAsia"/>
          <w:vertAlign w:val="superscript"/>
        </w:rPr>
        <w:t>-</w:t>
      </w:r>
      <w:r w:rsidR="00B7281D" w:rsidRPr="00071C2B">
        <w:rPr>
          <w:rFonts w:cs="Times New Roman" w:hint="eastAsia"/>
        </w:rPr>
        <w:t>濃度の上昇については、主に関東地方における局所的な国内汚染の影響が示唆され、</w:t>
      </w:r>
      <w:r w:rsidR="00B7281D" w:rsidRPr="00071C2B">
        <w:rPr>
          <w:rFonts w:cs="Times New Roman" w:hint="eastAsia"/>
          <w:color w:val="000000" w:themeColor="text1"/>
        </w:rPr>
        <w:t>SO</w:t>
      </w:r>
      <w:r w:rsidR="00B7281D" w:rsidRPr="00071C2B">
        <w:rPr>
          <w:rFonts w:cs="Times New Roman" w:hint="eastAsia"/>
          <w:color w:val="000000" w:themeColor="text1"/>
          <w:vertAlign w:val="subscript"/>
        </w:rPr>
        <w:t>4</w:t>
      </w:r>
      <w:r w:rsidR="00B7281D" w:rsidRPr="00071C2B">
        <w:rPr>
          <w:rFonts w:cs="Times New Roman" w:hint="eastAsia"/>
          <w:color w:val="000000" w:themeColor="text1"/>
          <w:vertAlign w:val="superscript"/>
        </w:rPr>
        <w:t>2-</w:t>
      </w:r>
      <w:r w:rsidR="00B7281D" w:rsidRPr="00071C2B">
        <w:rPr>
          <w:rFonts w:cs="Times New Roman" w:hint="eastAsia"/>
          <w:color w:val="000000" w:themeColor="text1"/>
        </w:rPr>
        <w:t>濃度の上昇については、広域的な国内汚染の影響を受けている可能性も示唆された。</w:t>
      </w:r>
    </w:p>
    <w:p w:rsidR="005712AF" w:rsidRPr="00071C2B" w:rsidRDefault="00071F30" w:rsidP="00B00A22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加えて、</w:t>
      </w:r>
      <w:r w:rsidR="006D5C3C" w:rsidRPr="00071C2B">
        <w:rPr>
          <w:rFonts w:cs="Times New Roman" w:hint="eastAsia"/>
        </w:rPr>
        <w:t>NMHC</w:t>
      </w:r>
      <w:r w:rsidR="00A57937" w:rsidRPr="00071C2B">
        <w:rPr>
          <w:rFonts w:cs="Times New Roman" w:hint="eastAsia"/>
        </w:rPr>
        <w:t>は</w:t>
      </w:r>
      <w:r w:rsidR="005D2088" w:rsidRPr="00071C2B">
        <w:rPr>
          <w:rFonts w:cs="Times New Roman" w:hint="eastAsia"/>
        </w:rPr>
        <w:t>、真岡において、バイオマス燃焼の指標であるレボグルコサンが</w:t>
      </w:r>
      <w:r w:rsidR="005D2088" w:rsidRPr="00071C2B">
        <w:rPr>
          <w:rFonts w:cs="Times New Roman" w:hint="eastAsia"/>
        </w:rPr>
        <w:t>100</w:t>
      </w:r>
      <w:r w:rsidR="00EE261C">
        <w:rPr>
          <w:rFonts w:cs="Times New Roman"/>
        </w:rPr>
        <w:t xml:space="preserve"> </w:t>
      </w:r>
      <w:r w:rsidR="005D2088" w:rsidRPr="00071C2B">
        <w:rPr>
          <w:rFonts w:cs="Times New Roman"/>
        </w:rPr>
        <w:t>ng/m</w:t>
      </w:r>
      <w:r w:rsidR="005D2088" w:rsidRPr="00071C2B">
        <w:rPr>
          <w:rFonts w:cs="Times New Roman"/>
          <w:vertAlign w:val="superscript"/>
        </w:rPr>
        <w:t>3</w:t>
      </w:r>
      <w:r w:rsidR="005D2088" w:rsidRPr="00071C2B">
        <w:rPr>
          <w:rFonts w:cs="Times New Roman" w:hint="eastAsia"/>
        </w:rPr>
        <w:t>を超過、</w:t>
      </w:r>
      <w:r w:rsidR="004959C9" w:rsidRPr="00071C2B">
        <w:rPr>
          <w:rFonts w:cs="Times New Roman" w:hint="eastAsia"/>
        </w:rPr>
        <w:t>化石燃料由来の</w:t>
      </w:r>
      <w:r w:rsidR="005D2088" w:rsidRPr="00071C2B">
        <w:rPr>
          <w:rFonts w:cs="Times New Roman" w:hint="eastAsia"/>
        </w:rPr>
        <w:t>17a(H),21b(H)-</w:t>
      </w:r>
      <w:r w:rsidR="004959C9" w:rsidRPr="00071C2B">
        <w:rPr>
          <w:rFonts w:cs="Times New Roman" w:hint="eastAsia"/>
        </w:rPr>
        <w:t>ホパンが東京で検出されたとの報告があり</w:t>
      </w:r>
      <w:r w:rsidR="004959C9" w:rsidRPr="00071C2B">
        <w:rPr>
          <w:rFonts w:cs="Times New Roman" w:hint="eastAsia"/>
          <w:vertAlign w:val="superscript"/>
        </w:rPr>
        <w:t>2)</w:t>
      </w:r>
      <w:r w:rsidR="004959C9" w:rsidRPr="00071C2B">
        <w:rPr>
          <w:rFonts w:cs="Times New Roman" w:hint="eastAsia"/>
        </w:rPr>
        <w:t>、期間中の</w:t>
      </w:r>
      <w:r w:rsidR="00C03B33" w:rsidRPr="00071C2B">
        <w:rPr>
          <w:rFonts w:cs="Times New Roman" w:hint="eastAsia"/>
        </w:rPr>
        <w:t>PM2.5</w:t>
      </w:r>
      <w:r w:rsidR="00C03B33" w:rsidRPr="00071C2B">
        <w:rPr>
          <w:rFonts w:cs="Times New Roman" w:hint="eastAsia"/>
        </w:rPr>
        <w:t>の生成に係る要因が複数存在している可能性が示唆された。</w:t>
      </w:r>
    </w:p>
    <w:p w:rsidR="00031D50" w:rsidRPr="00EC0B68" w:rsidRDefault="00031D50" w:rsidP="00031D50">
      <w:pPr>
        <w:ind w:firstLineChars="100" w:firstLine="210"/>
        <w:rPr>
          <w:rFonts w:cs="Times New Roman"/>
          <w:shd w:val="pct15" w:color="auto" w:fill="FFFFFF"/>
        </w:rPr>
      </w:pPr>
      <w:r w:rsidRPr="00071C2B">
        <w:rPr>
          <w:rFonts w:cs="Times New Roman" w:hint="eastAsia"/>
        </w:rPr>
        <w:t>なお、山村らにより、同期間における越境汚染についての言及</w:t>
      </w:r>
      <w:r w:rsidRPr="00071C2B">
        <w:rPr>
          <w:rFonts w:cs="Times New Roman" w:hint="eastAsia"/>
          <w:vertAlign w:val="superscript"/>
        </w:rPr>
        <w:t>1</w:t>
      </w:r>
      <w:r w:rsidRPr="00071C2B">
        <w:rPr>
          <w:rFonts w:cs="Times New Roman" w:hint="eastAsia"/>
          <w:vertAlign w:val="superscript"/>
        </w:rPr>
        <w:t>）</w:t>
      </w:r>
      <w:r w:rsidRPr="00071C2B">
        <w:rPr>
          <w:rFonts w:cs="Times New Roman" w:hint="eastAsia"/>
        </w:rPr>
        <w:t>があるが、図</w:t>
      </w:r>
      <w:r w:rsidRPr="00071C2B">
        <w:rPr>
          <w:rFonts w:cs="Times New Roman" w:hint="eastAsia"/>
        </w:rPr>
        <w:t>4-3-5</w:t>
      </w:r>
      <w:r w:rsidRPr="00071C2B">
        <w:rPr>
          <w:rFonts w:cs="Times New Roman" w:hint="eastAsia"/>
        </w:rPr>
        <w:t>に示した出発高度</w:t>
      </w:r>
      <w:r w:rsidRPr="00071C2B">
        <w:rPr>
          <w:rFonts w:cs="Times New Roman" w:hint="eastAsia"/>
        </w:rPr>
        <w:t>2000</w:t>
      </w:r>
      <w:r w:rsidR="00EE261C">
        <w:rPr>
          <w:rFonts w:cs="Times New Roman"/>
        </w:rPr>
        <w:t xml:space="preserve"> </w:t>
      </w:r>
      <w:r w:rsidRPr="00071C2B">
        <w:rPr>
          <w:rFonts w:cs="Times New Roman"/>
        </w:rPr>
        <w:t>m</w:t>
      </w:r>
      <w:r w:rsidRPr="00071C2B">
        <w:rPr>
          <w:rFonts w:cs="Times New Roman" w:hint="eastAsia"/>
        </w:rPr>
        <w:t>における後方流跡線解析結果から、関東地方に流入した気塊は、</w:t>
      </w:r>
      <w:r w:rsidRPr="00071C2B">
        <w:rPr>
          <w:rFonts w:cs="Times New Roman" w:hint="eastAsia"/>
        </w:rPr>
        <w:t>25</w:t>
      </w:r>
      <w:r w:rsidRPr="00071C2B">
        <w:rPr>
          <w:rFonts w:cs="Times New Roman" w:hint="eastAsia"/>
        </w:rPr>
        <w:t>日から</w:t>
      </w:r>
      <w:r w:rsidRPr="00071C2B">
        <w:rPr>
          <w:rFonts w:cs="Times New Roman" w:hint="eastAsia"/>
        </w:rPr>
        <w:t>27</w:t>
      </w:r>
      <w:r w:rsidRPr="00071C2B">
        <w:rPr>
          <w:rFonts w:cs="Times New Roman" w:hint="eastAsia"/>
        </w:rPr>
        <w:t>日にかけては大陸上空、</w:t>
      </w:r>
      <w:r w:rsidRPr="00071C2B">
        <w:rPr>
          <w:rFonts w:cs="Times New Roman" w:hint="eastAsia"/>
        </w:rPr>
        <w:t>28</w:t>
      </w:r>
      <w:r w:rsidR="00E831F0">
        <w:rPr>
          <w:rFonts w:cs="Times New Roman" w:hint="eastAsia"/>
        </w:rPr>
        <w:t>日は国内上空を</w:t>
      </w:r>
      <w:r w:rsidR="00A2007B" w:rsidRPr="00071C2B">
        <w:rPr>
          <w:rFonts w:cs="Times New Roman" w:hint="eastAsia"/>
        </w:rPr>
        <w:t>それぞれ通過した可能性も考えられる</w:t>
      </w:r>
      <w:r w:rsidRPr="00071C2B">
        <w:rPr>
          <w:rFonts w:cs="Times New Roman" w:hint="eastAsia"/>
        </w:rPr>
        <w:t>。しかし、図</w:t>
      </w:r>
      <w:r w:rsidRPr="00071C2B">
        <w:rPr>
          <w:rFonts w:cs="Times New Roman" w:hint="eastAsia"/>
        </w:rPr>
        <w:t>4-3-6</w:t>
      </w:r>
      <w:r w:rsidR="000C26DD" w:rsidRPr="00071C2B">
        <w:rPr>
          <w:rFonts w:cs="Times New Roman" w:hint="eastAsia"/>
        </w:rPr>
        <w:t>に示した</w:t>
      </w:r>
      <w:r w:rsidR="00A2007B" w:rsidRPr="00071C2B">
        <w:rPr>
          <w:rFonts w:cs="Times New Roman" w:hint="eastAsia"/>
        </w:rPr>
        <w:t>、</w:t>
      </w:r>
      <w:r w:rsidR="000C26DD" w:rsidRPr="00071C2B">
        <w:rPr>
          <w:rFonts w:cs="Times New Roman" w:hint="eastAsia"/>
        </w:rPr>
        <w:t>つくば市舘野の高層気温図、及び</w:t>
      </w:r>
      <w:r w:rsidRPr="00071C2B">
        <w:rPr>
          <w:rFonts w:cs="Times New Roman" w:hint="eastAsia"/>
        </w:rPr>
        <w:t>エアロゾルの鉛直方向の分布図</w:t>
      </w:r>
      <w:r w:rsidR="00370DEA" w:rsidRPr="00370DEA">
        <w:rPr>
          <w:rFonts w:cs="Times New Roman" w:hint="eastAsia"/>
          <w:vertAlign w:val="superscript"/>
        </w:rPr>
        <w:t>3)</w:t>
      </w:r>
      <w:r w:rsidR="00EE261C" w:rsidRPr="00EE261C">
        <w:rPr>
          <w:rFonts w:cs="Times New Roman" w:hint="eastAsia"/>
        </w:rPr>
        <w:t>から、高度</w:t>
      </w:r>
      <w:r w:rsidR="00EE261C" w:rsidRPr="00EE261C">
        <w:rPr>
          <w:rFonts w:cs="Times New Roman" w:hint="eastAsia"/>
        </w:rPr>
        <w:t>200</w:t>
      </w:r>
      <w:r w:rsidR="00EE261C" w:rsidRPr="00EE261C">
        <w:rPr>
          <w:rFonts w:cs="Times New Roman" w:hint="eastAsia"/>
        </w:rPr>
        <w:t>～</w:t>
      </w:r>
      <w:r w:rsidR="00EE261C" w:rsidRPr="00EE261C">
        <w:rPr>
          <w:rFonts w:cs="Times New Roman" w:hint="eastAsia"/>
        </w:rPr>
        <w:t>500</w:t>
      </w:r>
      <w:r w:rsidR="00EE261C">
        <w:rPr>
          <w:rFonts w:cs="Times New Roman"/>
        </w:rPr>
        <w:t xml:space="preserve"> </w:t>
      </w:r>
      <w:r w:rsidRPr="00071C2B">
        <w:rPr>
          <w:rFonts w:cs="Times New Roman"/>
        </w:rPr>
        <w:t>m</w:t>
      </w:r>
      <w:r w:rsidR="00E5171E" w:rsidRPr="00071C2B">
        <w:rPr>
          <w:rFonts w:cs="Times New Roman" w:hint="eastAsia"/>
        </w:rPr>
        <w:t>の</w:t>
      </w:r>
      <w:r w:rsidR="00E5171E" w:rsidRPr="00071C2B">
        <w:rPr>
          <w:rFonts w:cs="Times New Roman"/>
        </w:rPr>
        <w:t>低い位置</w:t>
      </w:r>
      <w:r w:rsidR="00CC2C75" w:rsidRPr="00071C2B">
        <w:rPr>
          <w:rFonts w:cs="Times New Roman" w:hint="eastAsia"/>
        </w:rPr>
        <w:t>に沈降性逆転層が形成されていた可能性が示唆され、逆転層</w:t>
      </w:r>
      <w:r w:rsidR="00A2007B" w:rsidRPr="00071C2B">
        <w:rPr>
          <w:rFonts w:cs="Times New Roman" w:hint="eastAsia"/>
        </w:rPr>
        <w:t>中</w:t>
      </w:r>
      <w:r w:rsidR="00CC2C75" w:rsidRPr="00071C2B">
        <w:rPr>
          <w:rFonts w:cs="Times New Roman" w:hint="eastAsia"/>
        </w:rPr>
        <w:t>より</w:t>
      </w:r>
      <w:r w:rsidR="00A2007B" w:rsidRPr="00071C2B">
        <w:rPr>
          <w:rFonts w:cs="Times New Roman" w:hint="eastAsia"/>
        </w:rPr>
        <w:t>も</w:t>
      </w:r>
      <w:r w:rsidR="00CC2C75" w:rsidRPr="00071C2B">
        <w:rPr>
          <w:rFonts w:cs="Times New Roman" w:hint="eastAsia"/>
        </w:rPr>
        <w:t>上</w:t>
      </w:r>
      <w:r w:rsidR="00E5171E" w:rsidRPr="00071C2B">
        <w:rPr>
          <w:rFonts w:cs="Times New Roman" w:hint="eastAsia"/>
        </w:rPr>
        <w:t>空のエアロゾル存在量が少ない</w:t>
      </w:r>
      <w:r w:rsidR="004243DA" w:rsidRPr="00071C2B">
        <w:rPr>
          <w:rFonts w:cs="Times New Roman" w:hint="eastAsia"/>
        </w:rPr>
        <w:t>ことと併せて</w:t>
      </w:r>
      <w:r w:rsidR="00CC2C75" w:rsidRPr="00071C2B">
        <w:rPr>
          <w:rFonts w:cs="Times New Roman" w:hint="eastAsia"/>
        </w:rPr>
        <w:t>、</w:t>
      </w:r>
      <w:r w:rsidR="00CC2B7C" w:rsidRPr="00071C2B">
        <w:rPr>
          <w:rFonts w:cs="Times New Roman" w:hint="eastAsia"/>
        </w:rPr>
        <w:t>関東甲信静地域</w:t>
      </w:r>
      <w:r w:rsidR="00A2007B" w:rsidRPr="00071C2B">
        <w:rPr>
          <w:rFonts w:cs="Times New Roman" w:hint="eastAsia"/>
        </w:rPr>
        <w:t>では、越境汚染をもたらすと考えられる</w:t>
      </w:r>
      <w:r w:rsidRPr="00071C2B">
        <w:rPr>
          <w:rFonts w:cs="Times New Roman" w:hint="eastAsia"/>
        </w:rPr>
        <w:t>高度</w:t>
      </w:r>
      <w:r w:rsidRPr="00071C2B">
        <w:rPr>
          <w:rFonts w:cs="Times New Roman" w:hint="eastAsia"/>
        </w:rPr>
        <w:t>2000</w:t>
      </w:r>
      <w:r w:rsidR="00EE261C">
        <w:rPr>
          <w:rFonts w:cs="Times New Roman"/>
        </w:rPr>
        <w:t xml:space="preserve"> </w:t>
      </w:r>
      <w:r w:rsidRPr="00071C2B">
        <w:rPr>
          <w:rFonts w:cs="Times New Roman" w:hint="eastAsia"/>
        </w:rPr>
        <w:t>m</w:t>
      </w:r>
      <w:r w:rsidRPr="00071C2B">
        <w:rPr>
          <w:rFonts w:cs="Times New Roman" w:hint="eastAsia"/>
        </w:rPr>
        <w:t>付近の</w:t>
      </w:r>
      <w:r w:rsidR="00CC2C75" w:rsidRPr="00071C2B">
        <w:rPr>
          <w:rFonts w:cs="Times New Roman" w:hint="eastAsia"/>
        </w:rPr>
        <w:t>気塊</w:t>
      </w:r>
      <w:r w:rsidR="00E5171E" w:rsidRPr="00071C2B">
        <w:rPr>
          <w:rFonts w:cs="Times New Roman"/>
        </w:rPr>
        <w:t>の影響</w:t>
      </w:r>
      <w:r w:rsidR="00A2007B" w:rsidRPr="00071C2B">
        <w:rPr>
          <w:rFonts w:cs="Times New Roman" w:hint="eastAsia"/>
        </w:rPr>
        <w:t>は少なかった</w:t>
      </w:r>
      <w:r w:rsidR="00CC2C75" w:rsidRPr="00071C2B">
        <w:rPr>
          <w:rFonts w:cs="Times New Roman"/>
        </w:rPr>
        <w:t>可能性が示唆された。</w:t>
      </w:r>
    </w:p>
    <w:p w:rsidR="006F4B1C" w:rsidRDefault="00D03E21" w:rsidP="00E831F0">
      <w:pPr>
        <w:ind w:firstLineChars="100" w:firstLine="210"/>
        <w:rPr>
          <w:rFonts w:cs="Times New Roman"/>
        </w:rPr>
      </w:pPr>
      <w:r w:rsidRPr="00881465">
        <w:rPr>
          <w:rFonts w:cs="Times New Roman" w:hint="eastAsia"/>
        </w:rPr>
        <w:t>以上から、</w:t>
      </w:r>
      <w:r w:rsidR="00187EA3" w:rsidRPr="00881465">
        <w:rPr>
          <w:rFonts w:cs="Times New Roman" w:hint="eastAsia"/>
        </w:rPr>
        <w:t>本</w:t>
      </w:r>
      <w:r w:rsidRPr="00881465">
        <w:rPr>
          <w:rFonts w:cs="Times New Roman" w:hint="eastAsia"/>
        </w:rPr>
        <w:t>事象は、まず</w:t>
      </w:r>
      <w:r w:rsidR="00967C72" w:rsidRPr="00881465">
        <w:rPr>
          <w:rFonts w:cs="Times New Roman" w:hint="eastAsia"/>
        </w:rPr>
        <w:t>25</w:t>
      </w:r>
      <w:r w:rsidR="00967C72" w:rsidRPr="00881465">
        <w:rPr>
          <w:rFonts w:cs="Times New Roman"/>
        </w:rPr>
        <w:t>日から</w:t>
      </w:r>
      <w:r w:rsidR="00967C72" w:rsidRPr="00881465">
        <w:rPr>
          <w:rFonts w:cs="Times New Roman" w:hint="eastAsia"/>
        </w:rPr>
        <w:t>2</w:t>
      </w:r>
      <w:r w:rsidR="00967C72" w:rsidRPr="00881465">
        <w:rPr>
          <w:rFonts w:cs="Times New Roman"/>
        </w:rPr>
        <w:t>7</w:t>
      </w:r>
      <w:r w:rsidR="00967C72" w:rsidRPr="00881465">
        <w:rPr>
          <w:rFonts w:cs="Times New Roman" w:hint="eastAsia"/>
        </w:rPr>
        <w:t>日に</w:t>
      </w:r>
      <w:r w:rsidR="00967C72" w:rsidRPr="00881465">
        <w:rPr>
          <w:rFonts w:cs="Times New Roman"/>
        </w:rPr>
        <w:t>かけ</w:t>
      </w:r>
      <w:r w:rsidR="00967C72" w:rsidRPr="00881465">
        <w:rPr>
          <w:rFonts w:cs="Times New Roman" w:hint="eastAsia"/>
        </w:rPr>
        <w:t>て</w:t>
      </w:r>
      <w:r w:rsidR="00967C72" w:rsidRPr="00881465">
        <w:rPr>
          <w:rFonts w:cs="Times New Roman"/>
        </w:rPr>
        <w:t>、</w:t>
      </w:r>
      <w:r w:rsidR="00E800C1" w:rsidRPr="00881465">
        <w:rPr>
          <w:rFonts w:cs="Times New Roman" w:hint="eastAsia"/>
        </w:rPr>
        <w:t>沈降性逆転層</w:t>
      </w:r>
      <w:r w:rsidR="007D4D00" w:rsidRPr="00881465">
        <w:rPr>
          <w:rFonts w:cs="Times New Roman" w:hint="eastAsia"/>
        </w:rPr>
        <w:t>の形成による安定した大気環境下で気温が上昇することで</w:t>
      </w:r>
      <w:r w:rsidRPr="00881465">
        <w:rPr>
          <w:rFonts w:cs="Times New Roman" w:hint="eastAsia"/>
        </w:rPr>
        <w:t>、</w:t>
      </w:r>
      <w:r w:rsidRPr="00881465">
        <w:rPr>
          <w:rFonts w:cs="Times New Roman" w:hint="eastAsia"/>
        </w:rPr>
        <w:t>Ox</w:t>
      </w:r>
      <w:r w:rsidRPr="00881465">
        <w:rPr>
          <w:rFonts w:cs="Times New Roman" w:hint="eastAsia"/>
        </w:rPr>
        <w:t>が高濃度化するとともに、</w:t>
      </w:r>
      <w:r w:rsidR="007F5CF2" w:rsidRPr="00881465">
        <w:rPr>
          <w:rFonts w:cs="Times New Roman" w:hint="eastAsia"/>
        </w:rPr>
        <w:t>局所的な</w:t>
      </w:r>
      <w:r w:rsidR="007F5CF2" w:rsidRPr="00881465">
        <w:rPr>
          <w:rFonts w:cs="Times New Roman" w:hint="eastAsia"/>
        </w:rPr>
        <w:t>PM2.5</w:t>
      </w:r>
      <w:r w:rsidR="007F5CF2" w:rsidRPr="00881465">
        <w:rPr>
          <w:rFonts w:cs="Times New Roman" w:hint="eastAsia"/>
        </w:rPr>
        <w:t>の原因物質の濃度上昇が加わり</w:t>
      </w:r>
      <w:r w:rsidR="00646A38" w:rsidRPr="00881465">
        <w:rPr>
          <w:rFonts w:cs="Times New Roman" w:hint="eastAsia"/>
        </w:rPr>
        <w:t>、</w:t>
      </w:r>
      <w:r w:rsidR="00B00A22" w:rsidRPr="00881465">
        <w:rPr>
          <w:rFonts w:cs="Times New Roman" w:hint="eastAsia"/>
        </w:rPr>
        <w:t>大気中</w:t>
      </w:r>
      <w:r w:rsidR="00E800C1" w:rsidRPr="00881465">
        <w:rPr>
          <w:rFonts w:cs="Times New Roman" w:hint="eastAsia"/>
        </w:rPr>
        <w:t>にお</w:t>
      </w:r>
      <w:r w:rsidR="00C908C6" w:rsidRPr="00881465">
        <w:rPr>
          <w:rFonts w:cs="Times New Roman" w:hint="eastAsia"/>
        </w:rPr>
        <w:t>ける二次生成が促進されやすい条件だった</w:t>
      </w:r>
      <w:r w:rsidR="00EC014B" w:rsidRPr="00881465">
        <w:rPr>
          <w:rFonts w:cs="Times New Roman" w:hint="eastAsia"/>
        </w:rPr>
        <w:t>可能性が示唆された。加えて、バイオマス及び</w:t>
      </w:r>
      <w:r w:rsidR="00722AAF" w:rsidRPr="00881465">
        <w:rPr>
          <w:rFonts w:cs="Times New Roman" w:hint="eastAsia"/>
        </w:rPr>
        <w:t>化石燃料燃焼由来の有機性一次粒子の影響</w:t>
      </w:r>
      <w:r w:rsidR="00E800C1" w:rsidRPr="00881465">
        <w:rPr>
          <w:rFonts w:cs="Times New Roman" w:hint="eastAsia"/>
        </w:rPr>
        <w:t>や</w:t>
      </w:r>
      <w:r w:rsidRPr="00881465">
        <w:rPr>
          <w:rFonts w:cs="Times New Roman" w:hint="eastAsia"/>
        </w:rPr>
        <w:t>、</w:t>
      </w:r>
      <w:r w:rsidR="00EC014B" w:rsidRPr="00881465">
        <w:rPr>
          <w:rFonts w:cs="Times New Roman" w:hint="eastAsia"/>
        </w:rPr>
        <w:t>風向の変化による</w:t>
      </w:r>
      <w:r w:rsidR="00071F30" w:rsidRPr="00D90F2C">
        <w:rPr>
          <w:rFonts w:cs="Times New Roman" w:hint="eastAsia"/>
        </w:rPr>
        <w:t>移流</w:t>
      </w:r>
      <w:r w:rsidR="00071F30" w:rsidRPr="00881465">
        <w:rPr>
          <w:rFonts w:cs="Times New Roman" w:hint="eastAsia"/>
        </w:rPr>
        <w:t>や</w:t>
      </w:r>
      <w:r w:rsidR="00EC014B" w:rsidRPr="00881465">
        <w:rPr>
          <w:rFonts w:cs="Times New Roman" w:hint="eastAsia"/>
        </w:rPr>
        <w:t>夜間の滞留の影響により、</w:t>
      </w:r>
      <w:r w:rsidR="00C063B4" w:rsidRPr="00881465">
        <w:rPr>
          <w:rFonts w:cs="Times New Roman" w:hint="eastAsia"/>
        </w:rPr>
        <w:t>PM2.5</w:t>
      </w:r>
      <w:r w:rsidR="00C063B4" w:rsidRPr="00881465">
        <w:rPr>
          <w:rFonts w:cs="Times New Roman" w:hint="eastAsia"/>
        </w:rPr>
        <w:t>濃度が連続的に</w:t>
      </w:r>
      <w:r w:rsidRPr="00881465">
        <w:rPr>
          <w:rFonts w:cs="Times New Roman" w:hint="eastAsia"/>
        </w:rPr>
        <w:t>高濃度化した</w:t>
      </w:r>
      <w:r w:rsidR="001D7615" w:rsidRPr="00881465">
        <w:rPr>
          <w:rFonts w:cs="Times New Roman" w:hint="eastAsia"/>
        </w:rPr>
        <w:t>可能性も</w:t>
      </w:r>
      <w:r w:rsidR="00E800C1" w:rsidRPr="00881465">
        <w:rPr>
          <w:rFonts w:cs="Times New Roman" w:hint="eastAsia"/>
        </w:rPr>
        <w:t>示唆された</w:t>
      </w:r>
      <w:r w:rsidR="00483AE7" w:rsidRPr="00881465">
        <w:rPr>
          <w:rFonts w:cs="Times New Roman" w:hint="eastAsia"/>
        </w:rPr>
        <w:t>。</w:t>
      </w:r>
    </w:p>
    <w:p w:rsidR="00483AE7" w:rsidRDefault="00483AE7" w:rsidP="00483AE7">
      <w:pPr>
        <w:widowControl/>
        <w:ind w:left="210" w:hangingChars="100" w:hanging="210"/>
        <w:jc w:val="left"/>
        <w:rPr>
          <w:rFonts w:cs="Times New Roman"/>
        </w:rPr>
      </w:pPr>
      <w:r>
        <w:rPr>
          <w:rFonts w:cs="Times New Roman"/>
        </w:rPr>
        <w:lastRenderedPageBreak/>
        <w:t>1)</w:t>
      </w:r>
      <w:r>
        <w:rPr>
          <w:rFonts w:cs="Times New Roman" w:hint="eastAsia"/>
        </w:rPr>
        <w:t xml:space="preserve">　山村ら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2018</w:t>
      </w:r>
      <w:r>
        <w:rPr>
          <w:rFonts w:cs="Times New Roman" w:hint="eastAsia"/>
        </w:rPr>
        <w:t>年</w:t>
      </w:r>
      <w:r>
        <w:rPr>
          <w:rFonts w:cs="Times New Roman" w:hint="eastAsia"/>
        </w:rPr>
        <w:t>3</w:t>
      </w:r>
      <w:r>
        <w:rPr>
          <w:rFonts w:cs="Times New Roman" w:hint="eastAsia"/>
        </w:rPr>
        <w:t>月における</w:t>
      </w:r>
      <w:r>
        <w:rPr>
          <w:rFonts w:cs="Times New Roman" w:hint="eastAsia"/>
        </w:rPr>
        <w:t>PM</w:t>
      </w:r>
      <w:r w:rsidRPr="00483AE7">
        <w:rPr>
          <w:rFonts w:cs="Times New Roman" w:hint="eastAsia"/>
          <w:vertAlign w:val="subscript"/>
        </w:rPr>
        <w:t>2.5</w:t>
      </w:r>
      <w:r>
        <w:rPr>
          <w:rFonts w:cs="Times New Roman" w:hint="eastAsia"/>
        </w:rPr>
        <w:t>高濃度事象の解析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大気環境学会年会講演要旨集</w:t>
      </w:r>
      <w:r>
        <w:rPr>
          <w:rFonts w:cs="Times New Roman" w:hint="eastAsia"/>
        </w:rPr>
        <w:t>,</w:t>
      </w:r>
    </w:p>
    <w:p w:rsidR="00971A70" w:rsidRDefault="00483AE7" w:rsidP="00971A70">
      <w:pPr>
        <w:widowControl/>
        <w:ind w:leftChars="186" w:left="601" w:hangingChars="100" w:hanging="210"/>
        <w:jc w:val="left"/>
        <w:rPr>
          <w:rFonts w:cs="Times New Roman"/>
        </w:rPr>
      </w:pPr>
      <w:r>
        <w:rPr>
          <w:rFonts w:cs="Times New Roman" w:hint="eastAsia"/>
        </w:rPr>
        <w:t>第</w:t>
      </w:r>
      <w:r>
        <w:rPr>
          <w:rFonts w:cs="Times New Roman" w:hint="eastAsia"/>
        </w:rPr>
        <w:t>59</w:t>
      </w:r>
      <w:r>
        <w:rPr>
          <w:rFonts w:cs="Times New Roman" w:hint="eastAsia"/>
        </w:rPr>
        <w:t>回</w:t>
      </w:r>
      <w:r>
        <w:rPr>
          <w:rFonts w:cs="Times New Roman" w:hint="eastAsia"/>
        </w:rPr>
        <w:t>, 379</w:t>
      </w:r>
      <w:r w:rsidR="00971A70">
        <w:rPr>
          <w:rFonts w:cs="Times New Roman" w:hint="eastAsia"/>
        </w:rPr>
        <w:t>. (2018</w:t>
      </w:r>
      <w:r w:rsidR="00971A70">
        <w:rPr>
          <w:rFonts w:cs="Times New Roman"/>
        </w:rPr>
        <w:t>)</w:t>
      </w:r>
      <w:r w:rsidR="00971A70" w:rsidRPr="00971A70">
        <w:rPr>
          <w:rFonts w:cs="Times New Roman"/>
        </w:rPr>
        <w:t xml:space="preserve"> </w:t>
      </w:r>
      <w:r w:rsidR="00971A70">
        <w:rPr>
          <w:rFonts w:cs="Times New Roman" w:hint="eastAsia"/>
        </w:rPr>
        <w:t xml:space="preserve">　</w:t>
      </w:r>
      <w:r w:rsidR="00971A70">
        <w:rPr>
          <w:rFonts w:cs="Times New Roman" w:hint="eastAsia"/>
        </w:rPr>
        <w:t xml:space="preserve"> </w:t>
      </w:r>
    </w:p>
    <w:p w:rsidR="00971A70" w:rsidRDefault="00971A70" w:rsidP="00971A70">
      <w:pPr>
        <w:widowControl/>
        <w:ind w:left="210" w:hangingChars="100" w:hanging="210"/>
        <w:jc w:val="left"/>
        <w:rPr>
          <w:rFonts w:cs="Times New Roman"/>
        </w:rPr>
      </w:pPr>
      <w:r>
        <w:rPr>
          <w:rFonts w:cs="Times New Roman"/>
        </w:rPr>
        <w:t>2)</w:t>
      </w:r>
      <w:r w:rsidR="00B1549E">
        <w:rPr>
          <w:rFonts w:cs="Times New Roman" w:hint="eastAsia"/>
        </w:rPr>
        <w:t xml:space="preserve">　池盛</w:t>
      </w:r>
      <w:r>
        <w:rPr>
          <w:rFonts w:cs="Times New Roman" w:hint="eastAsia"/>
        </w:rPr>
        <w:t>ら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2018</w:t>
      </w:r>
      <w:r>
        <w:rPr>
          <w:rFonts w:cs="Times New Roman" w:hint="eastAsia"/>
        </w:rPr>
        <w:t>年</w:t>
      </w:r>
      <w:r>
        <w:rPr>
          <w:rFonts w:cs="Times New Roman" w:hint="eastAsia"/>
        </w:rPr>
        <w:t>3</w:t>
      </w:r>
      <w:r>
        <w:rPr>
          <w:rFonts w:cs="Times New Roman" w:hint="eastAsia"/>
        </w:rPr>
        <w:t>月における</w:t>
      </w:r>
      <w:r>
        <w:rPr>
          <w:rFonts w:cs="Times New Roman" w:hint="eastAsia"/>
        </w:rPr>
        <w:t>PM</w:t>
      </w:r>
      <w:r w:rsidRPr="00483AE7">
        <w:rPr>
          <w:rFonts w:cs="Times New Roman" w:hint="eastAsia"/>
          <w:vertAlign w:val="subscript"/>
        </w:rPr>
        <w:t>2.5</w:t>
      </w:r>
      <w:r>
        <w:rPr>
          <w:rFonts w:cs="Times New Roman" w:hint="eastAsia"/>
        </w:rPr>
        <w:t>高濃度事象の有機トレーサー成分の地域特性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大気</w:t>
      </w:r>
    </w:p>
    <w:p w:rsidR="008E409E" w:rsidRDefault="00971A70" w:rsidP="00370DEA">
      <w:pPr>
        <w:widowControl/>
        <w:ind w:leftChars="180" w:left="378"/>
        <w:jc w:val="left"/>
        <w:rPr>
          <w:rFonts w:cs="Times New Roman"/>
        </w:rPr>
      </w:pPr>
      <w:r>
        <w:rPr>
          <w:rFonts w:cs="Times New Roman" w:hint="eastAsia"/>
        </w:rPr>
        <w:t>環境学会年会講演要旨集</w:t>
      </w:r>
      <w:r>
        <w:rPr>
          <w:rFonts w:cs="Times New Roman" w:hint="eastAsia"/>
        </w:rPr>
        <w:t>,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>第</w:t>
      </w:r>
      <w:r>
        <w:rPr>
          <w:rFonts w:cs="Times New Roman" w:hint="eastAsia"/>
        </w:rPr>
        <w:t>59</w:t>
      </w:r>
      <w:r>
        <w:rPr>
          <w:rFonts w:cs="Times New Roman" w:hint="eastAsia"/>
        </w:rPr>
        <w:t>回</w:t>
      </w:r>
      <w:r w:rsidR="00F1433E">
        <w:rPr>
          <w:rFonts w:cs="Times New Roman" w:hint="eastAsia"/>
        </w:rPr>
        <w:t>, 380</w:t>
      </w:r>
      <w:r>
        <w:rPr>
          <w:rFonts w:cs="Times New Roman" w:hint="eastAsia"/>
        </w:rPr>
        <w:t>. (2018</w:t>
      </w:r>
      <w:r>
        <w:rPr>
          <w:rFonts w:cs="Times New Roman"/>
        </w:rPr>
        <w:t>)</w:t>
      </w:r>
    </w:p>
    <w:p w:rsidR="00370DEA" w:rsidRDefault="00370DEA" w:rsidP="00370DEA">
      <w:pPr>
        <w:widowControl/>
        <w:ind w:left="378" w:hangingChars="180" w:hanging="378"/>
        <w:jc w:val="left"/>
        <w:rPr>
          <w:rFonts w:cs="Times New Roman"/>
        </w:rPr>
      </w:pPr>
      <w:r>
        <w:rPr>
          <w:rFonts w:cs="Times New Roman" w:hint="eastAsia"/>
        </w:rPr>
        <w:t>3</w:t>
      </w:r>
      <w:r>
        <w:rPr>
          <w:rFonts w:cs="Times New Roman"/>
        </w:rPr>
        <w:t>)</w:t>
      </w:r>
      <w:r>
        <w:rPr>
          <w:rFonts w:cs="Times New Roman" w:hint="eastAsia"/>
        </w:rPr>
        <w:t xml:space="preserve">　東アジアライダーネットワーク（</w:t>
      </w:r>
      <w:r>
        <w:rPr>
          <w:rFonts w:cs="Times New Roman" w:hint="eastAsia"/>
        </w:rPr>
        <w:t>AD-N</w:t>
      </w:r>
      <w:r>
        <w:rPr>
          <w:rFonts w:cs="Times New Roman"/>
        </w:rPr>
        <w:t>et</w:t>
      </w:r>
      <w:r>
        <w:rPr>
          <w:rFonts w:cs="Times New Roman" w:hint="eastAsia"/>
        </w:rPr>
        <w:t>）データセンター</w:t>
      </w:r>
      <w:r>
        <w:rPr>
          <w:rFonts w:cs="Times New Roman" w:hint="eastAsia"/>
        </w:rPr>
        <w:t>, Index</w:t>
      </w:r>
      <w:r>
        <w:rPr>
          <w:rFonts w:cs="Times New Roman"/>
        </w:rPr>
        <w:t xml:space="preserve"> of /Tsukuba2/archives,</w:t>
      </w:r>
    </w:p>
    <w:p w:rsidR="00370DEA" w:rsidRDefault="00370DEA" w:rsidP="00370DEA">
      <w:pPr>
        <w:widowControl/>
        <w:ind w:left="378" w:hangingChars="180" w:hanging="378"/>
        <w:jc w:val="left"/>
        <w:rPr>
          <w:rFonts w:cs="Times New Roman"/>
        </w:rPr>
      </w:pPr>
      <w:r>
        <w:rPr>
          <w:rFonts w:cs="Times New Roman"/>
        </w:rPr>
        <w:t xml:space="preserve">    180323-180327-abc-bl.png</w:t>
      </w:r>
    </w:p>
    <w:p w:rsidR="00370DEA" w:rsidRPr="00370DEA" w:rsidRDefault="00370DEA" w:rsidP="00370DEA">
      <w:pPr>
        <w:widowControl/>
        <w:ind w:leftChars="150" w:left="315" w:firstLineChars="50" w:firstLine="105"/>
        <w:jc w:val="left"/>
        <w:rPr>
          <w:rFonts w:cs="Times New Roman"/>
        </w:rPr>
      </w:pPr>
      <w:r w:rsidRPr="00EE261C">
        <w:rPr>
          <w:rFonts w:cs="Times New Roman"/>
        </w:rPr>
        <w:t>http://www-lidar.nies.go.jp/AD-Net/</w:t>
      </w:r>
    </w:p>
    <w:p w:rsidR="00370DEA" w:rsidRPr="00F34983" w:rsidRDefault="00370DEA" w:rsidP="00370DEA">
      <w:pPr>
        <w:widowControl/>
        <w:jc w:val="left"/>
        <w:rPr>
          <w:rFonts w:cs="Times New Roman" w:hint="eastAsia"/>
        </w:rPr>
        <w:sectPr w:rsidR="00370DEA" w:rsidRPr="00F34983" w:rsidSect="00717AA4">
          <w:pgSz w:w="11906" w:h="16838" w:code="9"/>
          <w:pgMar w:top="1701" w:right="1701" w:bottom="1701" w:left="1701" w:header="851" w:footer="992" w:gutter="0"/>
          <w:cols w:space="425"/>
          <w:docGrid w:type="linesAndChars" w:linePitch="335"/>
        </w:sect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6"/>
        <w:gridCol w:w="3356"/>
        <w:gridCol w:w="3357"/>
        <w:gridCol w:w="3357"/>
      </w:tblGrid>
      <w:tr w:rsidR="00B6198F" w:rsidTr="00D556CF">
        <w:trPr>
          <w:trHeight w:val="1999"/>
        </w:trPr>
        <w:tc>
          <w:tcPr>
            <w:tcW w:w="3356" w:type="dxa"/>
          </w:tcPr>
          <w:p w:rsidR="00B6198F" w:rsidRDefault="00BE3104" w:rsidP="008E60EC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1588588</wp:posOffset>
                      </wp:positionH>
                      <wp:positionV relativeFrom="paragraph">
                        <wp:posOffset>992781</wp:posOffset>
                      </wp:positionV>
                      <wp:extent cx="301953" cy="453143"/>
                      <wp:effectExtent l="0" t="0" r="0" b="4445"/>
                      <wp:wrapNone/>
                      <wp:docPr id="243" name="グループ化 2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953" cy="453143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23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2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グループ化 243" o:spid="_x0000_s1026" style="position:absolute;left:0;text-align:left;margin-left:125.1pt;margin-top:78.15pt;width:23.8pt;height:35.7pt;z-index:25165875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2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4Xuc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Nh/Da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W4Xuc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2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fE8QA&#10;AADcAAAADwAAAGRycy9kb3ducmV2LnhtbESPQWvCQBSE74L/YXlCb2a3oQ01uopYCj1VtK3g7ZF9&#10;JqHZtyG7TdJ/3xUEj8PMfMOsNqNtRE+drx1reEwUCOLCmZpLDV+fb/MXED4gG2wck4Y/8rBZTycr&#10;zI0b+ED9MZQiQtjnqKEKoc2l9EVFFn3iWuLoXVxnMUTZldJ0OES4bWSqVCYt1hwXKmxpV1Hxc/y1&#10;Gr4/LufTk9qXr/a5HdyoJNuF1PphNm6XIAKN4R6+td+NhjTN4Ho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lHxP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>
                  <wp:extent cx="1660746" cy="1238206"/>
                  <wp:effectExtent l="0" t="0" r="0" b="635"/>
                  <wp:docPr id="71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B6198F" w:rsidRDefault="00BE3104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5680" behindDoc="0" locked="1" layoutInCell="1" allowOverlap="1" wp14:anchorId="7DE0CE0F" wp14:editId="344E1773">
                      <wp:simplePos x="0" y="0"/>
                      <wp:positionH relativeFrom="column">
                        <wp:posOffset>2263140</wp:posOffset>
                      </wp:positionH>
                      <wp:positionV relativeFrom="page">
                        <wp:posOffset>33655</wp:posOffset>
                      </wp:positionV>
                      <wp:extent cx="561340" cy="455295"/>
                      <wp:effectExtent l="0" t="0" r="0" b="1905"/>
                      <wp:wrapNone/>
                      <wp:docPr id="47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E0CE0F" id="テキスト ボックス 2" o:spid="_x0000_s1029" type="#_x0000_t202" style="position:absolute;left:0;text-align:left;margin-left:178.2pt;margin-top:2.65pt;width:44.2pt;height:35.85pt;z-index: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" filled="f" stroked="f">
                      <v:textbox>
                        <w:txbxContent>
                          <w:p w:rsidR="000205A9" w:rsidRPr="00137FF3" w:rsidRDefault="000205A9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3632" behindDoc="0" locked="1" layoutInCell="1" allowOverlap="1" wp14:anchorId="685881F5" wp14:editId="267E7A48">
                      <wp:simplePos x="0" y="0"/>
                      <wp:positionH relativeFrom="column">
                        <wp:posOffset>-1994535</wp:posOffset>
                      </wp:positionH>
                      <wp:positionV relativeFrom="page">
                        <wp:posOffset>33655</wp:posOffset>
                      </wp:positionV>
                      <wp:extent cx="561340" cy="455295"/>
                      <wp:effectExtent l="0" t="0" r="0" b="1905"/>
                      <wp:wrapNone/>
                      <wp:docPr id="4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5881F5" id="_x0000_s1030" type="#_x0000_t202" style="position:absolute;left:0;text-align:left;margin-left:-157.05pt;margin-top:2.65pt;width:44.2pt;height:35.85pt;z-index:25165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" filled="f" stroked="f">
                      <v:textbox>
                        <w:txbxContent>
                          <w:p w:rsidR="000205A9" w:rsidRPr="00137FF3" w:rsidRDefault="000205A9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137FF3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2608" behindDoc="0" locked="1" layoutInCell="1" allowOverlap="1" wp14:anchorId="2946EA36" wp14:editId="2093EFB6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33655</wp:posOffset>
                      </wp:positionV>
                      <wp:extent cx="561340" cy="455701"/>
                      <wp:effectExtent l="0" t="0" r="0" b="1905"/>
                      <wp:wrapNone/>
                      <wp:docPr id="2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46EA36" id="_x0000_s1031" type="#_x0000_t202" style="position:absolute;left:0;text-align:left;margin-left:4.95pt;margin-top:2.65pt;width:44.2pt;height:35.9pt;z-index:25165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" filled="f" stroked="f">
                      <v:textbox>
                        <w:txbxContent>
                          <w:p w:rsidR="000205A9" w:rsidRPr="00137FF3" w:rsidRDefault="000205A9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2783" cy="1222816"/>
                  <wp:effectExtent l="0" t="0" r="7620" b="0"/>
                  <wp:docPr id="81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783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BE3104" w:rsidP="008E60EC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848" behindDoc="0" locked="0" layoutInCell="1" allowOverlap="1" wp14:anchorId="568A10EB" wp14:editId="09B7ED21">
                      <wp:simplePos x="0" y="0"/>
                      <wp:positionH relativeFrom="column">
                        <wp:posOffset>1586548</wp:posOffset>
                      </wp:positionH>
                      <wp:positionV relativeFrom="paragraph">
                        <wp:posOffset>993140</wp:posOffset>
                      </wp:positionV>
                      <wp:extent cx="301953" cy="453143"/>
                      <wp:effectExtent l="0" t="0" r="0" b="4445"/>
                      <wp:wrapNone/>
                      <wp:docPr id="254" name="グループ化 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953" cy="453143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3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8A10EB" id="グループ化 254" o:spid="_x0000_s1032" style="position:absolute;left:0;text-align:left;margin-left:124.95pt;margin-top:78.2pt;width:23.8pt;height:35.7pt;z-index:25166284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">
                      <v:shape id="_x0000_s1033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OFn8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bP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DhZ/BAAAA2wAAAA8AAAAAAAAAAAAAAAAAmAIAAGRycy9kb3du&#10;cmV2LnhtbFBLBQYAAAAABAAEAPUAAACGAwAAAAA=&#10;" filled="f" stroked="f">
                        <v:textbox>
                          <w:txbxContent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34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P65L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+v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8z+uS+AAAA2wAAAA8AAAAAAAAAAAAAAAAAmAIAAGRycy9kb3ducmV2&#10;LnhtbFBLBQYAAAAABAAEAPUAAACDAwAAAAA=&#10;" filled="f" stroked="f">
                        <v:textbox>
                          <w:txbxContent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664325" cy="1240873"/>
                  <wp:effectExtent l="0" t="0" r="0" b="0"/>
                  <wp:docPr id="87" name="図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8352" behindDoc="0" locked="1" layoutInCell="1" allowOverlap="1" wp14:anchorId="7CDBEB1F" wp14:editId="1BD7FB7A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33655</wp:posOffset>
                      </wp:positionV>
                      <wp:extent cx="561340" cy="455701"/>
                      <wp:effectExtent l="0" t="0" r="0" b="1905"/>
                      <wp:wrapNone/>
                      <wp:docPr id="27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DBEB1F" id="_x0000_s1035" type="#_x0000_t202" style="position:absolute;left:0;text-align:left;margin-left:5.7pt;margin-top:2.65pt;width:44.2pt;height:35.9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633555" cy="1240874"/>
                  <wp:effectExtent l="0" t="0" r="5080" b="0"/>
                  <wp:docPr id="93" name="図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55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98F" w:rsidTr="00D556CF">
        <w:trPr>
          <w:trHeight w:val="1969"/>
        </w:trPr>
        <w:tc>
          <w:tcPr>
            <w:tcW w:w="3356" w:type="dxa"/>
          </w:tcPr>
          <w:p w:rsidR="00B6198F" w:rsidRDefault="00137FF3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0160" behindDoc="0" locked="1" layoutInCell="1" allowOverlap="1" wp14:anchorId="297027D5" wp14:editId="4EB4D9AA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6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7027D5" id="_x0000_s1036" type="#_x0000_t202" style="position:absolute;left:0;text-align:left;margin-left:170.5pt;margin-top:-2.4pt;width:44.2pt;height:35.9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" filled="f" stroked="f">
                      <v:textbox>
                        <w:txbxContent>
                          <w:p w:rsidR="000205A9" w:rsidRPr="00137FF3" w:rsidRDefault="000205A9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8112" behindDoc="0" locked="1" layoutInCell="1" allowOverlap="1" wp14:anchorId="21116A4A" wp14:editId="3427690F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6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116A4A" id="_x0000_s1037" type="#_x0000_t202" style="position:absolute;left:0;text-align:left;margin-left:5.15pt;margin-top:-2.4pt;width:44.2pt;height:35.9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" filled="f" stroked="f">
                      <v:textbox>
                        <w:txbxContent>
                          <w:p w:rsidR="000205A9" w:rsidRPr="00137FF3" w:rsidRDefault="000205A9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52737" cy="1240874"/>
                  <wp:effectExtent l="0" t="0" r="9525" b="0"/>
                  <wp:docPr id="82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737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B6198F" w:rsidRDefault="008E60EC" w:rsidP="008E60EC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87821" cy="1219260"/>
                  <wp:effectExtent l="0" t="0" r="0" b="0"/>
                  <wp:docPr id="83" name="図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821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0400" behindDoc="0" locked="1" layoutInCell="1" allowOverlap="1" wp14:anchorId="240B583E" wp14:editId="6244F58C">
                      <wp:simplePos x="0" y="0"/>
                      <wp:positionH relativeFrom="column">
                        <wp:posOffset>74930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0B583E" id="_x0000_s1038" type="#_x0000_t202" style="position:absolute;left:0;text-align:left;margin-left:5.9pt;margin-top:-2.4pt;width:44.2pt;height:35.9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" filled="f" stroked="f">
                      <v:textbox>
                        <w:txbxContent>
                          <w:p w:rsidR="000205A9" w:rsidRPr="00137FF3" w:rsidRDefault="000205A9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38619" cy="1240874"/>
                  <wp:effectExtent l="0" t="0" r="4445" b="0"/>
                  <wp:docPr id="88" name="図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19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2448" behindDoc="0" locked="1" layoutInCell="1" allowOverlap="1" wp14:anchorId="37F28D52" wp14:editId="6F244DF1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F28D52" id="_x0000_s1039" type="#_x0000_t202" style="position:absolute;left:0;text-align:left;margin-left:3.4pt;margin-top:-2.4pt;width:44.2pt;height:35.9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" filled="f" stroked="f">
                      <v:textbox>
                        <w:txbxContent>
                          <w:p w:rsidR="000205A9" w:rsidRPr="00137FF3" w:rsidRDefault="000205A9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0208" cy="1222951"/>
                  <wp:effectExtent l="0" t="0" r="0" b="0"/>
                  <wp:docPr id="92" name="図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208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98F" w:rsidTr="00D556CF">
        <w:trPr>
          <w:trHeight w:val="1968"/>
        </w:trPr>
        <w:tc>
          <w:tcPr>
            <w:tcW w:w="3356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2208" behindDoc="0" locked="1" layoutInCell="1" allowOverlap="1" wp14:anchorId="0E24792E" wp14:editId="284985FF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6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24792E" id="_x0000_s1040" type="#_x0000_t202" style="position:absolute;left:0;text-align:left;margin-left:5.3pt;margin-top:-1.2pt;width:44.2pt;height:33.4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" filled="f" stroked="f">
                      <v:textbox>
                        <w:txbxContent>
                          <w:p w:rsidR="000205A9" w:rsidRPr="00957919" w:rsidRDefault="000205A9" w:rsidP="00957919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6142" cy="1231579"/>
                  <wp:effectExtent l="0" t="0" r="4445" b="6985"/>
                  <wp:docPr id="84" name="図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142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B6198F" w:rsidRDefault="009F5CC2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6160" behindDoc="0" locked="1" layoutInCell="1" allowOverlap="1" wp14:anchorId="7F972B47" wp14:editId="656451AE">
                      <wp:simplePos x="0" y="0"/>
                      <wp:positionH relativeFrom="column">
                        <wp:posOffset>60325</wp:posOffset>
                      </wp:positionH>
                      <wp:positionV relativeFrom="page">
                        <wp:posOffset>1257935</wp:posOffset>
                      </wp:positionV>
                      <wp:extent cx="561340" cy="455295"/>
                      <wp:effectExtent l="0" t="0" r="0" b="1905"/>
                      <wp:wrapNone/>
                      <wp:docPr id="21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972B47" id="_x0000_s1041" type="#_x0000_t202" style="position:absolute;left:0;text-align:left;margin-left:4.75pt;margin-top:99.05pt;width:44.2pt;height:35.85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7184" behindDoc="0" locked="1" layoutInCell="1" allowOverlap="1" wp14:anchorId="5C305C87" wp14:editId="465A9437">
                      <wp:simplePos x="0" y="0"/>
                      <wp:positionH relativeFrom="column">
                        <wp:posOffset>4335145</wp:posOffset>
                      </wp:positionH>
                      <wp:positionV relativeFrom="page">
                        <wp:posOffset>1257935</wp:posOffset>
                      </wp:positionV>
                      <wp:extent cx="561340" cy="455295"/>
                      <wp:effectExtent l="0" t="0" r="0" b="1905"/>
                      <wp:wrapNone/>
                      <wp:docPr id="48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05C87" id="_x0000_s1042" type="#_x0000_t202" style="position:absolute;left:0;text-align:left;margin-left:341.35pt;margin-top:99.05pt;width:44.2pt;height:35.85pt;z-index:25199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" filled="f" stroked="f">
                      <v:textbox>
                        <w:txbxContent>
                          <w:p w:rsidR="000205A9" w:rsidRPr="00137FF3" w:rsidRDefault="000205A9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957919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4256" behindDoc="0" locked="1" layoutInCell="1" allowOverlap="1" wp14:anchorId="4FE3A2FA" wp14:editId="6AF0239D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-41072</wp:posOffset>
                      </wp:positionV>
                      <wp:extent cx="561340" cy="455701"/>
                      <wp:effectExtent l="0" t="0" r="0" b="1905"/>
                      <wp:wrapNone/>
                      <wp:docPr id="26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E3A2FA" id="_x0000_s1043" type="#_x0000_t202" style="position:absolute;left:0;text-align:left;margin-left:13.05pt;margin-top:-3.25pt;width:44.2pt;height:35.9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" filled="f" stroked="f">
                      <v:textbox>
                        <w:txbxContent>
                          <w:p w:rsidR="000205A9" w:rsidRPr="00137FF3" w:rsidRDefault="000205A9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21366" cy="1240874"/>
                  <wp:effectExtent l="0" t="0" r="3175" b="0"/>
                  <wp:docPr id="85" name="図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366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4496" behindDoc="0" locked="1" layoutInCell="1" allowOverlap="1" wp14:anchorId="4EA6746F" wp14:editId="62CD967F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A6746F" id="_x0000_s1044" type="#_x0000_t202" style="position:absolute;left:0;text-align:left;margin-left:5.3pt;margin-top:-2pt;width:44.2pt;height:33.4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" filled="f" stroked="f">
                      <v:textbox>
                        <w:txbxContent>
                          <w:p w:rsidR="000205A9" w:rsidRPr="00957919" w:rsidRDefault="000205A9" w:rsidP="00957919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8740" cy="1236242"/>
                  <wp:effectExtent l="0" t="0" r="1905" b="2540"/>
                  <wp:docPr id="89" name="図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740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6544" behindDoc="0" locked="1" layoutInCell="1" allowOverlap="1" wp14:anchorId="7AAD624F" wp14:editId="68A173F9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-41072</wp:posOffset>
                      </wp:positionV>
                      <wp:extent cx="561340" cy="455701"/>
                      <wp:effectExtent l="0" t="0" r="0" b="1905"/>
                      <wp:wrapNone/>
                      <wp:docPr id="27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AD624F" id="_x0000_s1045" type="#_x0000_t202" style="position:absolute;left:0;text-align:left;margin-left:13.2pt;margin-top:-3.25pt;width:44.2pt;height:35.9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" filled="f" stroked="f">
                      <v:textbox>
                        <w:txbxContent>
                          <w:p w:rsidR="000205A9" w:rsidRPr="00137FF3" w:rsidRDefault="000205A9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27452" cy="1240874"/>
                  <wp:effectExtent l="0" t="0" r="0" b="0"/>
                  <wp:docPr id="91" name="図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452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98F" w:rsidTr="00D556CF">
        <w:trPr>
          <w:trHeight w:val="2000"/>
        </w:trPr>
        <w:tc>
          <w:tcPr>
            <w:tcW w:w="3356" w:type="dxa"/>
          </w:tcPr>
          <w:p w:rsidR="00B6198F" w:rsidRDefault="002742CE" w:rsidP="008E60EC">
            <w:pPr>
              <w:widowControl/>
              <w:jc w:val="center"/>
              <w:rPr>
                <w:rFonts w:cs="Times New Roman"/>
              </w:rPr>
            </w:pPr>
            <w:r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9120" behindDoc="0" locked="1" layoutInCell="1" allowOverlap="1" wp14:anchorId="37C464A3" wp14:editId="04559104">
                      <wp:simplePos x="0" y="0"/>
                      <wp:positionH relativeFrom="column">
                        <wp:posOffset>468630</wp:posOffset>
                      </wp:positionH>
                      <wp:positionV relativeFrom="page">
                        <wp:posOffset>1222375</wp:posOffset>
                      </wp:positionV>
                      <wp:extent cx="7400925" cy="1404620"/>
                      <wp:effectExtent l="0" t="0" r="0" b="0"/>
                      <wp:wrapNone/>
                      <wp:docPr id="1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2742C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①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25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2742C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7C464A3" id="_x0000_s1046" type="#_x0000_t202" style="position:absolute;left:0;text-align:left;margin-left:36.9pt;margin-top:96.25pt;width:582.75pt;height:110.6pt;z-index:251909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" filled="f" stroked="f">
                      <v:textbox style="mso-fit-shape-to-text:t">
                        <w:txbxContent>
                          <w:p w:rsidR="000205A9" w:rsidRDefault="000205A9" w:rsidP="002742C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①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25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2742C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957919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6304" behindDoc="0" locked="1" layoutInCell="1" allowOverlap="1" wp14:anchorId="6421D419" wp14:editId="00D2BF64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26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1D419" id="_x0000_s1047" type="#_x0000_t202" style="position:absolute;left:0;text-align:left;margin-left:5.3pt;margin-top:-2.25pt;width:44.2pt;height:36.2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blExqS0CAAAM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27540" cy="1197193"/>
                  <wp:effectExtent l="0" t="0" r="0" b="3175"/>
                  <wp:docPr id="86" name="図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540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2742CE" w:rsidRPr="002742CE" w:rsidRDefault="009F5CC2" w:rsidP="009F5CC2">
            <w:pPr>
              <w:widowControl/>
              <w:jc w:val="center"/>
              <w:rPr>
                <w:rFonts w:eastAsiaTheme="majorEastAsia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5E0E05E" wp14:editId="2F0C6472">
                  <wp:extent cx="1464683" cy="1146581"/>
                  <wp:effectExtent l="0" t="0" r="2540" b="0"/>
                  <wp:docPr id="78" name="図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683" cy="1146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E0D7E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5744" behindDoc="0" locked="1" layoutInCell="1" allowOverlap="1" wp14:anchorId="57A272DD" wp14:editId="0E1D73A9">
                      <wp:simplePos x="0" y="0"/>
                      <wp:positionH relativeFrom="column">
                        <wp:posOffset>1741805</wp:posOffset>
                      </wp:positionH>
                      <wp:positionV relativeFrom="page">
                        <wp:posOffset>-4090035</wp:posOffset>
                      </wp:positionV>
                      <wp:extent cx="1851660" cy="455295"/>
                      <wp:effectExtent l="0" t="0" r="0" b="1905"/>
                      <wp:wrapNone/>
                      <wp:docPr id="2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272DD" id="_x0000_s1048" type="#_x0000_t202" style="position:absolute;left:0;text-align:left;margin-left:137.15pt;margin-top:-322.05pt;width:145.8pt;height:35.85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" filled="f" stroked="f">
                      <v:textbox>
                        <w:txbxContent>
                          <w:p w:rsidR="000205A9" w:rsidRPr="000E0D7E" w:rsidRDefault="000205A9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3696" behindDoc="0" locked="1" layoutInCell="1" allowOverlap="1" wp14:anchorId="062908B7" wp14:editId="6F3FF85E">
                      <wp:simplePos x="0" y="0"/>
                      <wp:positionH relativeFrom="column">
                        <wp:posOffset>-2533015</wp:posOffset>
                      </wp:positionH>
                      <wp:positionV relativeFrom="page">
                        <wp:posOffset>-4090035</wp:posOffset>
                      </wp:positionV>
                      <wp:extent cx="1851660" cy="455295"/>
                      <wp:effectExtent l="0" t="0" r="0" b="1905"/>
                      <wp:wrapNone/>
                      <wp:docPr id="23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2908B7" id="_x0000_s1049" type="#_x0000_t202" style="position:absolute;left:0;text-align:left;margin-left:-199.45pt;margin-top:-322.05pt;width:145.8pt;height:35.85pt;z-index:25193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" filled="f" stroked="f">
                      <v:textbox>
                        <w:txbxContent>
                          <w:p w:rsidR="000205A9" w:rsidRPr="000E0D7E" w:rsidRDefault="000205A9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8592" behindDoc="0" locked="1" layoutInCell="1" allowOverlap="1" wp14:anchorId="01A88524" wp14:editId="39086B34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27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A88524" id="_x0000_s1050" type="#_x0000_t202" style="position:absolute;left:0;text-align:left;margin-left:4.65pt;margin-top:-2.2pt;width:44.2pt;height:36.2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" filled="f" stroked="f">
                      <v:textbox>
                        <w:txbxContent>
                          <w:p w:rsidR="000205A9" w:rsidRPr="00137FF3" w:rsidRDefault="000205A9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44949" cy="1191498"/>
                  <wp:effectExtent l="0" t="0" r="0" b="8890"/>
                  <wp:docPr id="90" name="図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49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2742CE" w:rsidRDefault="009F5CC2" w:rsidP="009F5CC2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DD0FAE6" wp14:editId="453612FC">
                  <wp:extent cx="1465422" cy="1148442"/>
                  <wp:effectExtent l="0" t="0" r="1905" b="0"/>
                  <wp:docPr id="79" name="図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422" cy="1148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40873"/>
                  <wp:effectExtent l="0" t="0" r="0" b="0"/>
                  <wp:docPr id="17" name="図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E3104" w:rsidRPr="00BE3104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0800" behindDoc="0" locked="1" layoutInCell="1" allowOverlap="1" wp14:anchorId="2F54F1B8" wp14:editId="68C9FD80">
                      <wp:simplePos x="0" y="0"/>
                      <wp:positionH relativeFrom="column">
                        <wp:posOffset>135890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4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BE310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54F1B8" id="_x0000_s1051" type="#_x0000_t202" style="position:absolute;left:0;text-align:left;margin-left:10.7pt;margin-top:2pt;width:44.2pt;height:35.85pt;z-index:25198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" filled="f" stroked="f">
                      <v:textbox>
                        <w:txbxContent>
                          <w:p w:rsidR="000205A9" w:rsidRPr="00137FF3" w:rsidRDefault="000205A9" w:rsidP="00BE310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BE3104" w:rsidRPr="00BE3104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1824" behindDoc="0" locked="1" layoutInCell="1" allowOverlap="1" wp14:anchorId="6657E2B3" wp14:editId="54A0CE5C">
                      <wp:simplePos x="0" y="0"/>
                      <wp:positionH relativeFrom="column">
                        <wp:posOffset>4393565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4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BE310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57E2B3" id="_x0000_s1052" type="#_x0000_t202" style="position:absolute;left:0;text-align:left;margin-left:345.95pt;margin-top:2pt;width:44.2pt;height:35.85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" filled="f" stroked="f">
                      <v:textbox>
                        <w:txbxContent>
                          <w:p w:rsidR="000205A9" w:rsidRPr="00137FF3" w:rsidRDefault="000205A9" w:rsidP="00BE310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BE3104" w:rsidRPr="00BE3104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2848" behindDoc="0" locked="0" layoutInCell="1" allowOverlap="1" wp14:anchorId="4405F43F" wp14:editId="3377E237">
                      <wp:simplePos x="0" y="0"/>
                      <wp:positionH relativeFrom="column">
                        <wp:posOffset>1587500</wp:posOffset>
                      </wp:positionH>
                      <wp:positionV relativeFrom="paragraph">
                        <wp:posOffset>989330</wp:posOffset>
                      </wp:positionV>
                      <wp:extent cx="301625" cy="452755"/>
                      <wp:effectExtent l="0" t="0" r="0" b="4445"/>
                      <wp:wrapNone/>
                      <wp:docPr id="56" name="グループ化 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6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405F43F" id="グループ化 56" o:spid="_x0000_s1053" style="position:absolute;left:0;text-align:left;margin-left:125pt;margin-top:77.9pt;width:23.75pt;height:35.65pt;z-index:25198284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">
                      <v:shape id="_x0000_s105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DFpMMA&#10;AADbAAAADwAAAGRycy9kb3ducmV2LnhtbESPzWrDMBCE74W8g9hAb7WUkpTYiWxCS6CnluYPclus&#10;jW1irYylxu7bV4VCjsPMfMOsi9G24ka9bxxrmCUKBHHpTMOVhsN++7QE4QOywdYxafghD0U+eVhj&#10;ZtzAX3TbhUpECPsMNdQhdJmUvqzJok9cRxy9i+sthij7Spoehwi3rXxW6kVabDgu1NjRa03ldfdt&#10;NRw/LufTXH1Wb3bRDW5Ukm0qtX6cjpsViEBjuIf/2+9GwyK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DFpMMAAADb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5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mhL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18c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SGpoS+AAAA2wAAAA8AAAAAAAAAAAAAAAAAmAIAAGRycy9kb3ducmV2&#10;LnhtbFBLBQYAAAAABAAEAPUAAACDAwAAAAA=&#10;" filled="f" stroked="f">
                        <v:textbox>
                          <w:txbxContent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BE3104" w:rsidRPr="00BE3104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3872" behindDoc="0" locked="0" layoutInCell="1" allowOverlap="1" wp14:anchorId="19153B2D" wp14:editId="5E8BE35F">
                      <wp:simplePos x="0" y="0"/>
                      <wp:positionH relativeFrom="column">
                        <wp:posOffset>5847715</wp:posOffset>
                      </wp:positionH>
                      <wp:positionV relativeFrom="paragraph">
                        <wp:posOffset>989965</wp:posOffset>
                      </wp:positionV>
                      <wp:extent cx="301625" cy="452755"/>
                      <wp:effectExtent l="0" t="0" r="0" b="4445"/>
                      <wp:wrapNone/>
                      <wp:docPr id="75" name="グループ化 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7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7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153B2D" id="グループ化 75" o:spid="_x0000_s1056" style="position:absolute;left:0;text-align:left;margin-left:460.45pt;margin-top:77.95pt;width:23.75pt;height:35.65pt;z-index:25198387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">
                      <v:shape id="_x0000_s105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NtsMA&#10;AADbAAAADwAAAGRycy9kb3ducmV2LnhtbESPQWvCQBSE74L/YXlCb7prsVZTV5FKoSfFVAVvj+wz&#10;Cc2+DdmtSf+9Kwgeh5n5hlmsOluJKzW+dKxhPFIgiDNnSs41HH6+hjMQPiAbrByThn/ysFr2ewtM&#10;jGt5T9c05CJC2CeooQihTqT0WUEW/cjVxNG7uMZiiLLJpWmwjXBbyVelptJiyXGhwJo+C8p+0z+r&#10;4bi9nE8Ttcs39q1uXack27nU+mXQrT9ABOrCM/xofxsN71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oNtsMAAADb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5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aoLcMA&#10;AADbAAAADwAAAGRycy9kb3ducmV2LnhtbESPT2vCQBTE74LfYXlCb7prsf5JXUUqhZ6Upip4e2Sf&#10;SWj2bchuTfrtXUHwOMzMb5jlurOVuFLjS8caxiMFgjhzpuRcw+HnczgH4QOywcoxafgnD+tVv7fE&#10;xLiWv+mahlxECPsENRQh1ImUPivIoh+5mjh6F9dYDFE2uTQNthFuK/mq1FRaLDkuFFjTR0HZb/pn&#10;NRx3l/Npovb51r7VreuUZLuQWr8Mus07iEBdeIYf7S+jYTa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aoLcMAAADb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0640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48386"/>
                      <wp:effectExtent l="0" t="0" r="0" b="0"/>
                      <wp:wrapNone/>
                      <wp:docPr id="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059" type="#_x0000_t202" style="position:absolute;left:0;text-align:left;margin-left:4.95pt;margin-top:2pt;width:44.2pt;height:35.3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01020" cy="1222816"/>
                  <wp:effectExtent l="0" t="0" r="0" b="0"/>
                  <wp:docPr id="20" name="図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020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4" cy="1240873"/>
                  <wp:effectExtent l="0" t="0" r="0" b="0"/>
                  <wp:docPr id="21" name="図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6784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48386"/>
                      <wp:effectExtent l="0" t="0" r="0" b="0"/>
                      <wp:wrapNone/>
                      <wp:docPr id="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060" type="#_x0000_t202" style="position:absolute;left:0;text-align:left;margin-left:5.7pt;margin-top:2pt;width:44.2pt;height:35.3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79615" cy="1219274"/>
                  <wp:effectExtent l="0" t="0" r="1905" b="0"/>
                  <wp:docPr id="22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615" cy="1219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2688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061" type="#_x0000_t202" style="position:absolute;left:0;text-align:left;margin-left:170.5pt;margin-top:-2.8pt;width:44.2pt;height:35.3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062" type="#_x0000_t202" style="position:absolute;left:0;text-align:left;margin-left:5.15pt;margin-top:-2.8pt;width:44.2pt;height:35.3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51198" cy="1240874"/>
                  <wp:effectExtent l="0" t="0" r="0" b="0"/>
                  <wp:docPr id="25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198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621632" cy="1219260"/>
                  <wp:effectExtent l="0" t="0" r="0" b="0"/>
                  <wp:docPr id="225" name="図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632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063" type="#_x0000_t202" style="position:absolute;left:0;text-align:left;margin-left:5.95pt;margin-top:-2.8pt;width:44.2pt;height:35.3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56628" cy="1233937"/>
                  <wp:effectExtent l="0" t="0" r="5715" b="4445"/>
                  <wp:docPr id="232" name="図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628" cy="1233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8832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064" type="#_x0000_t202" style="position:absolute;left:0;text-align:left;margin-left:3.4pt;margin-top:-2.8pt;width:44.2pt;height:35.3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5904" cy="1222951"/>
                  <wp:effectExtent l="0" t="0" r="0" b="0"/>
                  <wp:docPr id="233" name="図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904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065" type="#_x0000_t202" style="position:absolute;left:0;text-align:left;margin-left:5.3pt;margin-top:-1.2pt;width:44.2pt;height:33.4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8279" cy="1231579"/>
                  <wp:effectExtent l="0" t="0" r="0" b="6985"/>
                  <wp:docPr id="234" name="図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279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4736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48386"/>
                      <wp:effectExtent l="0" t="0" r="0" b="0"/>
                      <wp:wrapNone/>
                      <wp:docPr id="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066" type="#_x0000_t202" style="position:absolute;left:0;text-align:left;margin-left:13.05pt;margin-top:-3.6pt;width:44.2pt;height:35.3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19749" cy="1234878"/>
                  <wp:effectExtent l="0" t="0" r="4445" b="3810"/>
                  <wp:docPr id="237" name="図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749" cy="1234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1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067" type="#_x0000_t202" style="position:absolute;left:0;text-align:left;margin-left:5.3pt;margin-top:-2pt;width:44.2pt;height:33.4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96137" cy="1222364"/>
                  <wp:effectExtent l="0" t="0" r="4445" b="0"/>
                  <wp:docPr id="238" name="図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137" cy="1222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0880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48386"/>
                      <wp:effectExtent l="0" t="0" r="0" b="0"/>
                      <wp:wrapNone/>
                      <wp:docPr id="1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068" type="#_x0000_t202" style="position:absolute;left:0;text-align:left;margin-left:13.2pt;margin-top:-3.6pt;width:44.2pt;height:35.3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46253" cy="1240874"/>
                  <wp:effectExtent l="0" t="0" r="0" b="0"/>
                  <wp:docPr id="241" name="図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253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1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069" type="#_x0000_t202" style="position:absolute;left:0;text-align:left;margin-left:5.3pt;margin-top:-2.25pt;width:44.2pt;height:36.2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9196" cy="1189948"/>
                  <wp:effectExtent l="0" t="0" r="4445" b="0"/>
                  <wp:docPr id="242" name="図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196" cy="1189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10127351" wp14:editId="2EDEB282">
                  <wp:extent cx="1559955" cy="1212816"/>
                  <wp:effectExtent l="0" t="0" r="2540" b="6985"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0192" behindDoc="0" locked="1" layoutInCell="1" allowOverlap="1" wp14:anchorId="706C7ECC" wp14:editId="0D493BB1">
                      <wp:simplePos x="0" y="0"/>
                      <wp:positionH relativeFrom="column">
                        <wp:posOffset>33655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070" type="#_x0000_t202" style="position:absolute;left:0;text-align:left;margin-left:2.65pt;margin-top:-2.2pt;width:44.2pt;height:35.85pt;z-index:252040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1216" behindDoc="0" locked="1" layoutInCell="1" allowOverlap="1" wp14:anchorId="513ED153" wp14:editId="71F13198">
                      <wp:simplePos x="0" y="0"/>
                      <wp:positionH relativeFrom="column">
                        <wp:posOffset>4308475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071" type="#_x0000_t202" style="position:absolute;left:0;text-align:left;margin-left:339.25pt;margin-top:-2.2pt;width:44.2pt;height:35.85pt;z-index:25204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7792" behindDoc="0" locked="1" layoutInCell="1" allowOverlap="1" wp14:anchorId="6606104C" wp14:editId="11AC2042">
                      <wp:simplePos x="0" y="0"/>
                      <wp:positionH relativeFrom="column">
                        <wp:posOffset>-2559685</wp:posOffset>
                      </wp:positionH>
                      <wp:positionV relativeFrom="page">
                        <wp:posOffset>-4121785</wp:posOffset>
                      </wp:positionV>
                      <wp:extent cx="1851660" cy="455295"/>
                      <wp:effectExtent l="0" t="0" r="0" b="1905"/>
                      <wp:wrapNone/>
                      <wp:docPr id="2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6104C" id="_x0000_s1072" type="#_x0000_t202" style="position:absolute;left:0;text-align:left;margin-left:-201.55pt;margin-top:-324.55pt;width:145.8pt;height:35.85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" filled="f" stroked="f">
                      <v:textbox>
                        <w:txbxContent>
                          <w:p w:rsidR="000205A9" w:rsidRPr="000E0D7E" w:rsidRDefault="000205A9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8816" behindDoc="0" locked="1" layoutInCell="1" allowOverlap="1" wp14:anchorId="22AFD5BA" wp14:editId="4EA6F9BD">
                      <wp:simplePos x="0" y="0"/>
                      <wp:positionH relativeFrom="column">
                        <wp:posOffset>1715135</wp:posOffset>
                      </wp:positionH>
                      <wp:positionV relativeFrom="page">
                        <wp:posOffset>-4121785</wp:posOffset>
                      </wp:positionV>
                      <wp:extent cx="1851660" cy="455295"/>
                      <wp:effectExtent l="0" t="0" r="0" b="1905"/>
                      <wp:wrapNone/>
                      <wp:docPr id="2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AFD5BA" id="_x0000_s1073" type="#_x0000_t202" style="position:absolute;left:0;text-align:left;margin-left:135.05pt;margin-top:-324.55pt;width:145.8pt;height:35.85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" filled="f" stroked="f">
                      <v:textbox>
                        <w:txbxContent>
                          <w:p w:rsidR="000205A9" w:rsidRPr="000E0D7E" w:rsidRDefault="000205A9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27E4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1168" behindDoc="0" locked="1" layoutInCell="1" allowOverlap="1" wp14:anchorId="6183A0DC" wp14:editId="11BEFAD5">
                      <wp:simplePos x="0" y="0"/>
                      <wp:positionH relativeFrom="column">
                        <wp:posOffset>-1670050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②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25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183A0DC" id="_x0000_s1074" type="#_x0000_t202" style="position:absolute;left:0;text-align:left;margin-left:-131.5pt;margin-top:100.55pt;width:582.75pt;height:110.6pt;z-index:251911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" filled="f" stroked="f">
                      <v:textbox style="mso-fit-shape-to-text:t">
                        <w:txbxContent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②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25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1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075" type="#_x0000_t202" style="position:absolute;left:0;text-align:left;margin-left:4.65pt;margin-top:-2.2pt;width:44.2pt;height:36.2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47364" cy="1191498"/>
                  <wp:effectExtent l="0" t="0" r="0" b="8890"/>
                  <wp:docPr id="256" name="図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364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041F0E0" wp14:editId="6CC283C2">
                  <wp:extent cx="1553986" cy="1206715"/>
                  <wp:effectExtent l="0" t="0" r="8255" b="0"/>
                  <wp:docPr id="481" name="図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986" cy="120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40873"/>
                  <wp:effectExtent l="0" t="0" r="0" b="0"/>
                  <wp:docPr id="281" name="図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5920" behindDoc="0" locked="1" layoutInCell="1" allowOverlap="1" wp14:anchorId="73388EC1" wp14:editId="5BC97EF1">
                      <wp:simplePos x="0" y="0"/>
                      <wp:positionH relativeFrom="column">
                        <wp:posOffset>130810</wp:posOffset>
                      </wp:positionH>
                      <wp:positionV relativeFrom="page">
                        <wp:posOffset>24130</wp:posOffset>
                      </wp:positionV>
                      <wp:extent cx="561340" cy="455295"/>
                      <wp:effectExtent l="0" t="0" r="0" b="1905"/>
                      <wp:wrapNone/>
                      <wp:docPr id="49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388EC1" id="_x0000_s1076" type="#_x0000_t202" style="position:absolute;left:0;text-align:left;margin-left:10.3pt;margin-top:1.9pt;width:44.2pt;height:35.85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" filled="f" stroked="f">
                      <v:textbox>
                        <w:txbxContent>
                          <w:p w:rsidR="000205A9" w:rsidRPr="00137FF3" w:rsidRDefault="000205A9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6944" behindDoc="0" locked="1" layoutInCell="1" allowOverlap="1" wp14:anchorId="1955CE23" wp14:editId="0BD1C9D8">
                      <wp:simplePos x="0" y="0"/>
                      <wp:positionH relativeFrom="column">
                        <wp:posOffset>4388485</wp:posOffset>
                      </wp:positionH>
                      <wp:positionV relativeFrom="page">
                        <wp:posOffset>24130</wp:posOffset>
                      </wp:positionV>
                      <wp:extent cx="561340" cy="455295"/>
                      <wp:effectExtent l="0" t="0" r="0" b="1905"/>
                      <wp:wrapNone/>
                      <wp:docPr id="49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55CE23" id="_x0000_s1077" type="#_x0000_t202" style="position:absolute;left:0;text-align:left;margin-left:345.55pt;margin-top:1.9pt;width:44.2pt;height:35.85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" filled="f" stroked="f">
                      <v:textbox>
                        <w:txbxContent>
                          <w:p w:rsidR="000205A9" w:rsidRPr="00137FF3" w:rsidRDefault="000205A9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7968" behindDoc="0" locked="0" layoutInCell="1" allowOverlap="1" wp14:anchorId="49F301F1" wp14:editId="0A9E5106">
                      <wp:simplePos x="0" y="0"/>
                      <wp:positionH relativeFrom="column">
                        <wp:posOffset>1582420</wp:posOffset>
                      </wp:positionH>
                      <wp:positionV relativeFrom="paragraph">
                        <wp:posOffset>992505</wp:posOffset>
                      </wp:positionV>
                      <wp:extent cx="301625" cy="452755"/>
                      <wp:effectExtent l="0" t="0" r="0" b="4445"/>
                      <wp:wrapNone/>
                      <wp:docPr id="495" name="グループ化 4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49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9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9F301F1" id="グループ化 495" o:spid="_x0000_s1078" style="position:absolute;left:0;text-align:left;margin-left:124.6pt;margin-top:78.15pt;width:23.75pt;height:35.65pt;z-index:25198796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">
                      <v:shape id="_x0000_s107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EUDMMA&#10;AADcAAAADwAAAGRycy9kb3ducmV2LnhtbESPQYvCMBSE7wv+h/AEb2uiqGg1iiiCJ5d1VfD2aJ5t&#10;sXkpTbT135uFhT0OM/MNs1i1thRPqn3hWMOgr0AQp84UnGk4/ew+pyB8QDZYOiYNL/KwWnY+FpgY&#10;1/A3PY8hExHCPkENeQhVIqVPc7Lo+64ijt7N1RZDlHUmTY1NhNtSDpWaSIsFx4UcK9rklN6PD6vh&#10;fLhdLyP1lW3tuGpcqyTbmdS6123XcxCB2vAf/mvvjYbRbAK/Z+IR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EUDM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8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2xl8UA&#10;AADcAAAADwAAAGRycy9kb3ducmV2LnhtbESPT2vCQBTE7wW/w/KE3nTXoq2mboK0CJ4s9U+ht0f2&#10;mYRm34bsauK3dwWhx2FmfsMss97W4kKtrxxrmIwVCOLcmYoLDYf9ejQH4QOywdoxabiShywdPC0x&#10;Ma7jb7rsQiEihH2CGsoQmkRKn5dk0Y9dQxy9k2sthijbQpoWuwi3tXxR6lVarDgulNjQR0n53+5s&#10;NRy3p9+fqfoqPu2s6VyvJNuF1Pp52K/eQQTqw3/40d4YDdPFG9zPxCMg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3bGXxQAAANwAAAAPAAAAAAAAAAAAAAAAAJgCAABkcnMv&#10;ZG93bnJldi54bWxQSwUGAAAAAAQABAD1AAAAigMAAAAA&#10;" filled="f" stroked="f">
                        <v:textbox>
                          <w:txbxContent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8992" behindDoc="0" locked="0" layoutInCell="1" allowOverlap="1" wp14:anchorId="18AE0650" wp14:editId="6734E86D">
                      <wp:simplePos x="0" y="0"/>
                      <wp:positionH relativeFrom="column">
                        <wp:posOffset>5842635</wp:posOffset>
                      </wp:positionH>
                      <wp:positionV relativeFrom="paragraph">
                        <wp:posOffset>993140</wp:posOffset>
                      </wp:positionV>
                      <wp:extent cx="301625" cy="452755"/>
                      <wp:effectExtent l="0" t="0" r="0" b="4445"/>
                      <wp:wrapNone/>
                      <wp:docPr id="498" name="グループ化 4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49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AE0650" id="グループ化 498" o:spid="_x0000_s1081" style="position:absolute;left:0;text-align:left;margin-left:460.05pt;margin-top:78.2pt;width:23.75pt;height:35.65pt;z-index:25198899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">
                      <v:shape id="_x0000_s108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6AfsQA&#10;AADcAAAADwAAAGRycy9kb3ducmV2LnhtbESPT4vCMBTE7wt+h/AEb2uiuIvtGkUUwdPK+mdhb4/m&#10;2ZZtXkoTbf32RhA8DjPzG2a26GwlrtT40rGG0VCBIM6cKTnXcDxs3qcgfEA2WDkmDTfysJj33maY&#10;GtfyD133IRcRwj5FDUUIdSqlzwqy6IeuJo7e2TUWQ5RNLk2DbYTbSo6V+pQWS44LBda0Kij731+s&#10;htP3+e93onb52n7UreuUZJtIrQf9bvkFIlAXXuFne2s0TJIEHm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OgH7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8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+z+cAA&#10;AADcAAAADwAAAGRycy9kb3ducmV2LnhtbERPTYvCMBC9C/sfwix402RFZbcaZVEET4p1V/A2NGNb&#10;bCalibb+e3MQPD7e93zZ2UrcqfGlYw1fQwWCOHOm5FzD33Ez+AbhA7LByjFpeJCH5eKjN8fEuJYP&#10;dE9DLmII+wQ1FCHUiZQ+K8iiH7qaOHIX11gMETa5NA22MdxWcqTUVFosOTYUWNOqoOya3qyG/93l&#10;fBqrfb62k7p1nZJsf6TW/c/udwYiUBfe4pd7azRMVJwfz8Qj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9+z+cAAAADcAAAADwAAAAAAAAAAAAAAAACYAgAAZHJzL2Rvd25y&#10;ZXYueG1sUEsFBgAAAAAEAAQA9QAAAIUDAAAAAA==&#10;" filled="f" stroked="f">
                        <v:textbox>
                          <w:txbxContent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1" layoutInCell="1" allowOverlap="1" wp14:anchorId="5197B914" wp14:editId="44A4172C">
                      <wp:simplePos x="0" y="0"/>
                      <wp:positionH relativeFrom="column">
                        <wp:posOffset>63500</wp:posOffset>
                      </wp:positionH>
                      <wp:positionV relativeFrom="page">
                        <wp:posOffset>24130</wp:posOffset>
                      </wp:positionV>
                      <wp:extent cx="561340" cy="393065"/>
                      <wp:effectExtent l="0" t="0" r="0" b="0"/>
                      <wp:wrapNone/>
                      <wp:docPr id="25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084" type="#_x0000_t202" style="position:absolute;left:0;text-align:left;margin-left:5pt;margin-top:1.9pt;width:44.2pt;height:30.9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2783" cy="1222816"/>
                  <wp:effectExtent l="0" t="0" r="7620" b="0"/>
                  <wp:docPr id="282" name="図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783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4" cy="1240873"/>
                  <wp:effectExtent l="0" t="0" r="0" b="0"/>
                  <wp:docPr id="283" name="図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0096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24130</wp:posOffset>
                      </wp:positionV>
                      <wp:extent cx="561340" cy="400685"/>
                      <wp:effectExtent l="0" t="0" r="0" b="0"/>
                      <wp:wrapNone/>
                      <wp:docPr id="25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006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085" type="#_x0000_t202" style="position:absolute;left:0;text-align:left;margin-left:5.7pt;margin-top:1.9pt;width:44.2pt;height:31.5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85877" cy="1216309"/>
                  <wp:effectExtent l="0" t="0" r="0" b="3175"/>
                  <wp:docPr id="284" name="図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877" cy="1216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086" type="#_x0000_t202" style="position:absolute;left:0;text-align:left;margin-left:170.45pt;margin-top:-2.85pt;width:44.2pt;height:35.3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4976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087" type="#_x0000_t202" style="position:absolute;left:0;text-align:left;margin-left:5.15pt;margin-top:-2.85pt;width:44.2pt;height:35.3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40172" cy="1240874"/>
                  <wp:effectExtent l="0" t="0" r="3175" b="0"/>
                  <wp:docPr id="285" name="図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172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91315" cy="1219260"/>
                  <wp:effectExtent l="0" t="0" r="8890" b="0"/>
                  <wp:docPr id="286" name="図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5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1120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088" type="#_x0000_t202" style="position:absolute;left:0;text-align:left;margin-left:5.95pt;margin-top:-2.85pt;width:44.2pt;height:35.3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DuELgIAAAw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6635" cy="1228263"/>
                  <wp:effectExtent l="0" t="0" r="6985" b="0"/>
                  <wp:docPr id="287" name="図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635" cy="1228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2144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089" type="#_x0000_t202" style="position:absolute;left:0;text-align:left;margin-left:3.4pt;margin-top:-2.85pt;width:44.2pt;height:35.3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6HDLgIAAAw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0864" cy="1222951"/>
                  <wp:effectExtent l="0" t="0" r="0" b="0"/>
                  <wp:docPr id="32" name="図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864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7024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090" type="#_x0000_t202" style="position:absolute;left:0;text-align:left;margin-left:5.3pt;margin-top:-1.2pt;width:44.2pt;height:33.4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XewIYC0CAAAM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6051" cy="1229322"/>
                  <wp:effectExtent l="0" t="0" r="4445" b="9525"/>
                  <wp:docPr id="34" name="図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051" cy="1229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27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091" type="#_x0000_t202" style="position:absolute;left:0;text-align:left;margin-left:13pt;margin-top:-3.6pt;width:44.2pt;height:35.55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32578" cy="1233300"/>
                  <wp:effectExtent l="0" t="0" r="0" b="5080"/>
                  <wp:docPr id="37" name="図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578" cy="123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3168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7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092" type="#_x0000_t202" style="position:absolute;left:0;text-align:left;margin-left:5.3pt;margin-top:-2pt;width:44.2pt;height:33.4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71841" cy="1230204"/>
                  <wp:effectExtent l="0" t="0" r="0" b="8255"/>
                  <wp:docPr id="39" name="図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841" cy="1230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27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093" type="#_x0000_t202" style="position:absolute;left:0;text-align:left;margin-left:13.2pt;margin-top:-3.6pt;width:44.2pt;height:35.55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9770" cy="1240874"/>
                  <wp:effectExtent l="0" t="0" r="3810" b="0"/>
                  <wp:docPr id="51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770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9072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27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094" type="#_x0000_t202" style="position:absolute;left:0;text-align:left;margin-left:5.3pt;margin-top:-2.25pt;width:44.2pt;height:36.25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aHLAjC0CAAAM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8241" cy="1197193"/>
                  <wp:effectExtent l="0" t="0" r="0" b="3175"/>
                  <wp:docPr id="52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241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Pr="00CE27E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9470C27" wp14:editId="35AA1EF1">
                  <wp:extent cx="1559955" cy="1208365"/>
                  <wp:effectExtent l="0" t="0" r="2540" b="0"/>
                  <wp:docPr id="482" name="図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3264" behindDoc="0" locked="1" layoutInCell="1" allowOverlap="1" wp14:anchorId="706C7ECC" wp14:editId="0D493BB1">
                      <wp:simplePos x="0" y="0"/>
                      <wp:positionH relativeFrom="column">
                        <wp:posOffset>46355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095" type="#_x0000_t202" style="position:absolute;left:0;text-align:left;margin-left:3.65pt;margin-top:-1.25pt;width:44.2pt;height:35.85pt;z-index:25204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4288" behindDoc="0" locked="1" layoutInCell="1" allowOverlap="1" wp14:anchorId="513ED153" wp14:editId="71F13198">
                      <wp:simplePos x="0" y="0"/>
                      <wp:positionH relativeFrom="column">
                        <wp:posOffset>4321175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096" type="#_x0000_t202" style="position:absolute;left:0;text-align:left;margin-left:340.25pt;margin-top:-1.25pt;width:44.2pt;height:35.85pt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0864" behindDoc="0" locked="1" layoutInCell="1" allowOverlap="1" wp14:anchorId="131ADB84" wp14:editId="086412D3">
                      <wp:simplePos x="0" y="0"/>
                      <wp:positionH relativeFrom="column">
                        <wp:posOffset>-2588260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1ADB84" id="_x0000_s1097" type="#_x0000_t202" style="position:absolute;left:0;text-align:left;margin-left:-203.8pt;margin-top:-322.55pt;width:145.8pt;height:35.85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" filled="f" stroked="f">
                      <v:textbox>
                        <w:txbxContent>
                          <w:p w:rsidR="000205A9" w:rsidRPr="000E0D7E" w:rsidRDefault="000205A9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1888" behindDoc="0" locked="1" layoutInCell="1" allowOverlap="1" wp14:anchorId="74F446FE" wp14:editId="5A547676">
                      <wp:simplePos x="0" y="0"/>
                      <wp:positionH relativeFrom="column">
                        <wp:posOffset>1686560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F446FE" id="_x0000_s1098" type="#_x0000_t202" style="position:absolute;left:0;text-align:left;margin-left:132.8pt;margin-top:-322.55pt;width:145.8pt;height:35.85pt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" filled="f" stroked="f">
                      <v:textbox>
                        <w:txbxContent>
                          <w:p w:rsidR="000205A9" w:rsidRPr="000E0D7E" w:rsidRDefault="000205A9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CE27E4" w:rsidP="00417344">
            <w:pPr>
              <w:widowControl/>
              <w:jc w:val="center"/>
              <w:rPr>
                <w:rFonts w:cs="Times New Roman"/>
              </w:rPr>
            </w:pPr>
            <w:r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3216" behindDoc="0" locked="1" layoutInCell="1" allowOverlap="1" wp14:anchorId="15B2CC5F" wp14:editId="0757204C">
                      <wp:simplePos x="0" y="0"/>
                      <wp:positionH relativeFrom="column">
                        <wp:posOffset>-3797935</wp:posOffset>
                      </wp:positionH>
                      <wp:positionV relativeFrom="page">
                        <wp:posOffset>1280160</wp:posOffset>
                      </wp:positionV>
                      <wp:extent cx="7400925" cy="1404620"/>
                      <wp:effectExtent l="0" t="0" r="0" b="0"/>
                      <wp:wrapNone/>
                      <wp:docPr id="3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③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26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5B2CC5F" id="_x0000_s1099" type="#_x0000_t202" style="position:absolute;left:0;text-align:left;margin-left:-299.05pt;margin-top:100.8pt;width:582.75pt;height:110.6pt;z-index:251913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" filled="f" stroked="f">
                      <v:textbox style="mso-fit-shape-to-text:t">
                        <w:txbxContent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③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26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5216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28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00" type="#_x0000_t202" style="position:absolute;left:0;text-align:left;margin-left:4.65pt;margin-top:-2.2pt;width:44.2pt;height:36.2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21913" cy="1187993"/>
                  <wp:effectExtent l="0" t="0" r="2540" b="0"/>
                  <wp:docPr id="55" name="図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913" cy="1187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7358"/>
                  <wp:effectExtent l="0" t="0" r="2540" b="1905"/>
                  <wp:docPr id="483" name="図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34907"/>
                  <wp:effectExtent l="0" t="0" r="0" b="3810"/>
                  <wp:docPr id="72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34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1040" behindDoc="0" locked="1" layoutInCell="1" allowOverlap="1" wp14:anchorId="375BF02F" wp14:editId="5D19FEF5">
                      <wp:simplePos x="0" y="0"/>
                      <wp:positionH relativeFrom="column">
                        <wp:posOffset>128270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5BF02F" id="_x0000_s1101" type="#_x0000_t202" style="position:absolute;left:0;text-align:left;margin-left:10.1pt;margin-top:2pt;width:44.2pt;height:35.85pt;z-index:25199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" filled="f" stroked="f">
                      <v:textbox>
                        <w:txbxContent>
                          <w:p w:rsidR="000205A9" w:rsidRPr="00137FF3" w:rsidRDefault="000205A9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2064" behindDoc="0" locked="1" layoutInCell="1" allowOverlap="1" wp14:anchorId="26BE88A3" wp14:editId="768CA8C2">
                      <wp:simplePos x="0" y="0"/>
                      <wp:positionH relativeFrom="column">
                        <wp:posOffset>4385945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BE88A3" id="_x0000_s1102" type="#_x0000_t202" style="position:absolute;left:0;text-align:left;margin-left:345.35pt;margin-top:2pt;width:44.2pt;height:35.85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" filled="f" stroked="f">
                      <v:textbox>
                        <w:txbxContent>
                          <w:p w:rsidR="000205A9" w:rsidRPr="00137FF3" w:rsidRDefault="000205A9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93088" behindDoc="0" locked="0" layoutInCell="1" allowOverlap="1" wp14:anchorId="79DE9632" wp14:editId="6B350595">
                      <wp:simplePos x="0" y="0"/>
                      <wp:positionH relativeFrom="column">
                        <wp:posOffset>1579880</wp:posOffset>
                      </wp:positionH>
                      <wp:positionV relativeFrom="paragraph">
                        <wp:posOffset>995045</wp:posOffset>
                      </wp:positionV>
                      <wp:extent cx="301625" cy="452755"/>
                      <wp:effectExtent l="0" t="0" r="0" b="4445"/>
                      <wp:wrapNone/>
                      <wp:docPr id="503" name="グループ化 5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04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DE9632" id="グループ化 503" o:spid="_x0000_s1103" style="position:absolute;left:0;text-align:left;margin-left:124.4pt;margin-top:78.35pt;width:23.75pt;height:35.65pt;z-index:25199308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">
                      <v:shape id="_x0000_s110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S1+sMA&#10;AADcAAAADwAAAGRycy9kb3ducmV2LnhtbESPT4vCMBTE7wt+h/CEva2JootWo4gi7ElZ/4G3R/Ns&#10;i81LaaKt394sLHgcZuY3zGzR2lI8qPaFYw39ngJBnDpTcKbheNh8jUH4gGywdEwanuRhMe98zDAx&#10;ruFfeuxDJiKEfYIa8hCqREqf5mTR91xFHL2rqy2GKOtMmhqbCLelHCj1LS0WHBdyrGiVU3rb362G&#10;0/Z6OQ/VLlvbUdW4Vkm2E6n1Z7ddTkEEasM7/N/+MRpGagh/Z+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S1+s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0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gQYcQA&#10;AADcAAAADwAAAGRycy9kb3ducmV2LnhtbESPQWvCQBSE74L/YXmF3sxuxUibugliEXpqUVvB2yP7&#10;TEKzb0N2a9J/3xUEj8PMfMOsitG24kK9bxxreEoUCOLSmYYrDV+H7ewZhA/IBlvHpOGPPBT5dLLC&#10;zLiBd3TZh0pECPsMNdQhdJmUvqzJok9cRxy9s+sthij7Spoehwi3rZwrtZQWG44LNXa0qan82f9a&#10;Dd8f59NxoT6rN5t2gxuVZPsitX58GNevIAKN4R6+td+NhlSlcD0Tj4DM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oEGH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94112" behindDoc="0" locked="0" layoutInCell="1" allowOverlap="1" wp14:anchorId="3CBCB90C" wp14:editId="2F13D61B">
                      <wp:simplePos x="0" y="0"/>
                      <wp:positionH relativeFrom="column">
                        <wp:posOffset>5840095</wp:posOffset>
                      </wp:positionH>
                      <wp:positionV relativeFrom="paragraph">
                        <wp:posOffset>995680</wp:posOffset>
                      </wp:positionV>
                      <wp:extent cx="301625" cy="452755"/>
                      <wp:effectExtent l="0" t="0" r="0" b="4445"/>
                      <wp:wrapNone/>
                      <wp:docPr id="506" name="グループ化 5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0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BCB90C" id="グループ化 506" o:spid="_x0000_s1106" style="position:absolute;left:0;text-align:left;margin-left:459.85pt;margin-top:78.4pt;width:23.75pt;height:35.65pt;z-index:25199411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">
                      <v:shape id="_x0000_s110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YrjcQA&#10;AADcAAAADwAAAGRycy9kb3ducmV2LnhtbESPT2vCQBTE74LfYXlCb3XXolWjq0il0JPF+Ae8PbLP&#10;JJh9G7Jbk377rlDwOMzMb5jlurOVuFPjS8caRkMFgjhzpuRcw/Hw+ToD4QOywcoxafglD+tVv7fE&#10;xLiW93RPQy4ihH2CGooQ6kRKnxVk0Q9dTRy9q2sshiibXJoG2wi3lXxT6l1aLDkuFFjTR0HZLf2x&#10;Gk676+U8Vt/51k7q1nVKsp1LrV8G3WYBIlAXnuH/9pfRMFFTeJy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2K43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0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m//8AA&#10;AADcAAAADwAAAGRycy9kb3ducmV2LnhtbERPTYvCMBC9C/sfwix402RFZbcaZVEET4p1V/A2NGNb&#10;bCalibb+e3MQPD7e93zZ2UrcqfGlYw1fQwWCOHOm5FzD33Ez+AbhA7LByjFpeJCH5eKjN8fEuJYP&#10;dE9DLmII+wQ1FCHUiZQ+K8iiH7qaOHIX11gMETa5NA22MdxWcqTUVFosOTYUWNOqoOya3qyG/93l&#10;fBqrfb62k7p1nZJsf6TW/c/udwYiUBfe4pd7azRMVFwbz8Qj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am//8AAAADcAAAADwAAAAAAAAAAAAAAAACYAgAAZHJzL2Rvd25y&#10;ZXYueG1sUEsFBgAAAAAEAAQA9QAAAIUDAAAAAA==&#10;" filled="f" stroked="f">
                        <v:textbox>
                          <w:txbxContent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7264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5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09" type="#_x0000_t202" style="position:absolute;left:0;text-align:left;margin-left:4.95pt;margin-top:2pt;width:44.2pt;height:30.9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19935" cy="1222816"/>
                  <wp:effectExtent l="0" t="0" r="0" b="0"/>
                  <wp:docPr id="73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935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74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3408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10" type="#_x0000_t202" style="position:absolute;left:0;text-align:left;margin-left:5.7pt;margin-top:2pt;width:44.2pt;height:30.9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91625" cy="1214483"/>
                  <wp:effectExtent l="0" t="0" r="8890" b="5080"/>
                  <wp:docPr id="80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625" cy="1214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9312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11" type="#_x0000_t202" style="position:absolute;left:0;text-align:left;margin-left:170.45pt;margin-top:-2.85pt;width:44.2pt;height:35.3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8288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12" type="#_x0000_t202" style="position:absolute;left:0;text-align:left;margin-left:5.15pt;margin-top:-2.85pt;width:44.2pt;height:35.3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8VnLQIAAAs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65933" cy="1240874"/>
                  <wp:effectExtent l="0" t="0" r="0" b="0"/>
                  <wp:docPr id="94" name="図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933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1546" cy="1219260"/>
                  <wp:effectExtent l="0" t="0" r="0" b="0"/>
                  <wp:docPr id="95" name="図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546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4432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13" type="#_x0000_t202" style="position:absolute;left:0;text-align:left;margin-left:5.95pt;margin-top:-2.85pt;width:44.2pt;height:35.3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6697" cy="1226319"/>
                  <wp:effectExtent l="0" t="0" r="0" b="0"/>
                  <wp:docPr id="192" name="図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697" cy="1226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5456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14" type="#_x0000_t202" style="position:absolute;left:0;text-align:left;margin-left:3.4pt;margin-top:-2.85pt;width:44.2pt;height:35.3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4264" cy="1218877"/>
                  <wp:effectExtent l="0" t="0" r="0" b="635"/>
                  <wp:docPr id="193" name="図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264" cy="1218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0336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6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15" type="#_x0000_t202" style="position:absolute;left:0;text-align:left;margin-left:5.3pt;margin-top:-1.2pt;width:44.2pt;height:33.4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1238" cy="1228917"/>
                  <wp:effectExtent l="0" t="0" r="9525" b="0"/>
                  <wp:docPr id="194" name="図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238" cy="1228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1360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45770"/>
                      <wp:effectExtent l="0" t="0" r="0" b="0"/>
                      <wp:wrapNone/>
                      <wp:docPr id="6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16" type="#_x0000_t202" style="position:absolute;left:0;text-align:left;margin-left:13pt;margin-top:-3.6pt;width:44.2pt;height:35.1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6115" cy="1239525"/>
                  <wp:effectExtent l="0" t="0" r="0" b="0"/>
                  <wp:docPr id="195" name="図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115" cy="123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6480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6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17" type="#_x0000_t202" style="position:absolute;left:0;text-align:left;margin-left:5.3pt;margin-top:-2pt;width:44.2pt;height:33.4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balLQIAAAs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22251" cy="1236242"/>
                  <wp:effectExtent l="0" t="0" r="0" b="2540"/>
                  <wp:docPr id="196" name="図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251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7504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6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18" type="#_x0000_t202" style="position:absolute;left:0;text-align:left;margin-left:13.2pt;margin-top:-3.6pt;width:44.2pt;height:35.55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2335" cy="1237601"/>
                  <wp:effectExtent l="0" t="0" r="1905" b="1270"/>
                  <wp:docPr id="197" name="図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335" cy="1237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2384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19" type="#_x0000_t202" style="position:absolute;left:0;text-align:left;margin-left:5.3pt;margin-top:-2.25pt;width:44.2pt;height:36.2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7813" cy="1177968"/>
                  <wp:effectExtent l="0" t="0" r="0" b="3175"/>
                  <wp:docPr id="198" name="図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813" cy="117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7731"/>
                  <wp:effectExtent l="0" t="0" r="2540" b="0"/>
                  <wp:docPr id="484" name="図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7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6336" behindDoc="0" locked="1" layoutInCell="1" allowOverlap="1" wp14:anchorId="706C7ECC" wp14:editId="0D493BB1">
                      <wp:simplePos x="0" y="0"/>
                      <wp:positionH relativeFrom="column">
                        <wp:posOffset>53975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59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20" type="#_x0000_t202" style="position:absolute;left:0;text-align:left;margin-left:4.25pt;margin-top:-1.65pt;width:44.2pt;height:35.85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7360" behindDoc="0" locked="1" layoutInCell="1" allowOverlap="1" wp14:anchorId="513ED153" wp14:editId="71F13198">
                      <wp:simplePos x="0" y="0"/>
                      <wp:positionH relativeFrom="column">
                        <wp:posOffset>4328795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59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21" type="#_x0000_t202" style="position:absolute;left:0;text-align:left;margin-left:340.85pt;margin-top:-1.65pt;width:44.2pt;height:35.85pt;z-index:252047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3936" behindDoc="0" locked="1" layoutInCell="1" allowOverlap="1" wp14:anchorId="7723C4E9" wp14:editId="3246096B">
                      <wp:simplePos x="0" y="0"/>
                      <wp:positionH relativeFrom="column">
                        <wp:posOffset>-2569210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2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23C4E9" id="_x0000_s1122" type="#_x0000_t202" style="position:absolute;left:0;text-align:left;margin-left:-202.3pt;margin-top:-323.3pt;width:145.8pt;height:35.85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" filled="f" stroked="f">
                      <v:textbox>
                        <w:txbxContent>
                          <w:p w:rsidR="000205A9" w:rsidRPr="000E0D7E" w:rsidRDefault="000205A9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4960" behindDoc="0" locked="1" layoutInCell="1" allowOverlap="1" wp14:anchorId="21E88D65" wp14:editId="71852DBC">
                      <wp:simplePos x="0" y="0"/>
                      <wp:positionH relativeFrom="column">
                        <wp:posOffset>1705610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2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E88D65" id="_x0000_s1123" type="#_x0000_t202" style="position:absolute;left:0;text-align:left;margin-left:134.3pt;margin-top:-323.3pt;width:145.8pt;height:35.85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" filled="f" stroked="f">
                      <v:textbox>
                        <w:txbxContent>
                          <w:p w:rsidR="000205A9" w:rsidRPr="000E0D7E" w:rsidRDefault="000205A9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CE27E4" w:rsidP="00417344">
            <w:pPr>
              <w:widowControl/>
              <w:jc w:val="center"/>
              <w:rPr>
                <w:rFonts w:cs="Times New Roman"/>
              </w:rPr>
            </w:pPr>
            <w:r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5264" behindDoc="0" locked="1" layoutInCell="1" allowOverlap="1" wp14:anchorId="5472A44F" wp14:editId="4D163B9F">
                      <wp:simplePos x="0" y="0"/>
                      <wp:positionH relativeFrom="column">
                        <wp:posOffset>-3797935</wp:posOffset>
                      </wp:positionH>
                      <wp:positionV relativeFrom="page">
                        <wp:posOffset>1280160</wp:posOffset>
                      </wp:positionV>
                      <wp:extent cx="7400925" cy="1404620"/>
                      <wp:effectExtent l="0" t="0" r="0" b="0"/>
                      <wp:wrapNone/>
                      <wp:docPr id="4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④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26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472A44F" id="_x0000_s1124" type="#_x0000_t202" style="position:absolute;left:0;text-align:left;margin-left:-299.05pt;margin-top:100.8pt;width:582.75pt;height:110.6pt;z-index:251915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" filled="f" stroked="f">
                      <v:textbox style="mso-fit-shape-to-text:t">
                        <w:txbxContent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④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26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8528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7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25" type="#_x0000_t202" style="position:absolute;left:0;text-align:left;margin-left:4.65pt;margin-top:-2.2pt;width:44.2pt;height:36.2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4713" cy="1191498"/>
                  <wp:effectExtent l="0" t="0" r="8890" b="8890"/>
                  <wp:docPr id="199" name="図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713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7358"/>
                  <wp:effectExtent l="0" t="0" r="2540" b="1905"/>
                  <wp:docPr id="485" name="図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212" name="図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9232" behindDoc="0" locked="1" layoutInCell="1" allowOverlap="1" wp14:anchorId="6B6A8259" wp14:editId="701772C9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2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6A8259" id="_x0000_s1126" type="#_x0000_t202" style="position:absolute;left:0;text-align:left;margin-left:10.5pt;margin-top:2pt;width:44.2pt;height:35.85pt;z-index:25199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0256" behindDoc="0" locked="1" layoutInCell="1" allowOverlap="1" wp14:anchorId="3E14B6AA" wp14:editId="3BB0696E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14B6AA" id="_x0000_s1127" type="#_x0000_t202" style="position:absolute;left:0;text-align:left;margin-left:345.75pt;margin-top:2pt;width:44.2pt;height:35.85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1280" behindDoc="0" locked="0" layoutInCell="1" allowOverlap="1" wp14:anchorId="41679CEC" wp14:editId="3EFBD57D">
                      <wp:simplePos x="0" y="0"/>
                      <wp:positionH relativeFrom="column">
                        <wp:posOffset>1584960</wp:posOffset>
                      </wp:positionH>
                      <wp:positionV relativeFrom="paragraph">
                        <wp:posOffset>974090</wp:posOffset>
                      </wp:positionV>
                      <wp:extent cx="301625" cy="452755"/>
                      <wp:effectExtent l="0" t="0" r="0" b="4445"/>
                      <wp:wrapNone/>
                      <wp:docPr id="528" name="グループ化 5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2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3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1679CEC" id="グループ化 528" o:spid="_x0000_s1128" style="position:absolute;left:0;text-align:left;margin-left:124.8pt;margin-top:76.7pt;width:23.75pt;height:35.65pt;z-index:25200128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">
                      <v:shape id="_x0000_s112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BGBM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Q7JYw+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QRgT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3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5RM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3Dnzg/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N5RMAAAADcAAAADwAAAAAAAAAAAAAAAACYAgAAZHJzL2Rvd25y&#10;ZXYueG1sUEsFBgAAAAAEAAQA9QAAAIU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2304" behindDoc="0" locked="0" layoutInCell="1" allowOverlap="1" wp14:anchorId="6E94FED8" wp14:editId="65019F59">
                      <wp:simplePos x="0" y="0"/>
                      <wp:positionH relativeFrom="column">
                        <wp:posOffset>5845175</wp:posOffset>
                      </wp:positionH>
                      <wp:positionV relativeFrom="paragraph">
                        <wp:posOffset>974725</wp:posOffset>
                      </wp:positionV>
                      <wp:extent cx="301625" cy="452755"/>
                      <wp:effectExtent l="0" t="0" r="0" b="4445"/>
                      <wp:wrapNone/>
                      <wp:docPr id="531" name="グループ化 5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32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33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94FED8" id="グループ化 531" o:spid="_x0000_s1131" style="position:absolute;left:0;text-align:left;margin-left:460.25pt;margin-top:76.75pt;width:23.75pt;height:35.65pt;z-index:25200230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">
                      <v:shape id="_x0000_s113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CqM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Nh+jaG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CqM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3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HnM8UA&#10;AADcAAAADwAAAGRycy9kb3ducmV2LnhtbESPzWrDMBCE74G8g9hAb43U/JG6lkNIKPSUErcp9LZY&#10;G9vUWhlLjZ23jwqFHIeZ+YZJN4NtxIU6XzvW8DRVIIgLZ2ouNXx+vD6uQfiAbLBxTBqu5GGTjUcp&#10;Jsb1fKRLHkoRIewT1FCF0CZS+qIii37qWuLonV1nMUTZldJ02Ee4beRMqZW0WHNcqLClXUXFT/5r&#10;NZwO5++vhXov93bZ9m5Qku2z1PphMmxfQAQawj38334zGpbzOfydiUd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eczxQAAANwAAAAPAAAAAAAAAAAAAAAAAJgCAABkcnMv&#10;ZG93bnJldi54bWxQSwUGAAAAAAQABAD1AAAAigMAAAAA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0576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34" type="#_x0000_t202" style="position:absolute;left:0;text-align:left;margin-left:4.95pt;margin-top:2pt;width:44.2pt;height:30.9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86158" cy="1222816"/>
                  <wp:effectExtent l="0" t="0" r="0" b="0"/>
                  <wp:docPr id="213" name="図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58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214" name="図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6720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35" type="#_x0000_t202" style="position:absolute;left:0;text-align:left;margin-left:5.7pt;margin-top:2pt;width:44.2pt;height:30.9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86054" cy="1216445"/>
                  <wp:effectExtent l="0" t="0" r="0" b="3175"/>
                  <wp:docPr id="215" name="図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054" cy="1216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2624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36" type="#_x0000_t202" style="position:absolute;left:0;text-align:left;margin-left:170.45pt;margin-top:-2.85pt;width:44.2pt;height:35.3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1600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37" type="#_x0000_t202" style="position:absolute;left:0;text-align:left;margin-left:5.15pt;margin-top:-2.85pt;width:44.2pt;height:35.3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ABFKXM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50850" cy="1239366"/>
                  <wp:effectExtent l="0" t="0" r="0" b="0"/>
                  <wp:docPr id="216" name="図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850" cy="123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602235" cy="1219260"/>
                  <wp:effectExtent l="0" t="0" r="0" b="0"/>
                  <wp:docPr id="218" name="図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235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7744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38" type="#_x0000_t202" style="position:absolute;left:0;text-align:left;margin-left:5.95pt;margin-top:-2.85pt;width:44.2pt;height:35.3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2732" cy="1228263"/>
                  <wp:effectExtent l="0" t="0" r="635" b="0"/>
                  <wp:docPr id="219" name="図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732" cy="1228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8768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39" type="#_x0000_t202" style="position:absolute;left:0;text-align:left;margin-left:3.4pt;margin-top:-2.85pt;width:44.2pt;height:35.3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7976" cy="1220167"/>
                  <wp:effectExtent l="0" t="0" r="0" b="0"/>
                  <wp:docPr id="220" name="図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976" cy="1220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3648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0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40" type="#_x0000_t202" style="position:absolute;left:0;text-align:left;margin-left:5.3pt;margin-top:-1.2pt;width:44.2pt;height:33.4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NE4Ubi0CAAAN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2276" cy="1231579"/>
                  <wp:effectExtent l="0" t="0" r="8255" b="6985"/>
                  <wp:docPr id="221" name="図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276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4672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45770"/>
                      <wp:effectExtent l="0" t="0" r="0" b="0"/>
                      <wp:wrapNone/>
                      <wp:docPr id="20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41" type="#_x0000_t202" style="position:absolute;left:0;text-align:left;margin-left:13pt;margin-top:-3.6pt;width:44.2pt;height:35.1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7527" cy="1240874"/>
                  <wp:effectExtent l="0" t="0" r="0" b="0"/>
                  <wp:docPr id="222" name="図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527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9792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0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42" type="#_x0000_t202" style="position:absolute;left:0;text-align:left;margin-left:5.3pt;margin-top:-2pt;width:44.2pt;height:33.4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D2Azrs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09500" cy="1236242"/>
                  <wp:effectExtent l="0" t="0" r="0" b="2540"/>
                  <wp:docPr id="223" name="図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00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0816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45770"/>
                      <wp:effectExtent l="0" t="0" r="0" b="0"/>
                      <wp:wrapNone/>
                      <wp:docPr id="20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43" type="#_x0000_t202" style="position:absolute;left:0;text-align:left;margin-left:13.2pt;margin-top:-3.6pt;width:44.2pt;height:35.1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3207" cy="1239632"/>
                  <wp:effectExtent l="0" t="0" r="0" b="0"/>
                  <wp:docPr id="288" name="図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207" cy="1239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5696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21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44" type="#_x0000_t202" style="position:absolute;left:0;text-align:left;margin-left:5.3pt;margin-top:-2.25pt;width:44.2pt;height:36.25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LlfZXi0CAAAN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3934" cy="1197193"/>
                  <wp:effectExtent l="0" t="0" r="0" b="3175"/>
                  <wp:docPr id="289" name="図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934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Pr="00CE27E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1094"/>
                  <wp:effectExtent l="0" t="0" r="2540" b="8255"/>
                  <wp:docPr id="486" name="図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1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9408" behindDoc="0" locked="1" layoutInCell="1" allowOverlap="1" wp14:anchorId="706C7ECC" wp14:editId="0D493BB1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45" type="#_x0000_t202" style="position:absolute;left:0;text-align:left;margin-left:5.95pt;margin-top:-1.25pt;width:44.2pt;height:35.85pt;z-index:25204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0432" behindDoc="0" locked="1" layoutInCell="1" allowOverlap="1" wp14:anchorId="513ED153" wp14:editId="71F13198">
                      <wp:simplePos x="0" y="0"/>
                      <wp:positionH relativeFrom="column">
                        <wp:posOffset>4350385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46" type="#_x0000_t202" style="position:absolute;left:0;text-align:left;margin-left:342.55pt;margin-top:-1.25pt;width:44.2pt;height:35.85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7008" behindDoc="0" locked="1" layoutInCell="1" allowOverlap="1" wp14:anchorId="22B3FA94" wp14:editId="6DA0B809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5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B3FA94" id="_x0000_s1147" type="#_x0000_t202" style="position:absolute;left:0;text-align:left;margin-left:-200.8pt;margin-top:-322.55pt;width:145.8pt;height:35.85pt;z-index:251947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" filled="f" stroked="f">
                      <v:textbox>
                        <w:txbxContent>
                          <w:p w:rsidR="000205A9" w:rsidRPr="000E0D7E" w:rsidRDefault="000205A9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8032" behindDoc="0" locked="1" layoutInCell="1" allowOverlap="1" wp14:anchorId="103287B6" wp14:editId="7D8CF887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287B6" id="_x0000_s1148" type="#_x0000_t202" style="position:absolute;left:0;text-align:left;margin-left:135.8pt;margin-top:-322.55pt;width:145.8pt;height:35.85pt;z-index:25194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" filled="f" stroked="f">
                      <v:textbox>
                        <w:txbxContent>
                          <w:p w:rsidR="000205A9" w:rsidRPr="000E0D7E" w:rsidRDefault="000205A9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27E4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7312" behindDoc="0" locked="1" layoutInCell="1" allowOverlap="1" wp14:anchorId="5F75CCB0" wp14:editId="453A7745">
                      <wp:simplePos x="0" y="0"/>
                      <wp:positionH relativeFrom="column">
                        <wp:posOffset>-1631950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⑤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27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F75CCB0" id="_x0000_s1149" type="#_x0000_t202" style="position:absolute;left:0;text-align:left;margin-left:-128.5pt;margin-top:100.55pt;width:582.75pt;height:110.6pt;z-index:251917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" filled="f" stroked="f">
                      <v:textbox style="mso-fit-shape-to-text:t">
                        <w:txbxContent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⑤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27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1840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21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50" type="#_x0000_t202" style="position:absolute;left:0;text-align:left;margin-left:4.65pt;margin-top:-2.2pt;width:44.2pt;height:36.2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6589" cy="1191498"/>
                  <wp:effectExtent l="0" t="0" r="6985" b="8890"/>
                  <wp:docPr id="290" name="図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589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2488"/>
                  <wp:effectExtent l="0" t="0" r="2540" b="6985"/>
                  <wp:docPr id="487" name="図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03" name="図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4352" behindDoc="0" locked="1" layoutInCell="1" allowOverlap="1" wp14:anchorId="7304B950" wp14:editId="174633C4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3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04B950" id="_x0000_s1151" type="#_x0000_t202" style="position:absolute;left:0;text-align:left;margin-left:10.5pt;margin-top:2pt;width:44.2pt;height:35.85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5376" behindDoc="0" locked="1" layoutInCell="1" allowOverlap="1" wp14:anchorId="614D5DF2" wp14:editId="701A0506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3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4D5DF2" id="_x0000_s1152" type="#_x0000_t202" style="position:absolute;left:0;text-align:left;margin-left:345.75pt;margin-top:2pt;width:44.2pt;height:35.85pt;z-index:25200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6400" behindDoc="0" locked="0" layoutInCell="1" allowOverlap="1" wp14:anchorId="6FA55362" wp14:editId="347CD708">
                      <wp:simplePos x="0" y="0"/>
                      <wp:positionH relativeFrom="column">
                        <wp:posOffset>1584960</wp:posOffset>
                      </wp:positionH>
                      <wp:positionV relativeFrom="paragraph">
                        <wp:posOffset>975995</wp:posOffset>
                      </wp:positionV>
                      <wp:extent cx="301625" cy="452755"/>
                      <wp:effectExtent l="0" t="0" r="0" b="4445"/>
                      <wp:wrapNone/>
                      <wp:docPr id="536" name="グループ化 5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3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3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FA55362" id="グループ化 536" o:spid="_x0000_s1153" style="position:absolute;left:0;text-align:left;margin-left:124.8pt;margin-top:76.85pt;width:23.75pt;height:35.65pt;z-index:25200640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">
                      <v:shape id="_x0000_s115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rhMM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+RlB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a4TD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5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V1Qs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3Dn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8V1QsAAAADcAAAADwAAAAAAAAAAAAAAAACYAgAAZHJzL2Rvd25y&#10;ZXYueG1sUEsFBgAAAAAEAAQA9QAAAIU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7424" behindDoc="0" locked="0" layoutInCell="1" allowOverlap="1" wp14:anchorId="4AFA4807" wp14:editId="7EAA2202">
                      <wp:simplePos x="0" y="0"/>
                      <wp:positionH relativeFrom="column">
                        <wp:posOffset>5845175</wp:posOffset>
                      </wp:positionH>
                      <wp:positionV relativeFrom="paragraph">
                        <wp:posOffset>976630</wp:posOffset>
                      </wp:positionV>
                      <wp:extent cx="301625" cy="452755"/>
                      <wp:effectExtent l="0" t="0" r="0" b="4445"/>
                      <wp:wrapNone/>
                      <wp:docPr id="539" name="グループ化 5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4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4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A4807" id="グループ化 539" o:spid="_x0000_s1156" style="position:absolute;left:0;text-align:left;margin-left:460.25pt;margin-top:76.9pt;width:23.75pt;height:35.65pt;z-index:25200742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">
                      <v:shape id="_x0000_s115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UKOb8A&#10;AADcAAAADwAAAGRycy9kb3ducmV2LnhtbERPTYvCMBC9C/6HMII3TRSVtRpFFMHTLroqeBuasS02&#10;k9JE2/33m4Pg8fG+l+vWluJFtS8caxgNFQji1JmCMw3n3/3gC4QPyAZLx6ThjzysV93OEhPjGj7S&#10;6xQyEUPYJ6ghD6FKpPRpThb90FXEkbu72mKIsM6kqbGJ4baUY6Vm0mLBsSHHirY5pY/T02q4fN9v&#10;14n6yXZ2WjWuVZLtXGrd77WbBYhAbfiI3+6D0TCdxPnxTDwC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tQo5vwAAANwAAAAPAAAAAAAAAAAAAAAAAJgCAABkcnMvZG93bnJl&#10;di54bWxQSwUGAAAAAAQABAD1AAAAhAMAAAAA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5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mvosQA&#10;AADcAAAADwAAAGRycy9kb3ducmV2LnhtbESPQWvCQBSE7wX/w/KE3uquJSkaXUUshZ4sTVXw9sg+&#10;k2D2bchuk/jvu4VCj8PMfMOst6NtRE+drx1rmM8UCOLCmZpLDcevt6cFCB+QDTaOScOdPGw3k4c1&#10;ZsYN/El9HkoRIewz1FCF0GZS+qIii37mWuLoXV1nMUTZldJ0OES4beSzUi/SYs1xocKW9hUVt/zb&#10;ajgdrpdzoj7KV5u2gxuVZLuUWj9Ox90KRKAx/If/2u9GQ5rM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5r6L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3888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9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59" type="#_x0000_t202" style="position:absolute;left:0;text-align:left;margin-left:4.95pt;margin-top:2pt;width:44.2pt;height:30.9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79107" cy="1222816"/>
                  <wp:effectExtent l="0" t="0" r="2540" b="0"/>
                  <wp:docPr id="304" name="図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107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05" name="図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0032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9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60" type="#_x0000_t202" style="position:absolute;left:0;text-align:left;margin-left:5.7pt;margin-top:2pt;width:44.2pt;height:30.9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26855" cy="1234832"/>
                  <wp:effectExtent l="0" t="0" r="0" b="3810"/>
                  <wp:docPr id="306" name="図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55" cy="123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5936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61" type="#_x0000_t202" style="position:absolute;left:0;text-align:left;margin-left:170.45pt;margin-top:-2.85pt;width:44.2pt;height:35.3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4912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62" type="#_x0000_t202" style="position:absolute;left:0;text-align:left;margin-left:5.15pt;margin-top:-2.85pt;width:44.2pt;height:35.3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B8dGUo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57465" cy="1233516"/>
                  <wp:effectExtent l="0" t="0" r="5080" b="5080"/>
                  <wp:docPr id="307" name="図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465" cy="1233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77605" cy="1214784"/>
                  <wp:effectExtent l="0" t="0" r="3810" b="4445"/>
                  <wp:docPr id="308" name="図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605" cy="1214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1056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63" type="#_x0000_t202" style="position:absolute;left:0;text-align:left;margin-left:5.95pt;margin-top:-2.85pt;width:44.2pt;height:35.3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3765" cy="1225066"/>
                  <wp:effectExtent l="0" t="0" r="9525" b="0"/>
                  <wp:docPr id="309" name="図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765" cy="1225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2080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64" type="#_x0000_t202" style="position:absolute;left:0;text-align:left;margin-left:3.4pt;margin-top:-2.85pt;width:44.2pt;height:35.3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7523" cy="1222951"/>
                  <wp:effectExtent l="0" t="0" r="0" b="0"/>
                  <wp:docPr id="310" name="図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523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6960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9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65" type="#_x0000_t202" style="position:absolute;left:0;text-align:left;margin-left:5.3pt;margin-top:-1.2pt;width:44.2pt;height:33.4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N433NM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9416" cy="1231579"/>
                  <wp:effectExtent l="0" t="0" r="1270" b="6985"/>
                  <wp:docPr id="311" name="図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416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7984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29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66" type="#_x0000_t202" style="position:absolute;left:0;text-align:left;margin-left:13pt;margin-top:-3.6pt;width:44.2pt;height:35.55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3537" cy="1232137"/>
                  <wp:effectExtent l="0" t="0" r="635" b="6350"/>
                  <wp:docPr id="312" name="図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537" cy="123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3104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9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67" type="#_x0000_t202" style="position:absolute;left:0;text-align:left;margin-left:5.3pt;margin-top:-2pt;width:44.2pt;height:33.4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BCDhvg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15449" cy="1236242"/>
                  <wp:effectExtent l="0" t="0" r="3810" b="2540"/>
                  <wp:docPr id="313" name="図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4128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3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68" type="#_x0000_t202" style="position:absolute;left:0;text-align:left;margin-left:13.2pt;margin-top:-3.6pt;width:44.2pt;height:35.5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8966" cy="1239902"/>
                  <wp:effectExtent l="0" t="0" r="4445" b="0"/>
                  <wp:docPr id="314" name="図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966" cy="1239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9008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69" type="#_x0000_t202" style="position:absolute;left:0;text-align:left;margin-left:5.3pt;margin-top:-2.25pt;width:44.2pt;height:36.2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C1rgxI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0559" cy="1196037"/>
                  <wp:effectExtent l="0" t="0" r="2540" b="4445"/>
                  <wp:docPr id="315" name="図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559" cy="119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199684"/>
                  <wp:effectExtent l="0" t="0" r="2540" b="635"/>
                  <wp:docPr id="488" name="図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199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2480" behindDoc="0" locked="1" layoutInCell="1" allowOverlap="1" wp14:anchorId="706C7ECC" wp14:editId="0D493BB1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70" type="#_x0000_t202" style="position:absolute;left:0;text-align:left;margin-left:5.95pt;margin-top:-2.2pt;width:44.2pt;height:35.85pt;z-index:25205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3504" behindDoc="0" locked="1" layoutInCell="1" allowOverlap="1" wp14:anchorId="513ED153" wp14:editId="71F13198">
                      <wp:simplePos x="0" y="0"/>
                      <wp:positionH relativeFrom="column">
                        <wp:posOffset>4350385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71" type="#_x0000_t202" style="position:absolute;left:0;text-align:left;margin-left:342.55pt;margin-top:-2.2pt;width:44.2pt;height:35.85pt;z-index:252053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0080" behindDoc="0" locked="1" layoutInCell="1" allowOverlap="1" wp14:anchorId="0E1A4BFA" wp14:editId="21E16999">
                      <wp:simplePos x="0" y="0"/>
                      <wp:positionH relativeFrom="column">
                        <wp:posOffset>-2569210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5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1A4BFA" id="_x0000_s1172" type="#_x0000_t202" style="position:absolute;left:0;text-align:left;margin-left:-202.3pt;margin-top:-322.55pt;width:145.8pt;height:35.85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" filled="f" stroked="f">
                      <v:textbox>
                        <w:txbxContent>
                          <w:p w:rsidR="000205A9" w:rsidRPr="000E0D7E" w:rsidRDefault="000205A9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1104" behindDoc="0" locked="1" layoutInCell="1" allowOverlap="1" wp14:anchorId="1F5AFD1C" wp14:editId="00ACEAE6">
                      <wp:simplePos x="0" y="0"/>
                      <wp:positionH relativeFrom="column">
                        <wp:posOffset>1705610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3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AFD1C" id="_x0000_s1173" type="#_x0000_t202" style="position:absolute;left:0;text-align:left;margin-left:134.3pt;margin-top:-322.55pt;width:145.8pt;height:35.85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" filled="f" stroked="f">
                      <v:textbox>
                        <w:txbxContent>
                          <w:p w:rsidR="000205A9" w:rsidRPr="000E0D7E" w:rsidRDefault="000205A9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27E4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9360" behindDoc="0" locked="1" layoutInCell="1" allowOverlap="1" wp14:anchorId="4E604D95" wp14:editId="5F8D3D5F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⑥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27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E604D95" id="_x0000_s1174" type="#_x0000_t202" style="position:absolute;left:0;text-align:left;margin-left:-131.2pt;margin-top:100.55pt;width:582.75pt;height:110.6pt;z-index:251919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" filled="f" stroked="f">
                      <v:textbox style="mso-fit-shape-to-text:t">
                        <w:txbxContent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⑥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27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5152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75" type="#_x0000_t202" style="position:absolute;left:0;text-align:left;margin-left:4.65pt;margin-top:-2.2pt;width:44.2pt;height:36.2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DegIlK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15192" cy="1187768"/>
                  <wp:effectExtent l="0" t="0" r="8890" b="0"/>
                  <wp:docPr id="316" name="図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192" cy="1187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7984"/>
                  <wp:effectExtent l="0" t="0" r="2540" b="0"/>
                  <wp:docPr id="489" name="図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29" name="図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9472" behindDoc="0" locked="1" layoutInCell="1" allowOverlap="1" wp14:anchorId="29AED7E3" wp14:editId="339CE54D">
                      <wp:simplePos x="0" y="0"/>
                      <wp:positionH relativeFrom="column">
                        <wp:posOffset>142875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4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AED7E3" id="_x0000_s1176" type="#_x0000_t202" style="position:absolute;left:0;text-align:left;margin-left:11.25pt;margin-top:2pt;width:44.2pt;height:35.85pt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0496" behindDoc="0" locked="1" layoutInCell="1" allowOverlap="1" wp14:anchorId="43E4704F" wp14:editId="2DB563FD">
                      <wp:simplePos x="0" y="0"/>
                      <wp:positionH relativeFrom="column">
                        <wp:posOffset>4400550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E4704F" id="_x0000_s1177" type="#_x0000_t202" style="position:absolute;left:0;text-align:left;margin-left:346.5pt;margin-top:2pt;width:44.2pt;height:35.85pt;z-index:25201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1520" behindDoc="0" locked="0" layoutInCell="1" allowOverlap="1" wp14:anchorId="2B204233" wp14:editId="0F9857A0">
                      <wp:simplePos x="0" y="0"/>
                      <wp:positionH relativeFrom="column">
                        <wp:posOffset>1594485</wp:posOffset>
                      </wp:positionH>
                      <wp:positionV relativeFrom="paragraph">
                        <wp:posOffset>987425</wp:posOffset>
                      </wp:positionV>
                      <wp:extent cx="301625" cy="452755"/>
                      <wp:effectExtent l="0" t="0" r="0" b="4445"/>
                      <wp:wrapNone/>
                      <wp:docPr id="544" name="グループ化 5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4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4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B204233" id="グループ化 544" o:spid="_x0000_s1178" style="position:absolute;left:0;text-align:left;margin-left:125.55pt;margin-top:77.75pt;width:23.75pt;height:35.65pt;z-index:25201152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">
                      <v:shape id="_x0000_s117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KpocMA&#10;AADcAAAADwAAAGRycy9kb3ducmV2LnhtbESPT4vCMBTE7wt+h/AEb2viYhetRhEXwZPL+g+8PZpn&#10;W2xeShNt/fabhQWPw8z8hpkvO1uJBzW+dKxhNFQgiDNnSs41HA+b9wkIH5ANVo5Jw5M8LBe9tzmm&#10;xrX8Q499yEWEsE9RQxFCnUrps4Is+qGriaN3dY3FEGWTS9NgG+G2kh9KfUqLJceFAmtaF5Td9ner&#10;4bS7Xs5j9Z1/2aRuXack26nUetDvVjMQgbrwCv+3t0ZDMk7g70w8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Kpoc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8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A31sMA&#10;AADcAAAADwAAAGRycy9kb3ducmV2LnhtbESPT4vCMBTE7wt+h/AEb2vioqLVKLIi7ElZ/4G3R/Ns&#10;i81LaaLtfnsjLHgcZuY3zHzZ2lI8qPaFYw2DvgJBnDpTcKbheNh8TkD4gGywdEwa/sjDctH5mGNi&#10;XMO/9NiHTEQI+wQ15CFUiZQ+zcmi77uKOHpXV1sMUdaZNDU2EW5L+aXUWFosOC7kWNF3Tultf7ca&#10;Ttvr5TxUu2xtR1XjWiXZTqXWvW67moEI1IZ3+L/9YzSMhmN4nY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A31s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2544" behindDoc="0" locked="0" layoutInCell="1" allowOverlap="1" wp14:anchorId="0B57B276" wp14:editId="3E661CD4">
                      <wp:simplePos x="0" y="0"/>
                      <wp:positionH relativeFrom="column">
                        <wp:posOffset>5854700</wp:posOffset>
                      </wp:positionH>
                      <wp:positionV relativeFrom="paragraph">
                        <wp:posOffset>988060</wp:posOffset>
                      </wp:positionV>
                      <wp:extent cx="301625" cy="452755"/>
                      <wp:effectExtent l="0" t="0" r="0" b="4445"/>
                      <wp:wrapNone/>
                      <wp:docPr id="547" name="グループ化 5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4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4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B57B276" id="グループ化 547" o:spid="_x0000_s1181" style="position:absolute;left:0;text-align:left;margin-left:461pt;margin-top:77.8pt;width:23.75pt;height:35.65pt;z-index:25201254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">
                      <v:shape id="_x0000_s118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MGP78A&#10;AADcAAAADwAAAGRycy9kb3ducmV2LnhtbERPTYvCMBC9C/6HMII3TRSVtRpFFMHTLroqeBuasS02&#10;k9JE2/33m4Pg8fG+l+vWluJFtS8caxgNFQji1JmCMw3n3/3gC4QPyAZLx6ThjzysV93OEhPjGj7S&#10;6xQyEUPYJ6ghD6FKpPRpThb90FXEkbu72mKIsM6kqbGJ4baUY6Vm0mLBsSHHirY5pY/T02q4fN9v&#10;14n6yXZ2WjWuVZLtXGrd77WbBYhAbfiI3+6D0TCdxLXxTDwC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wwY/vwAAANwAAAAPAAAAAAAAAAAAAAAAAJgCAABkcnMvZG93bnJl&#10;di54bWxQSwUGAAAAAAQABAD1AAAAhAMAAAAA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8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+jpMMA&#10;AADcAAAADwAAAGRycy9kb3ducmV2LnhtbESPQYvCMBSE7wv+h/AEb2ui6KLVKKIInlzWVcHbo3m2&#10;xealNNHWf78RhD0OM/MNM1+2thQPqn3hWMOgr0AQp84UnGk4/m4/JyB8QDZYOiYNT/KwXHQ+5pgY&#10;1/APPQ4hExHCPkENeQhVIqVPc7Lo+64ijt7V1RZDlHUmTY1NhNtSDpX6khYLjgs5VrTOKb0d7lbD&#10;aX+9nEfqO9vYcdW4Vkm2U6l1r9uuZiACteE//G7vjIbxaAqvM/E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+jpM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7200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1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84" type="#_x0000_t202" style="position:absolute;left:0;text-align:left;margin-left:4.95pt;margin-top:2pt;width:44.2pt;height:30.9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09448" cy="1222816"/>
                  <wp:effectExtent l="0" t="0" r="0" b="0"/>
                  <wp:docPr id="330" name="図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448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31" name="図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3344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1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85" type="#_x0000_t202" style="position:absolute;left:0;text-align:left;margin-left:5.7pt;margin-top:2pt;width:44.2pt;height:30.95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00359" cy="1228888"/>
                  <wp:effectExtent l="0" t="0" r="0" b="9525"/>
                  <wp:docPr id="332" name="図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359" cy="12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9248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1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86" type="#_x0000_t202" style="position:absolute;left:0;text-align:left;margin-left:170.45pt;margin-top:-2.85pt;width:44.2pt;height:35.3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8224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2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87" type="#_x0000_t202" style="position:absolute;left:0;text-align:left;margin-left:5.15pt;margin-top:-2.85pt;width:44.2pt;height:35.3pt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A+lWgK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44374" cy="1239366"/>
                  <wp:effectExtent l="0" t="0" r="0" b="0"/>
                  <wp:docPr id="333" name="図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74" cy="123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7349" cy="1216554"/>
                  <wp:effectExtent l="0" t="0" r="0" b="3175"/>
                  <wp:docPr id="334" name="図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349" cy="121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4368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824380"/>
                      <wp:effectExtent l="0" t="0" r="0" b="0"/>
                      <wp:wrapNone/>
                      <wp:docPr id="32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8243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88" type="#_x0000_t202" style="position:absolute;left:0;text-align:left;margin-left:5.95pt;margin-top:-2.8pt;width:44.2pt;height:64.9pt;z-index:251834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54313" cy="1230764"/>
                  <wp:effectExtent l="0" t="0" r="8255" b="7620"/>
                  <wp:docPr id="335" name="図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313" cy="1230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5392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824380"/>
                      <wp:effectExtent l="0" t="0" r="0" b="0"/>
                      <wp:wrapNone/>
                      <wp:docPr id="32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8243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89" type="#_x0000_t202" style="position:absolute;left:0;text-align:left;margin-left:3.4pt;margin-top:-2.8pt;width:44.2pt;height:64.9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98595" cy="1216411"/>
                  <wp:effectExtent l="0" t="0" r="1905" b="3175"/>
                  <wp:docPr id="336" name="図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595" cy="121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0272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3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90" type="#_x0000_t202" style="position:absolute;left:0;text-align:left;margin-left:5.3pt;margin-top:-1.2pt;width:44.2pt;height:33.4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BnYovY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72173" cy="1231579"/>
                  <wp:effectExtent l="0" t="0" r="9525" b="6985"/>
                  <wp:docPr id="337" name="図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173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1296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2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91" type="#_x0000_t202" style="position:absolute;left:0;text-align:left;margin-left:13.05pt;margin-top:-3.6pt;width:44.2pt;height:35.6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12599" cy="1228487"/>
                  <wp:effectExtent l="0" t="0" r="0" b="0"/>
                  <wp:docPr id="338" name="図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599" cy="1228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6416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32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92" type="#_x0000_t202" style="position:absolute;left:0;text-align:left;margin-left:5.3pt;margin-top:-2pt;width:44.2pt;height:33.4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84488" cy="1236242"/>
                  <wp:effectExtent l="0" t="0" r="0" b="2540"/>
                  <wp:docPr id="339" name="図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488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7440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2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93" type="#_x0000_t202" style="position:absolute;left:0;text-align:left;margin-left:13.2pt;margin-top:-3.6pt;width:44.2pt;height:35.6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5965" cy="1240874"/>
                  <wp:effectExtent l="0" t="0" r="0" b="0"/>
                  <wp:docPr id="340" name="図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2320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94" type="#_x0000_t202" style="position:absolute;left:0;text-align:left;margin-left:5.3pt;margin-top:-2.25pt;width:44.2pt;height:36.25pt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FraedQ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6766" cy="1194537"/>
                  <wp:effectExtent l="0" t="0" r="6350" b="5715"/>
                  <wp:docPr id="341" name="図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66" cy="1194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22266"/>
                  <wp:effectExtent l="0" t="0" r="2540" b="0"/>
                  <wp:docPr id="490" name="図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2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5552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6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95" type="#_x0000_t202" style="position:absolute;left:0;text-align:left;margin-left:4.95pt;margin-top:-1.25pt;width:44.2pt;height:35.85pt;z-index:25205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6576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6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96" type="#_x0000_t202" style="position:absolute;left:0;text-align:left;margin-left:341.55pt;margin-top:-1.25pt;width:44.2pt;height:35.85pt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3152" behindDoc="0" locked="1" layoutInCell="1" allowOverlap="1" wp14:anchorId="027631F1" wp14:editId="0B66AB72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3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7631F1" id="_x0000_s1197" type="#_x0000_t202" style="position:absolute;left:0;text-align:left;margin-left:-200.8pt;margin-top:-323.3pt;width:145.8pt;height:35.85pt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" filled="f" stroked="f">
                      <v:textbox>
                        <w:txbxContent>
                          <w:p w:rsidR="000205A9" w:rsidRPr="000E0D7E" w:rsidRDefault="000205A9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4176" behindDoc="0" locked="1" layoutInCell="1" allowOverlap="1" wp14:anchorId="333FFAF4" wp14:editId="388B4014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3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3FFAF4" id="_x0000_s1198" type="#_x0000_t202" style="position:absolute;left:0;text-align:left;margin-left:135.8pt;margin-top:-323.3pt;width:145.8pt;height:35.85pt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" filled="f" stroked="f">
                      <v:textbox>
                        <w:txbxContent>
                          <w:p w:rsidR="000205A9" w:rsidRPr="000E0D7E" w:rsidRDefault="000205A9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1408" behindDoc="0" locked="1" layoutInCell="1" allowOverlap="1" wp14:anchorId="558F170F" wp14:editId="6D746B38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⑦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28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58F170F" id="_x0000_s1199" type="#_x0000_t202" style="position:absolute;left:0;text-align:left;margin-left:-131.2pt;margin-top:100.55pt;width:582.75pt;height:110.6pt;z-index:251921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" filled="f" stroked="f">
                      <v:textbox style="mso-fit-shape-to-text:t">
                        <w:txbxContent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⑦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28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8464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2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00" type="#_x0000_t202" style="position:absolute;left:0;text-align:left;margin-left:4.65pt;margin-top:-2.2pt;width:44.2pt;height:36.25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09734" cy="1191498"/>
                  <wp:effectExtent l="0" t="0" r="0" b="8890"/>
                  <wp:docPr id="342" name="図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734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0012"/>
                  <wp:effectExtent l="0" t="0" r="2540" b="635"/>
                  <wp:docPr id="491" name="図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6640" behindDoc="0" locked="0" layoutInCell="1" allowOverlap="1" wp14:anchorId="37A6919A" wp14:editId="0C2C8DE6">
                      <wp:simplePos x="0" y="0"/>
                      <wp:positionH relativeFrom="column">
                        <wp:posOffset>1581150</wp:posOffset>
                      </wp:positionH>
                      <wp:positionV relativeFrom="paragraph">
                        <wp:posOffset>985520</wp:posOffset>
                      </wp:positionV>
                      <wp:extent cx="301625" cy="452755"/>
                      <wp:effectExtent l="0" t="0" r="0" b="4445"/>
                      <wp:wrapNone/>
                      <wp:docPr id="552" name="グループ化 5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53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54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A6919A" id="グループ化 552" o:spid="_x0000_s1201" style="position:absolute;left:0;text-align:left;margin-left:124.5pt;margin-top:77.6pt;width:23.75pt;height:35.65pt;z-index:25201664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">
                      <v:shape id="_x0000_s120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4Ck8QA&#10;AADcAAAADwAAAGRycy9kb3ducmV2LnhtbESPQWvCQBSE74X+h+UVvNXdViM1dRNKRfBkUavg7ZF9&#10;JqHZtyG7mvjv3UKhx2FmvmEW+WAbcaXO1441vIwVCOLCmZpLDd/71fMbCB+QDTaOScONPOTZ48MC&#10;U+N63tJ1F0oRIexT1FCF0KZS+qIii37sWuLonV1nMUTZldJ02Ee4beSrUjNpsea4UGFLnxUVP7uL&#10;1XDYnE/HqfoqlzZpezcoyXYutR49DR/vIAIN4T/8114bDUkygd8z8Qj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+ApP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0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ea58MA&#10;AADcAAAADwAAAGRycy9kb3ducmV2LnhtbESPT4vCMBTE7wt+h/AEb2viYhetRhEXwZPL+g+8PZpn&#10;W2xeShNt/fabhQWPw8z8hpkvO1uJBzW+dKxhNFQgiDNnSs41HA+b9wkIH5ANVo5Jw5M8LBe9tzmm&#10;xrX8Q499yEWEsE9RQxFCnUrps4Is+qGriaN3dY3FEGWTS9NgG+G2kh9KfUqLJceFAmtaF5Td9ner&#10;4bS7Xs5j9Z1/2aRuXack26nUetDvVjMQgbrwCv+3t0ZDkozh70w8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1ea58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55" name="図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4592" behindDoc="0" locked="1" layoutInCell="1" allowOverlap="1" wp14:anchorId="10E6646B" wp14:editId="71A70987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6646B" id="_x0000_s1204" type="#_x0000_t202" style="position:absolute;left:0;text-align:left;margin-left:10.5pt;margin-top:2pt;width:44.2pt;height:35.85pt;z-index:25201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5616" behindDoc="0" locked="1" layoutInCell="1" allowOverlap="1" wp14:anchorId="28E3EC27" wp14:editId="4AE74F10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3EC27" id="_x0000_s1205" type="#_x0000_t202" style="position:absolute;left:0;text-align:left;margin-left:345.75pt;margin-top:2pt;width:44.2pt;height:35.85pt;z-index:25201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0512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06" type="#_x0000_t202" style="position:absolute;left:0;text-align:left;margin-left:4.95pt;margin-top:2pt;width:44.2pt;height:30.95pt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11131" cy="1222816"/>
                  <wp:effectExtent l="0" t="0" r="8255" b="0"/>
                  <wp:docPr id="356" name="図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131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7664" behindDoc="0" locked="0" layoutInCell="1" allowOverlap="1" wp14:anchorId="24C85480" wp14:editId="345E66A7">
                      <wp:simplePos x="0" y="0"/>
                      <wp:positionH relativeFrom="column">
                        <wp:posOffset>1582420</wp:posOffset>
                      </wp:positionH>
                      <wp:positionV relativeFrom="paragraph">
                        <wp:posOffset>986155</wp:posOffset>
                      </wp:positionV>
                      <wp:extent cx="301625" cy="452755"/>
                      <wp:effectExtent l="0" t="0" r="0" b="4445"/>
                      <wp:wrapNone/>
                      <wp:docPr id="555" name="グループ化 5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5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5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C85480" id="グループ化 555" o:spid="_x0000_s1207" style="position:absolute;left:0;text-align:left;margin-left:124.6pt;margin-top:77.65pt;width:23.75pt;height:35.65pt;z-index:25201766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">
                      <v:shape id="_x0000_s1208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mhC8QA&#10;AADcAAAADwAAAGRycy9kb3ducmV2LnhtbESPQWvCQBSE7wX/w/KE3prdlkZqdBPEUuhJ0baCt0f2&#10;mYRm34bs1qT/3hUEj8PMfMMsi9G24ky9bxxreE4UCOLSmYYrDd9fH09vIHxANtg6Jg3/5KHIJw9L&#10;zIwbeEfnfahEhLDPUEMdQpdJ6cuaLPrEdcTRO7neYoiyr6TpcYhw28oXpWbSYsNxocaO1jWVv/s/&#10;q+FnczoeXtW2erdpN7hRSbZzqfXjdFwtQAQawz18a38aDWk6g+uZeARk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JoQv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09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UEkMQA&#10;AADcAAAADwAAAGRycy9kb3ducmV2LnhtbESPT2vCQBTE7wW/w/IEb7prMdVGV5GK4MninxZ6e2Sf&#10;STD7NmRXk377riD0OMzMb5jFqrOVuFPjS8caxiMFgjhzpuRcw/m0Hc5A+IBssHJMGn7Jw2rZe1lg&#10;alzLB7ofQy4ihH2KGooQ6lRKnxVk0Y9cTRy9i2sshiibXJoG2wi3lXxV6k1aLDkuFFjTR0HZ9Xiz&#10;Gr72l5/vifrMNzapW9cpyfZdaj3od+s5iEBd+A8/2zujIUmm8DgTj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FBJD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57" name="図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6656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10" type="#_x0000_t202" style="position:absolute;left:0;text-align:left;margin-left:5.7pt;margin-top:2pt;width:44.2pt;height:30.95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16545" cy="1218326"/>
                  <wp:effectExtent l="0" t="0" r="3175" b="1270"/>
                  <wp:docPr id="358" name="図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545" cy="1218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2560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11" type="#_x0000_t202" style="position:absolute;left:0;text-align:left;margin-left:170.45pt;margin-top:-2.85pt;width:44.2pt;height:35.3pt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1536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12" type="#_x0000_t202" style="position:absolute;left:0;text-align:left;margin-left:5.15pt;margin-top:-2.85pt;width:44.2pt;height:35.3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C3m8nY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37589" cy="1233599"/>
                  <wp:effectExtent l="0" t="0" r="5715" b="5080"/>
                  <wp:docPr id="359" name="図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589" cy="123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3086" cy="1219260"/>
                  <wp:effectExtent l="0" t="0" r="0" b="0"/>
                  <wp:docPr id="360" name="図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86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7680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13" type="#_x0000_t202" style="position:absolute;left:0;text-align:left;margin-left:5.95pt;margin-top:-2.85pt;width:44.2pt;height:35.3pt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1235" cy="1220408"/>
                  <wp:effectExtent l="0" t="0" r="1905" b="0"/>
                  <wp:docPr id="361" name="図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235" cy="122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8704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14" type="#_x0000_t202" style="position:absolute;left:0;text-align:left;margin-left:3.4pt;margin-top:-2.85pt;width:44.2pt;height:35.3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91121" cy="1220663"/>
                  <wp:effectExtent l="0" t="0" r="9525" b="0"/>
                  <wp:docPr id="362" name="図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121" cy="1220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3584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3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15" type="#_x0000_t202" style="position:absolute;left:0;text-align:left;margin-left:5.3pt;margin-top:-1.2pt;width:44.2pt;height:33.4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GWfiSA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1312" cy="1228904"/>
                  <wp:effectExtent l="0" t="0" r="0" b="9525"/>
                  <wp:docPr id="363" name="図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312" cy="1228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4608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3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16" type="#_x0000_t202" style="position:absolute;left:0;text-align:left;margin-left:13pt;margin-top:-3.6pt;width:44.2pt;height:35.55pt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9965" cy="1237662"/>
                  <wp:effectExtent l="0" t="0" r="0" b="635"/>
                  <wp:docPr id="364" name="図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965" cy="123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9728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3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17" type="#_x0000_t202" style="position:absolute;left:0;text-align:left;margin-left:5.3pt;margin-top:-2pt;width:44.2pt;height:33.4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BPfd+2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99413" cy="1236242"/>
                  <wp:effectExtent l="0" t="0" r="1270" b="2540"/>
                  <wp:docPr id="365" name="図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413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0752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35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18" type="#_x0000_t202" style="position:absolute;left:0;text-align:left;margin-left:13.2pt;margin-top:-3.6pt;width:44.2pt;height:35.55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5988" cy="1237826"/>
                  <wp:effectExtent l="0" t="0" r="7620" b="635"/>
                  <wp:docPr id="366" name="図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988" cy="1237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5632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19" type="#_x0000_t202" style="position:absolute;left:0;text-align:left;margin-left:5.3pt;margin-top:-2.25pt;width:44.2pt;height:36.25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JtmDM0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1334" cy="1193922"/>
                  <wp:effectExtent l="0" t="0" r="0" b="6350"/>
                  <wp:docPr id="367" name="図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34" cy="1193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2816"/>
                  <wp:effectExtent l="0" t="0" r="2540" b="6985"/>
                  <wp:docPr id="492" name="図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8624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-19050</wp:posOffset>
                      </wp:positionV>
                      <wp:extent cx="561340" cy="455295"/>
                      <wp:effectExtent l="0" t="0" r="0" b="1905"/>
                      <wp:wrapNone/>
                      <wp:docPr id="6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220" type="#_x0000_t202" style="position:absolute;left:0;text-align:left;margin-left:4.95pt;margin-top:-1.5pt;width:44.2pt;height:35.85pt;z-index:25205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9648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-19050</wp:posOffset>
                      </wp:positionV>
                      <wp:extent cx="561340" cy="455295"/>
                      <wp:effectExtent l="0" t="0" r="0" b="1905"/>
                      <wp:wrapNone/>
                      <wp:docPr id="60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221" type="#_x0000_t202" style="position:absolute;left:0;text-align:left;margin-left:341.55pt;margin-top:-1.5pt;width:44.2pt;height:35.85pt;z-index:25205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6224" behindDoc="0" locked="1" layoutInCell="1" allowOverlap="1" wp14:anchorId="05DFC9DD" wp14:editId="754FCF91">
                      <wp:simplePos x="0" y="0"/>
                      <wp:positionH relativeFrom="column">
                        <wp:posOffset>-2569210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FC9DD" id="_x0000_s1222" type="#_x0000_t202" style="position:absolute;left:0;text-align:left;margin-left:-202.3pt;margin-top:-321.3pt;width:145.8pt;height:35.85pt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7248" behindDoc="0" locked="1" layoutInCell="1" allowOverlap="1" wp14:anchorId="13276DA1" wp14:editId="6AA571AF">
                      <wp:simplePos x="0" y="0"/>
                      <wp:positionH relativeFrom="column">
                        <wp:posOffset>1705610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276DA1" id="_x0000_s1223" type="#_x0000_t202" style="position:absolute;left:0;text-align:left;margin-left:134.3pt;margin-top:-321.3pt;width:145.8pt;height:35.85pt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3456" behindDoc="0" locked="1" layoutInCell="1" allowOverlap="1" wp14:anchorId="0A56DBA2" wp14:editId="41348FEC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⑧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28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A56DBA2" id="_x0000_s1224" type="#_x0000_t202" style="position:absolute;left:0;text-align:left;margin-left:-131.2pt;margin-top:100.55pt;width:582.75pt;height:110.6pt;z-index:251923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CWi7uj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⑧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28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1776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5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25" type="#_x0000_t202" style="position:absolute;left:0;text-align:left;margin-left:4.65pt;margin-top:-2.2pt;width:44.2pt;height:36.25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A01jMh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28873" cy="1191498"/>
                  <wp:effectExtent l="0" t="0" r="0" b="8890"/>
                  <wp:docPr id="368" name="図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873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21421"/>
                  <wp:effectExtent l="0" t="0" r="2540" b="0"/>
                  <wp:docPr id="509" name="図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1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81" name="図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9712" behindDoc="0" locked="1" layoutInCell="1" allowOverlap="1" wp14:anchorId="10E6646B" wp14:editId="71A70987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6646B" id="_x0000_s1226" type="#_x0000_t202" style="position:absolute;left:0;text-align:left;margin-left:10.5pt;margin-top:2pt;width:44.2pt;height:35.85pt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0736" behindDoc="0" locked="1" layoutInCell="1" allowOverlap="1" wp14:anchorId="28E3EC27" wp14:editId="4AE74F10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3EC27" id="_x0000_s1227" type="#_x0000_t202" style="position:absolute;left:0;text-align:left;margin-left:345.75pt;margin-top:2pt;width:44.2pt;height:35.85pt;z-index:25202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1760" behindDoc="0" locked="0" layoutInCell="1" allowOverlap="1" wp14:anchorId="37A6919A" wp14:editId="0C2C8DE6">
                      <wp:simplePos x="0" y="0"/>
                      <wp:positionH relativeFrom="column">
                        <wp:posOffset>1584960</wp:posOffset>
                      </wp:positionH>
                      <wp:positionV relativeFrom="paragraph">
                        <wp:posOffset>979805</wp:posOffset>
                      </wp:positionV>
                      <wp:extent cx="301625" cy="452755"/>
                      <wp:effectExtent l="0" t="0" r="0" b="4445"/>
                      <wp:wrapNone/>
                      <wp:docPr id="560" name="グループ化 5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6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62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A6919A" id="グループ化 560" o:spid="_x0000_s1228" style="position:absolute;left:0;text-align:left;margin-left:124.8pt;margin-top:77.15pt;width:23.75pt;height:35.65pt;z-index:25202176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">
                      <v:shape id="_x0000_s122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zzwsMA&#10;AADcAAAADwAAAGRycy9kb3ducmV2LnhtbESPQYvCMBSE74L/ITzBmyaKilajiCJ42mVdFbw9mmdb&#10;bF5KE23995uFhT0OM/MNs9q0thQvqn3hWMNoqEAQp84UnGk4fx8GcxA+IBssHZOGN3nYrLudFSbG&#10;NfxFr1PIRISwT1BDHkKVSOnTnCz6oauIo3d3tcUQZZ1JU2MT4baUY6Vm0mLBcSHHinY5pY/T02q4&#10;fNxv14n6zPZ2WjWuVZLtQmrd77XbJYhAbfgP/7WPRsN0NoLfM/EI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zzws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3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5ttcQA&#10;AADcAAAADwAAAGRycy9kb3ducmV2LnhtbESPQWvCQBSE70L/w/IK3nS3YkKbukpRCp4qpq3g7ZF9&#10;JqHZtyG7TeK/7wpCj8PMfMOsNqNtRE+drx1reJorEMSFMzWXGr4+32fPIHxANtg4Jg1X8rBZP0xW&#10;mBk38JH6PJQiQthnqKEKoc2k9EVFFv3ctcTRu7jOYoiyK6XpcIhw28iFUqm0WHNcqLClbUXFT/5r&#10;NXx/XM6npTqUO5u0gxuVZPsitZ4+jm+vIAKN4T98b++NhiRdwO1MP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ebbX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2784" behindDoc="0" locked="0" layoutInCell="1" allowOverlap="1" wp14:anchorId="24C85480" wp14:editId="345E66A7">
                      <wp:simplePos x="0" y="0"/>
                      <wp:positionH relativeFrom="column">
                        <wp:posOffset>5845175</wp:posOffset>
                      </wp:positionH>
                      <wp:positionV relativeFrom="paragraph">
                        <wp:posOffset>980440</wp:posOffset>
                      </wp:positionV>
                      <wp:extent cx="301625" cy="452755"/>
                      <wp:effectExtent l="0" t="0" r="0" b="4445"/>
                      <wp:wrapNone/>
                      <wp:docPr id="563" name="グループ化 5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64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6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C85480" id="グループ化 563" o:spid="_x0000_s1231" style="position:absolute;left:0;text-align:left;margin-left:460.25pt;margin-top:77.2pt;width:23.75pt;height:35.65pt;z-index:25202278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">
                      <v:shape id="_x0000_s123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tQWsMA&#10;AADcAAAADwAAAGRycy9kb3ducmV2LnhtbESPT4vCMBTE7wt+h/AEb2vioqLVKLIi7ElZ/4G3R/Ns&#10;i81LaaLtfnsjLHgcZuY3zHzZ2lI8qPaFYw2DvgJBnDpTcKbheNh8TkD4gGywdEwa/sjDctH5mGNi&#10;XMO/9NiHTEQI+wQ15CFUiZQ+zcmi77uKOHpXV1sMUdaZNDU2EW5L+aXUWFosOC7kWNF3Tultf7ca&#10;Ttvr5TxUu2xtR1XjWiXZTqXWvW67moEI1IZ3+L/9YzSMxkN4nY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tQWs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3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1wcQA&#10;AADcAAAADwAAAGRycy9kb3ducmV2LnhtbESPQWvCQBSE7wX/w/KE3prdlkZqdBPEUuhJ0baCt0f2&#10;mYRm34bs1qT/3hUEj8PMfMMsi9G24ky9bxxreE4UCOLSmYYrDd9fH09vIHxANtg6Jg3/5KHIJw9L&#10;zIwbeEfnfahEhLDPUEMdQpdJ6cuaLPrEdcTRO7neYoiyr6TpcYhw28oXpWbSYsNxocaO1jWVv/s/&#10;q+FnczoeXtW2erdpN7hRSbZzqfXjdFwtQAQawz18a38aDeksheuZeARk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39cH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3824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34" type="#_x0000_t202" style="position:absolute;left:0;text-align:left;margin-left:4.95pt;margin-top:2pt;width:44.2pt;height:35.6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4028" cy="1222816"/>
                  <wp:effectExtent l="0" t="0" r="6350" b="0"/>
                  <wp:docPr id="382" name="図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028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83" name="図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9968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7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35" type="#_x0000_t202" style="position:absolute;left:0;text-align:left;margin-left:5.7pt;margin-top:2pt;width:44.2pt;height:35.6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76181" cy="1228888"/>
                  <wp:effectExtent l="0" t="0" r="5080" b="9525"/>
                  <wp:docPr id="384" name="図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181" cy="12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5872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36" type="#_x0000_t202" style="position:absolute;left:0;text-align:left;margin-left:170.5pt;margin-top:-2.8pt;width:44.2pt;height:35.6pt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4848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37" type="#_x0000_t202" style="position:absolute;left:0;text-align:left;margin-left:5.15pt;margin-top:-2.8pt;width:44.2pt;height:35.6pt;z-index:25185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39096" cy="1235130"/>
                  <wp:effectExtent l="0" t="0" r="4445" b="3175"/>
                  <wp:docPr id="385" name="図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096" cy="123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603872" cy="1212324"/>
                  <wp:effectExtent l="0" t="0" r="0" b="6985"/>
                  <wp:docPr id="386" name="図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872" cy="121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0992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38" type="#_x0000_t202" style="position:absolute;left:0;text-align:left;margin-left:5.95pt;margin-top:-2.8pt;width:44.2pt;height:35.6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5227" cy="1228679"/>
                  <wp:effectExtent l="0" t="0" r="0" b="0"/>
                  <wp:docPr id="387" name="図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227" cy="122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2016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39" type="#_x0000_t202" style="position:absolute;left:0;text-align:left;margin-left:3.4pt;margin-top:-2.8pt;width:44.2pt;height:35.6pt;z-index:25186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eHvLg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6626" cy="1215080"/>
                  <wp:effectExtent l="0" t="0" r="0" b="4445"/>
                  <wp:docPr id="388" name="図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626" cy="121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6896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3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40" type="#_x0000_t202" style="position:absolute;left:0;text-align:left;margin-left:5.3pt;margin-top:-1.2pt;width:44.2pt;height:33.4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609213" cy="1231470"/>
                  <wp:effectExtent l="0" t="0" r="0" b="6985"/>
                  <wp:docPr id="389" name="図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213" cy="123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7920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7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41" type="#_x0000_t202" style="position:absolute;left:0;text-align:left;margin-left:13.05pt;margin-top:-3.6pt;width:44.2pt;height:35.6pt;z-index:25185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2763" cy="1240874"/>
                  <wp:effectExtent l="0" t="0" r="1270" b="0"/>
                  <wp:docPr id="390" name="図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763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3040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37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42" type="#_x0000_t202" style="position:absolute;left:0;text-align:left;margin-left:5.3pt;margin-top:-2pt;width:44.2pt;height:33.4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ShZLw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79219" cy="1236242"/>
                  <wp:effectExtent l="0" t="0" r="2540" b="2540"/>
                  <wp:docPr id="391" name="図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21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4064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7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43" type="#_x0000_t202" style="position:absolute;left:0;text-align:left;margin-left:13.2pt;margin-top:-3.6pt;width:44.2pt;height:35.6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vFdLg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7452" cy="1240874"/>
                  <wp:effectExtent l="0" t="0" r="0" b="0"/>
                  <wp:docPr id="392" name="図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452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8944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7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44" type="#_x0000_t202" style="position:absolute;left:0;text-align:left;margin-left:5.3pt;margin-top:-2.25pt;width:44.2pt;height:36.25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E7rkpi0CAAAN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9737" cy="1197193"/>
                  <wp:effectExtent l="0" t="0" r="0" b="3175"/>
                  <wp:docPr id="393" name="図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37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1192"/>
                  <wp:effectExtent l="0" t="0" r="2540" b="0"/>
                  <wp:docPr id="510" name="図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1696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1905</wp:posOffset>
                      </wp:positionV>
                      <wp:extent cx="561340" cy="455295"/>
                      <wp:effectExtent l="0" t="0" r="0" b="1905"/>
                      <wp:wrapNone/>
                      <wp:docPr id="60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245" type="#_x0000_t202" style="position:absolute;left:0;text-align:left;margin-left:4.95pt;margin-top:.15pt;width:44.2pt;height:35.85pt;z-index:25206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2720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1905</wp:posOffset>
                      </wp:positionV>
                      <wp:extent cx="561340" cy="455295"/>
                      <wp:effectExtent l="0" t="0" r="0" b="1905"/>
                      <wp:wrapNone/>
                      <wp:docPr id="60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246" type="#_x0000_t202" style="position:absolute;left:0;text-align:left;margin-left:341.55pt;margin-top:.15pt;width:44.2pt;height:35.85pt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9296" behindDoc="0" locked="1" layoutInCell="1" allowOverlap="1" wp14:anchorId="64611865" wp14:editId="7BF1C623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-4099560</wp:posOffset>
                      </wp:positionV>
                      <wp:extent cx="1851660" cy="455295"/>
                      <wp:effectExtent l="0" t="0" r="0" b="1905"/>
                      <wp:wrapNone/>
                      <wp:docPr id="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611865" id="_x0000_s1247" type="#_x0000_t202" style="position:absolute;left:0;text-align:left;margin-left:-200.8pt;margin-top:-322.8pt;width:145.8pt;height:35.85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0320" behindDoc="0" locked="1" layoutInCell="1" allowOverlap="1" wp14:anchorId="2CFEE80A" wp14:editId="4A1881C7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-4099560</wp:posOffset>
                      </wp:positionV>
                      <wp:extent cx="1851660" cy="455295"/>
                      <wp:effectExtent l="0" t="0" r="0" b="1905"/>
                      <wp:wrapNone/>
                      <wp:docPr id="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FEE80A" id="_x0000_s1248" type="#_x0000_t202" style="position:absolute;left:0;text-align:left;margin-left:135.8pt;margin-top:-322.8pt;width:145.8pt;height:35.85pt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5504" behindDoc="0" locked="1" layoutInCell="1" allowOverlap="1" wp14:anchorId="5B7E2D1A" wp14:editId="129535A9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⑨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29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B7E2D1A" id="_x0000_s1249" type="#_x0000_t202" style="position:absolute;left:0;text-align:left;margin-left:-131.2pt;margin-top:100.55pt;width:582.75pt;height:110.6pt;z-index:251925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mGSbvz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⑨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29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5088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8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50" type="#_x0000_t202" style="position:absolute;left:0;text-align:left;margin-left:4.65pt;margin-top:-2.2pt;width:44.2pt;height:36.25pt;z-index:251865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D9XYgj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42787" cy="1191498"/>
                  <wp:effectExtent l="0" t="0" r="635" b="8890"/>
                  <wp:docPr id="394" name="図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787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21161"/>
                  <wp:effectExtent l="0" t="0" r="2540" b="0"/>
                  <wp:docPr id="511" name="図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1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6880" behindDoc="0" locked="0" layoutInCell="1" allowOverlap="1" wp14:anchorId="64194FEC" wp14:editId="3A1C08C5">
                      <wp:simplePos x="0" y="0"/>
                      <wp:positionH relativeFrom="column">
                        <wp:posOffset>1579245</wp:posOffset>
                      </wp:positionH>
                      <wp:positionV relativeFrom="paragraph">
                        <wp:posOffset>974090</wp:posOffset>
                      </wp:positionV>
                      <wp:extent cx="301625" cy="452755"/>
                      <wp:effectExtent l="0" t="0" r="0" b="4445"/>
                      <wp:wrapNone/>
                      <wp:docPr id="568" name="グループ化 5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6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7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194FEC" id="グループ化 568" o:spid="_x0000_s1251" style="position:absolute;left:0;text-align:left;margin-left:124.35pt;margin-top:76.7pt;width:23.75pt;height:35.65pt;z-index:25202688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">
                      <v:shape id="_x0000_s125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r/xMQA&#10;AADcAAAADwAAAGRycy9kb3ducmV2LnhtbESPQWvCQBSE70L/w/IKveluSw01ugliKfSkGNuCt0f2&#10;mYRm34bs1qT/3hUEj8PMfMOs8tG24ky9bxxreJ4pEMSlMw1XGr4OH9M3ED4gG2wdk4Z/8pBnD5MV&#10;psYNvKdzESoRIexT1FCH0KVS+rImi37mOuLonVxvMUTZV9L0OES4beWLUom02HBcqLGjTU3lb/Fn&#10;NXxvT8efV7Wr3u28G9yoJNuF1PrpcVwvQQQawz18a38aDfNkAd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6/8T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5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nAhMAA&#10;AADcAAAADwAAAGRycy9kb3ducmV2LnhtbERPy4rCMBTdC/5DuII7TRQfYzWKKAOzUnRmBHeX5toW&#10;m5vSZGzn781CcHk479WmtaV4UO0LxxpGQwWCOHWm4EzDz/fn4AOED8gGS8ek4Z88bNbdzgoT4xo+&#10;0eMcMhFD2CeoIQ+hSqT0aU4W/dBVxJG7udpiiLDOpKmxieG2lGOlZtJiwbEhx4p2OaX385/V8Hu4&#10;XS8Tdcz2dlo1rlWS7UJq3e+12yWIQG14i1/uL6NhOo/z45l4BO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9nAhMAAAADcAAAADwAAAAAAAAAAAAAAAACYAgAAZHJzL2Rvd25y&#10;ZXYueG1sUEsFBgAAAAAEAAQA9QAAAIU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32931"/>
                  <wp:effectExtent l="0" t="0" r="0" b="5715"/>
                  <wp:docPr id="407" name="図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32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4832" behindDoc="0" locked="1" layoutInCell="1" allowOverlap="1" wp14:anchorId="5AD82C76" wp14:editId="322EA141">
                      <wp:simplePos x="0" y="0"/>
                      <wp:positionH relativeFrom="column">
                        <wp:posOffset>123825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6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82C76" id="_x0000_s1254" type="#_x0000_t202" style="position:absolute;left:0;text-align:left;margin-left:9.75pt;margin-top:2pt;width:44.2pt;height:35.85pt;z-index:25202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5856" behindDoc="0" locked="1" layoutInCell="1" allowOverlap="1" wp14:anchorId="3F2AF855" wp14:editId="6E859863">
                      <wp:simplePos x="0" y="0"/>
                      <wp:positionH relativeFrom="column">
                        <wp:posOffset>4381500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6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2AF855" id="_x0000_s1255" type="#_x0000_t202" style="position:absolute;left:0;text-align:left;margin-left:345pt;margin-top:2pt;width:44.2pt;height:35.85pt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7136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9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56" type="#_x0000_t202" style="position:absolute;left:0;text-align:left;margin-left:4.95pt;margin-top:2pt;width:44.2pt;height:35.6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85729" cy="1222816"/>
                  <wp:effectExtent l="0" t="0" r="0" b="0"/>
                  <wp:docPr id="408" name="図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729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7904" behindDoc="0" locked="0" layoutInCell="1" allowOverlap="1" wp14:anchorId="0D73F33C" wp14:editId="3446EA30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978535</wp:posOffset>
                      </wp:positionV>
                      <wp:extent cx="301625" cy="452755"/>
                      <wp:effectExtent l="0" t="0" r="0" b="4445"/>
                      <wp:wrapNone/>
                      <wp:docPr id="571" name="グループ化 5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72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73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D73F33C" id="グループ化 571" o:spid="_x0000_s1257" style="position:absolute;left:0;text-align:left;margin-left:124.75pt;margin-top:77.05pt;width:23.75pt;height:35.65pt;z-index:25202790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">
                      <v:shape id="_x0000_s1258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f7aM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fY6gf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H+2j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59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te88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2T2A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LXvP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409" name="図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3280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9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60" type="#_x0000_t202" style="position:absolute;left:0;text-align:left;margin-left:5.7pt;margin-top:2pt;width:44.2pt;height:35.6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94683" cy="1221250"/>
                  <wp:effectExtent l="0" t="0" r="5715" b="0"/>
                  <wp:docPr id="410" name="図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3" cy="122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9184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9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61" type="#_x0000_t202" style="position:absolute;left:0;text-align:left;margin-left:170.5pt;margin-top:-2.8pt;width:44.2pt;height:35.6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8160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9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62" type="#_x0000_t202" style="position:absolute;left:0;text-align:left;margin-left:5.15pt;margin-top:-2.8pt;width:44.2pt;height:35.6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26994" cy="1226613"/>
                  <wp:effectExtent l="0" t="0" r="0" b="0"/>
                  <wp:docPr id="411" name="図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994" cy="1226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4909" cy="1217101"/>
                  <wp:effectExtent l="0" t="0" r="0" b="2540"/>
                  <wp:docPr id="412" name="図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09" cy="1217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4304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9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63" type="#_x0000_t202" style="position:absolute;left:0;text-align:left;margin-left:5.95pt;margin-top:-2.8pt;width:44.2pt;height:35.6pt;z-index:251874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l7OLg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7411" cy="1227334"/>
                  <wp:effectExtent l="0" t="0" r="5715" b="0"/>
                  <wp:docPr id="413" name="図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411" cy="1227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5328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64" type="#_x0000_t202" style="position:absolute;left:0;text-align:left;margin-left:3.4pt;margin-top:-2.8pt;width:44.2pt;height:35.6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7692" cy="1222551"/>
                  <wp:effectExtent l="0" t="0" r="0" b="0"/>
                  <wp:docPr id="414" name="図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92" cy="1222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0208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4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65" type="#_x0000_t202" style="position:absolute;left:0;text-align:left;margin-left:5.3pt;margin-top:-1.2pt;width:44.2pt;height:33.4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/4huZC0CAAAN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6339" cy="1231579"/>
                  <wp:effectExtent l="0" t="0" r="0" b="6985"/>
                  <wp:docPr id="415" name="図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339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1232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66" type="#_x0000_t202" style="position:absolute;left:0;text-align:left;margin-left:13.05pt;margin-top:-3.6pt;width:44.2pt;height:35.6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59955" cy="1225623"/>
                  <wp:effectExtent l="0" t="0" r="2540" b="0"/>
                  <wp:docPr id="416" name="図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5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6352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40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67" type="#_x0000_t202" style="position:absolute;left:0;text-align:left;margin-left:5.3pt;margin-top:-2pt;width:44.2pt;height:33.4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07389" cy="1236242"/>
                  <wp:effectExtent l="0" t="0" r="0" b="2540"/>
                  <wp:docPr id="417" name="図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38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7376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0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68" type="#_x0000_t202" style="position:absolute;left:0;text-align:left;margin-left:13.2pt;margin-top:-3.6pt;width:44.2pt;height:35.6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7157" cy="1235391"/>
                  <wp:effectExtent l="0" t="0" r="0" b="3175"/>
                  <wp:docPr id="418" name="図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57" cy="1235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2256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40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69" type="#_x0000_t202" style="position:absolute;left:0;text-align:left;margin-left:5.3pt;margin-top:-2.25pt;width:44.2pt;height:36.25pt;z-index:2518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NbwjHg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1722" cy="1197193"/>
                  <wp:effectExtent l="0" t="0" r="1905" b="3175"/>
                  <wp:docPr id="419" name="図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22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5978"/>
                  <wp:effectExtent l="0" t="0" r="2540" b="3810"/>
                  <wp:docPr id="512" name="図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5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4768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60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270" type="#_x0000_t202" style="position:absolute;left:0;text-align:left;margin-left:4.95pt;margin-top:-1.65pt;width:44.2pt;height:35.85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5792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60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271" type="#_x0000_t202" style="position:absolute;left:0;text-align:left;margin-left:341.55pt;margin-top:-1.65pt;width:44.2pt;height:35.85pt;z-index:25206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" filled="f" stroked="f">
                      <v:textbox>
                        <w:txbxContent>
                          <w:p w:rsidR="000205A9" w:rsidRPr="00137FF3" w:rsidRDefault="000205A9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2368" behindDoc="0" locked="1" layoutInCell="1" allowOverlap="1" wp14:anchorId="5857B50A" wp14:editId="37C927A9">
                      <wp:simplePos x="0" y="0"/>
                      <wp:positionH relativeFrom="column">
                        <wp:posOffset>-2559685</wp:posOffset>
                      </wp:positionH>
                      <wp:positionV relativeFrom="page">
                        <wp:posOffset>-4115435</wp:posOffset>
                      </wp:positionV>
                      <wp:extent cx="1851660" cy="455295"/>
                      <wp:effectExtent l="0" t="0" r="0" b="1905"/>
                      <wp:wrapNone/>
                      <wp:docPr id="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57B50A" id="_x0000_s1272" type="#_x0000_t202" style="position:absolute;left:0;text-align:left;margin-left:-201.55pt;margin-top:-324.05pt;width:145.8pt;height:35.85pt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3392" behindDoc="0" locked="1" layoutInCell="1" allowOverlap="1" wp14:anchorId="08F577A3" wp14:editId="4BFB6BA6">
                      <wp:simplePos x="0" y="0"/>
                      <wp:positionH relativeFrom="column">
                        <wp:posOffset>1715135</wp:posOffset>
                      </wp:positionH>
                      <wp:positionV relativeFrom="page">
                        <wp:posOffset>-4115435</wp:posOffset>
                      </wp:positionV>
                      <wp:extent cx="1851660" cy="455295"/>
                      <wp:effectExtent l="0" t="0" r="0" b="1905"/>
                      <wp:wrapNone/>
                      <wp:docPr id="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F577A3" id="_x0000_s1273" type="#_x0000_t202" style="position:absolute;left:0;text-align:left;margin-left:135.05pt;margin-top:-324.05pt;width:145.8pt;height:35.85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7552" behindDoc="0" locked="1" layoutInCell="1" allowOverlap="1" wp14:anchorId="23101EF5" wp14:editId="3C806DC7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3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⑩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29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3101EF5" id="_x0000_s1274" type="#_x0000_t202" style="position:absolute;left:0;text-align:left;margin-left:-131.2pt;margin-top:100.55pt;width:582.75pt;height:110.6pt;z-index:251927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BmwppT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⑩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29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8400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40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75" type="#_x0000_t202" style="position:absolute;left:0;text-align:left;margin-left:4.65pt;margin-top:-2.2pt;width:44.2pt;height:36.25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9403" cy="1191498"/>
                  <wp:effectExtent l="0" t="0" r="3810" b="8890"/>
                  <wp:docPr id="420" name="図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403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1192"/>
                  <wp:effectExtent l="0" t="0" r="2540" b="0"/>
                  <wp:docPr id="513" name="図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44027" cy="1240874"/>
                  <wp:effectExtent l="0" t="0" r="0" b="0"/>
                  <wp:docPr id="433" name="図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027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9952" behindDoc="0" locked="1" layoutInCell="1" allowOverlap="1" wp14:anchorId="74FA7AA4" wp14:editId="483FD3A6">
                      <wp:simplePos x="0" y="0"/>
                      <wp:positionH relativeFrom="column">
                        <wp:posOffset>114300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FA7AA4" id="_x0000_s1276" type="#_x0000_t202" style="position:absolute;left:0;text-align:left;margin-left:9pt;margin-top:2pt;width:44.2pt;height:35.85pt;z-index:25202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30976" behindDoc="0" locked="1" layoutInCell="1" allowOverlap="1" wp14:anchorId="564F653C" wp14:editId="3EEB9154">
                      <wp:simplePos x="0" y="0"/>
                      <wp:positionH relativeFrom="column">
                        <wp:posOffset>4371975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4F653C" id="_x0000_s1277" type="#_x0000_t202" style="position:absolute;left:0;text-align:left;margin-left:344.25pt;margin-top:2pt;width:44.2pt;height:35.85pt;z-index:252030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2000" behindDoc="0" locked="0" layoutInCell="1" allowOverlap="1" wp14:anchorId="3928272C" wp14:editId="54739661">
                      <wp:simplePos x="0" y="0"/>
                      <wp:positionH relativeFrom="column">
                        <wp:posOffset>1565910</wp:posOffset>
                      </wp:positionH>
                      <wp:positionV relativeFrom="paragraph">
                        <wp:posOffset>964565</wp:posOffset>
                      </wp:positionV>
                      <wp:extent cx="301625" cy="452755"/>
                      <wp:effectExtent l="0" t="0" r="0" b="4445"/>
                      <wp:wrapNone/>
                      <wp:docPr id="576" name="グループ化 5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7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7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28272C" id="グループ化 576" o:spid="_x0000_s1278" style="position:absolute;left:0;text-align:left;margin-left:123.3pt;margin-top:75.95pt;width:23.75pt;height:35.65pt;z-index:25203200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">
                      <v:shape id="_x0000_s127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BY8MQA&#10;AADcAAAADwAAAGRycy9kb3ducmV2LnhtbESPQWvCQBSE74L/YXlCb7qr1GpjNiItBU+VprXg7ZF9&#10;JsHs25Ddmvjvu0Khx2FmvmHS7WAbcaXO1441zGcKBHHhTM2lhq/Pt+kahA/IBhvHpOFGHrbZeJRi&#10;YlzPH3TNQykihH2CGqoQ2kRKX1Rk0c9cSxy9s+sshii7UpoO+wi3jVwo9SQt1hwXKmzppaLikv9Y&#10;Dcf38+n7UR3KV7tsezcoyfZZav0wGXYbEIGG8B/+a++NhuVqBfcz8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wWPD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8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/MgsAA&#10;AADcAAAADwAAAGRycy9kb3ducmV2LnhtbERPy4rCMBTdC/5DuII7TRQfYzWKKAOzUnRmBHeX5toW&#10;m5vSZGzn781CcHk479WmtaV4UO0LxxpGQwWCOHWm4EzDz/fn4AOED8gGS8ek4Z88bNbdzgoT4xo+&#10;0eMcMhFD2CeoIQ+hSqT0aU4W/dBVxJG7udpiiLDOpKmxieG2lGOlZtJiwbEhx4p2OaX385/V8Hu4&#10;XS8Tdcz2dlo1rlWS7UJq3e+12yWIQG14i1/uL6NhOo9r45l4BO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a/MgsAAAADcAAAADwAAAAAAAAAAAAAAAACYAgAAZHJzL2Rvd25y&#10;ZXYueG1sUEsFBgAAAAAEAAQA9QAAAIU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3024" behindDoc="0" locked="0" layoutInCell="1" allowOverlap="1" wp14:anchorId="1427E2F3" wp14:editId="593A325B">
                      <wp:simplePos x="0" y="0"/>
                      <wp:positionH relativeFrom="column">
                        <wp:posOffset>5826125</wp:posOffset>
                      </wp:positionH>
                      <wp:positionV relativeFrom="paragraph">
                        <wp:posOffset>965200</wp:posOffset>
                      </wp:positionV>
                      <wp:extent cx="301625" cy="452755"/>
                      <wp:effectExtent l="0" t="0" r="0" b="4445"/>
                      <wp:wrapNone/>
                      <wp:docPr id="579" name="グループ化 5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8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8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27E2F3" id="グループ化 579" o:spid="_x0000_s1281" style="position:absolute;left:0;text-align:left;margin-left:458.75pt;margin-top:76pt;width:23.75pt;height:35.65pt;z-index:25203302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">
                      <v:shape id="_x0000_s128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ywo8EA&#10;AADcAAAADwAAAGRycy9kb3ducmV2LnhtbERPy2rCQBTdF/yH4QrdNTOKljQ6CWIRulJqH9DdJXNN&#10;gpk7ITM18e+dheDycN7rYrStuFDvG8caZokCQVw603Cl4ftr95KC8AHZYOuYNFzJQ5FPntaYGTfw&#10;J12OoRIxhH2GGuoQukxKX9Zk0SeuI47cyfUWQ4R9JU2PQwy3rZwr9SotNhwbauxoW1N5Pv5bDT/7&#10;09/vQh2qd7vsBjcqyfZNav08HTcrEIHG8BDf3R9GwzKN8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MsKPBAAAA3AAAAA8AAAAAAAAAAAAAAAAAmAIAAGRycy9kb3du&#10;cmV2LnhtbFBLBQYAAAAABAAEAPUAAACG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8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AVOM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j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UAVOMMAAADcAAAADwAAAAAAAAAAAAAAAACYAgAAZHJzL2Rv&#10;d25yZXYueG1sUEsFBgAAAAAEAAQA9QAAAIgDAAAAAA=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0448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46125"/>
                      <wp:effectExtent l="0" t="0" r="0" b="0"/>
                      <wp:wrapNone/>
                      <wp:docPr id="42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84" type="#_x0000_t202" style="position:absolute;left:0;text-align:left;margin-left:4.95pt;margin-top:2pt;width:44.2pt;height:35.15pt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2452" cy="1222816"/>
                  <wp:effectExtent l="0" t="0" r="8255" b="0"/>
                  <wp:docPr id="434" name="図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452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5" cy="1207809"/>
                  <wp:effectExtent l="0" t="0" r="0" b="0"/>
                  <wp:docPr id="435" name="図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07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6592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46125"/>
                      <wp:effectExtent l="0" t="0" r="0" b="0"/>
                      <wp:wrapNone/>
                      <wp:docPr id="42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85" type="#_x0000_t202" style="position:absolute;left:0;text-align:left;margin-left:5.7pt;margin-top:2pt;width:44.2pt;height:35.15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89456" cy="1218799"/>
                  <wp:effectExtent l="0" t="0" r="0" b="635"/>
                  <wp:docPr id="436" name="図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456" cy="121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2496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86" type="#_x0000_t202" style="position:absolute;left:0;text-align:left;margin-left:170.5pt;margin-top:-2.8pt;width:44.2pt;height:35.15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1472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87" type="#_x0000_t202" style="position:absolute;left:0;text-align:left;margin-left:5.15pt;margin-top:-2.8pt;width:44.2pt;height:35.15pt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63240" cy="1239435"/>
                  <wp:effectExtent l="0" t="0" r="0" b="0"/>
                  <wp:docPr id="437" name="図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240" cy="123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7721" cy="1219260"/>
                  <wp:effectExtent l="0" t="0" r="0" b="0"/>
                  <wp:docPr id="438" name="図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21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7616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88" type="#_x0000_t202" style="position:absolute;left:0;text-align:left;margin-left:5.95pt;margin-top:-2.8pt;width:44.2pt;height:35.15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5045" cy="1223120"/>
                  <wp:effectExtent l="0" t="0" r="8255" b="0"/>
                  <wp:docPr id="439" name="図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045" cy="122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8640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89" type="#_x0000_t202" style="position:absolute;left:0;text-align:left;margin-left:3.4pt;margin-top:-2.8pt;width:44.2pt;height:35.1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22238" cy="1222951"/>
                  <wp:effectExtent l="0" t="0" r="0" b="0"/>
                  <wp:docPr id="440" name="図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238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3520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4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90" type="#_x0000_t202" style="position:absolute;left:0;text-align:left;margin-left:5.3pt;margin-top:-1.2pt;width:44.2pt;height:33.4pt;z-index:25188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4kOtnC0CAAAN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8920" cy="1231579"/>
                  <wp:effectExtent l="0" t="0" r="0" b="6985"/>
                  <wp:docPr id="441" name="図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920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4544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46125"/>
                      <wp:effectExtent l="0" t="0" r="0" b="0"/>
                      <wp:wrapNone/>
                      <wp:docPr id="42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91" type="#_x0000_t202" style="position:absolute;left:0;text-align:left;margin-left:13.05pt;margin-top:-3.6pt;width:44.2pt;height:35.15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30142" cy="1239234"/>
                  <wp:effectExtent l="0" t="0" r="0" b="0"/>
                  <wp:docPr id="442" name="図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142" cy="1239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9664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42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92" type="#_x0000_t202" style="position:absolute;left:0;text-align:left;margin-left:5.3pt;margin-top:-2pt;width:44.2pt;height:33.4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Dq3dtx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13479" cy="1236242"/>
                  <wp:effectExtent l="0" t="0" r="6350" b="2540"/>
                  <wp:docPr id="443" name="図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47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0688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46125"/>
                      <wp:effectExtent l="0" t="0" r="0" b="0"/>
                      <wp:wrapNone/>
                      <wp:docPr id="43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93" type="#_x0000_t202" style="position:absolute;left:0;text-align:left;margin-left:13.2pt;margin-top:-3.6pt;width:44.2pt;height:35.15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9770" cy="1240874"/>
                  <wp:effectExtent l="0" t="0" r="3810" b="0"/>
                  <wp:docPr id="444" name="図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770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5568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43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94" type="#_x0000_t202" style="position:absolute;left:0;text-align:left;margin-left:5.3pt;margin-top:-2.25pt;width:44.2pt;height:36.25pt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Gz90XI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50392" cy="1197193"/>
                  <wp:effectExtent l="0" t="0" r="0" b="3175"/>
                  <wp:docPr id="445" name="図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392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0012"/>
                  <wp:effectExtent l="0" t="0" r="2540" b="635"/>
                  <wp:docPr id="514" name="図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7840" behindDoc="0" locked="1" layoutInCell="1" allowOverlap="1" wp14:anchorId="64A606DB" wp14:editId="5061E72F">
                      <wp:simplePos x="0" y="0"/>
                      <wp:positionH relativeFrom="column">
                        <wp:posOffset>53975</wp:posOffset>
                      </wp:positionH>
                      <wp:positionV relativeFrom="page">
                        <wp:posOffset>-23495</wp:posOffset>
                      </wp:positionV>
                      <wp:extent cx="561340" cy="455295"/>
                      <wp:effectExtent l="0" t="0" r="0" b="1905"/>
                      <wp:wrapNone/>
                      <wp:docPr id="51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606DB" id="_x0000_s1295" type="#_x0000_t202" style="position:absolute;left:0;text-align:left;margin-left:4.25pt;margin-top:-1.85pt;width:44.2pt;height:35.85pt;z-index:252067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8864" behindDoc="0" locked="1" layoutInCell="1" allowOverlap="1" wp14:anchorId="23DEA7D8" wp14:editId="2FD9CFE7">
                      <wp:simplePos x="0" y="0"/>
                      <wp:positionH relativeFrom="column">
                        <wp:posOffset>4328795</wp:posOffset>
                      </wp:positionH>
                      <wp:positionV relativeFrom="page">
                        <wp:posOffset>-23495</wp:posOffset>
                      </wp:positionV>
                      <wp:extent cx="561340" cy="455295"/>
                      <wp:effectExtent l="0" t="0" r="0" b="1905"/>
                      <wp:wrapNone/>
                      <wp:docPr id="51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DEA7D8" id="_x0000_s1296" type="#_x0000_t202" style="position:absolute;left:0;text-align:left;margin-left:340.85pt;margin-top:-1.85pt;width:44.2pt;height:35.85pt;z-index:252068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" filled="f" stroked="f">
                      <v:textbox>
                        <w:txbxContent>
                          <w:p w:rsidR="000205A9" w:rsidRPr="00137FF3" w:rsidRDefault="000205A9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5440" behindDoc="0" locked="1" layoutInCell="1" allowOverlap="1" wp14:anchorId="6150F9AD" wp14:editId="7A87535C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50F9AD" id="_x0000_s1297" type="#_x0000_t202" style="position:absolute;left:0;text-align:left;margin-left:-200.8pt;margin-top:-321.3pt;width:145.8pt;height:35.85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6464" behindDoc="0" locked="1" layoutInCell="1" allowOverlap="1" wp14:anchorId="784E0FA8" wp14:editId="65BBA5DA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4E0FA8" id="_x0000_s1298" type="#_x0000_t202" style="position:absolute;left:0;text-align:left;margin-left:135.8pt;margin-top:-321.3pt;width:145.8pt;height:35.85pt;z-index:25196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9600" behindDoc="0" locked="1" layoutInCell="1" allowOverlap="1" wp14:anchorId="215A0A0C" wp14:editId="16403A0A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4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⑪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30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C4620B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15A0A0C" id="_x0000_s1299" type="#_x0000_t202" style="position:absolute;left:0;text-align:left;margin-left:-131.2pt;margin-top:100.55pt;width:582.75pt;height:110.6pt;z-index:251929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" filled="f" stroked="f">
                      <v:textbox style="mso-fit-shape-to-text:t">
                        <w:txbxContent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⑪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30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C4620B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1712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43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300" type="#_x0000_t202" style="position:absolute;left:0;text-align:left;margin-left:4.65pt;margin-top:-2.2pt;width:44.2pt;height:36.2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A1olx1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24979" cy="1188715"/>
                  <wp:effectExtent l="0" t="0" r="0" b="0"/>
                  <wp:docPr id="446" name="図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979" cy="118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5996"/>
                  <wp:effectExtent l="0" t="0" r="2540" b="0"/>
                  <wp:docPr id="515" name="図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5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27737"/>
                  <wp:effectExtent l="0" t="0" r="0" b="0"/>
                  <wp:docPr id="459" name="図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27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35072" behindDoc="0" locked="1" layoutInCell="1" allowOverlap="1" wp14:anchorId="3B1EDC65" wp14:editId="29F9D7F9">
                      <wp:simplePos x="0" y="0"/>
                      <wp:positionH relativeFrom="column">
                        <wp:posOffset>123825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8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1EDC65" id="_x0000_s1301" type="#_x0000_t202" style="position:absolute;left:0;text-align:left;margin-left:9.75pt;margin-top:2pt;width:44.2pt;height:35.85pt;z-index:25203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36096" behindDoc="0" locked="1" layoutInCell="1" allowOverlap="1" wp14:anchorId="3E671DD2" wp14:editId="14EFC973">
                      <wp:simplePos x="0" y="0"/>
                      <wp:positionH relativeFrom="column">
                        <wp:posOffset>4381500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8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671DD2" id="_x0000_s1302" type="#_x0000_t202" style="position:absolute;left:0;text-align:left;margin-left:345pt;margin-top:2pt;width:44.2pt;height:35.85pt;z-index:25203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" filled="f" stroked="f">
                      <v:textbox>
                        <w:txbxContent>
                          <w:p w:rsidR="000205A9" w:rsidRPr="00137FF3" w:rsidRDefault="000205A9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7120" behindDoc="0" locked="0" layoutInCell="1" allowOverlap="1" wp14:anchorId="54A45896" wp14:editId="3FE75B64">
                      <wp:simplePos x="0" y="0"/>
                      <wp:positionH relativeFrom="column">
                        <wp:posOffset>1575435</wp:posOffset>
                      </wp:positionH>
                      <wp:positionV relativeFrom="paragraph">
                        <wp:posOffset>975995</wp:posOffset>
                      </wp:positionV>
                      <wp:extent cx="301625" cy="452755"/>
                      <wp:effectExtent l="0" t="0" r="0" b="4445"/>
                      <wp:wrapNone/>
                      <wp:docPr id="584" name="グループ化 5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8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8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4A45896" id="グループ化 584" o:spid="_x0000_s1303" style="position:absolute;left:0;text-align:left;margin-left:124.05pt;margin-top:76.85pt;width:23.75pt;height:35.65pt;z-index:25203712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">
                      <v:shape id="_x0000_s130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sTO8QA&#10;AADcAAAADwAAAGRycy9kb3ducmV2LnhtbESPW2sCMRSE3wv+h3AKvtWk0hW7NStiKfikeGmhb4fN&#10;2QvdnCyb1F3/vREEH4eZ+YZZLAfbiDN1vnas4XWiQBDnztRcajgdv17mIHxANtg4Jg0X8rDMRk8L&#10;TI3reU/nQyhFhLBPUUMVQptK6fOKLPqJa4mjV7jOYoiyK6XpsI9w28ipUjNpsea4UGFL64ryv8O/&#10;1fC9LX5/3tSu/LRJ27tBSbbvUuvx87D6ABFoCI/wvb0xGpJ5Arcz8Qj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7Ezv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30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mNTMQA&#10;AADcAAAADwAAAGRycy9kb3ducmV2LnhtbESPQWvCQBSE70L/w/IKveluSw2augliKfSkGFuht0f2&#10;mYRm34bs1qT/3hUEj8PMfMOs8tG24ky9bxxreJ4pEMSlMw1XGr4OH9MFCB+QDbaOScM/ecizh8kK&#10;U+MG3tO5CJWIEPYpaqhD6FIpfVmTRT9zHXH0Tq63GKLsK2l6HCLctvJFqURabDgu1NjRpqbyt/iz&#10;Gr63p5/jq9pV73beDW5Uku1Sav30OK7fQAQawz18a38aDfNFAt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pjUz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3760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4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306" type="#_x0000_t202" style="position:absolute;left:0;text-align:left;margin-left:4.95pt;margin-top:2pt;width:44.2pt;height:35.6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5622" cy="1222816"/>
                  <wp:effectExtent l="0" t="0" r="5080" b="0"/>
                  <wp:docPr id="460" name="図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22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8144" behindDoc="0" locked="0" layoutInCell="1" allowOverlap="1" wp14:anchorId="777E60A2" wp14:editId="464E1A04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980440</wp:posOffset>
                      </wp:positionV>
                      <wp:extent cx="301625" cy="452755"/>
                      <wp:effectExtent l="0" t="0" r="0" b="4445"/>
                      <wp:wrapNone/>
                      <wp:docPr id="587" name="グループ化 5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8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8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0205A9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0205A9" w:rsidRPr="00BE3104" w:rsidRDefault="000205A9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77E60A2" id="グループ化 587" o:spid="_x0000_s1307" style="position:absolute;left:0;text-align:left;margin-left:124.75pt;margin-top:77.2pt;width:23.75pt;height:35.65pt;z-index:25203814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">
                      <v:shape id="_x0000_s1308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q8pcEA&#10;AADcAAAADwAAAGRycy9kb3ducmV2LnhtbERPy2rCQBTdF/yH4QrdNTOKljQ6CWIRulJqH9DdJXNN&#10;gpk7ITM18e+dheDycN7rYrStuFDvG8caZokCQVw603Cl4ftr95KC8AHZYOuYNFzJQ5FPntaYGTfw&#10;J12OoRIxhH2GGuoQukxKX9Zk0SeuI47cyfUWQ4R9JU2PQwy3rZwr9SotNhwbauxoW1N5Pv5bDT/7&#10;09/vQh2qd7vsBjcqyfZNav08HTcrEIHG8BDf3R9GwzKNa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6vKXBAAAA3AAAAA8AAAAAAAAAAAAAAAAAmAIAAGRycy9kb3du&#10;cmV2LnhtbFBLBQYAAAAABAAEAPUAAACG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309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YZPsQA&#10;AADcAAAADwAAAGRycy9kb3ducmV2LnhtbESPQWvCQBSE7wX/w/KE3ppdi5YYXYNUhJ5aalXw9sg+&#10;k2D2bciuSfrvu4VCj8PMfMOs89E2oqfO1441zBIFgrhwpuZSw/Fr/5SC8AHZYOOYNHyTh3wzeVhj&#10;ZtzAn9QfQikihH2GGqoQ2kxKX1Rk0SeuJY7e1XUWQ5RdKU2HQ4TbRj4r9SIt1hwXKmzptaLidrhb&#10;Daf36+U8Vx/lzi7awY1Ksl1KrR+n43YFItAY/sN/7TejYZEu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2GT7EAAAA3AAAAA8AAAAAAAAAAAAAAAAAmAIAAGRycy9k&#10;b3ducmV2LnhtbFBLBQYAAAAABAAEAPUAAACJAwAAAAA=&#10;" filled="f" stroked="f">
                        <v:textbox>
                          <w:txbxContent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0205A9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0205A9" w:rsidRPr="00BE3104" w:rsidRDefault="000205A9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4" cy="1240873"/>
                  <wp:effectExtent l="0" t="0" r="0" b="0"/>
                  <wp:docPr id="461" name="図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9904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4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310" type="#_x0000_t202" style="position:absolute;left:0;text-align:left;margin-left:5.7pt;margin-top:2pt;width:44.2pt;height:35.6pt;z-index:25189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03984" cy="1228888"/>
                  <wp:effectExtent l="0" t="0" r="0" b="0"/>
                  <wp:docPr id="462" name="図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984" cy="12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5808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311" type="#_x0000_t202" style="position:absolute;left:0;text-align:left;margin-left:170.5pt;margin-top:-2.8pt;width:44.2pt;height:35.6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4784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312" type="#_x0000_t202" style="position:absolute;left:0;text-align:left;margin-left:5.15pt;margin-top:-2.8pt;width:44.2pt;height:35.6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44828" cy="1234554"/>
                  <wp:effectExtent l="0" t="0" r="0" b="3810"/>
                  <wp:docPr id="463" name="図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828" cy="1234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9725" cy="1219260"/>
                  <wp:effectExtent l="0" t="0" r="0" b="0"/>
                  <wp:docPr id="464" name="図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725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0928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313" type="#_x0000_t202" style="position:absolute;left:0;text-align:left;margin-left:5.95pt;margin-top:-2.8pt;width:44.2pt;height:35.6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25042" cy="1235678"/>
                  <wp:effectExtent l="0" t="0" r="0" b="3175"/>
                  <wp:docPr id="465" name="図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42" cy="1235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1952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5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314" type="#_x0000_t202" style="position:absolute;left:0;text-align:left;margin-left:3.4pt;margin-top:-2.8pt;width:44.2pt;height:35.6pt;z-index:25190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2228" cy="1213510"/>
                  <wp:effectExtent l="0" t="0" r="0" b="5715"/>
                  <wp:docPr id="466" name="図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228" cy="121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6832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4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315" type="#_x0000_t202" style="position:absolute;left:0;text-align:left;margin-left:5.3pt;margin-top:-1.2pt;width:44.2pt;height:33.4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OksgOo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615793" cy="1231579"/>
                  <wp:effectExtent l="0" t="0" r="3810" b="6985"/>
                  <wp:docPr id="467" name="図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793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7856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5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316" type="#_x0000_t202" style="position:absolute;left:0;text-align:left;margin-left:13.05pt;margin-top:-3.6pt;width:44.2pt;height:35.6pt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19576" cy="1235880"/>
                  <wp:effectExtent l="0" t="0" r="4445" b="2540"/>
                  <wp:docPr id="468" name="図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576" cy="123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2976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45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957919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317" type="#_x0000_t202" style="position:absolute;left:0;text-align:left;margin-left:5.3pt;margin-top:-2pt;width:44.2pt;height:33.4pt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C05tDc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0205A9" w:rsidRPr="00957919" w:rsidRDefault="000205A9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98740" cy="1236242"/>
                  <wp:effectExtent l="0" t="0" r="1905" b="2540"/>
                  <wp:docPr id="469" name="図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740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4000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5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318" type="#_x0000_t202" style="position:absolute;left:0;text-align:left;margin-left:13.2pt;margin-top:-3.6pt;width:44.2pt;height:35.6pt;z-index:251904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19175" cy="1228934"/>
                  <wp:effectExtent l="0" t="0" r="5080" b="9525"/>
                  <wp:docPr id="470" name="図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175" cy="1228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8880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45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319" type="#_x0000_t202" style="position:absolute;left:0;text-align:left;margin-left:5.3pt;margin-top:-2.25pt;width:44.2pt;height:36.25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D6J6hY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5855" cy="1197193"/>
                  <wp:effectExtent l="0" t="0" r="7620" b="3175"/>
                  <wp:docPr id="471" name="図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855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5996"/>
                  <wp:effectExtent l="0" t="0" r="2540" b="0"/>
                  <wp:docPr id="516" name="図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5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70912" behindDoc="0" locked="1" layoutInCell="1" allowOverlap="1" wp14:anchorId="64A606DB" wp14:editId="5061E72F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-29845</wp:posOffset>
                      </wp:positionV>
                      <wp:extent cx="561340" cy="455295"/>
                      <wp:effectExtent l="0" t="0" r="0" b="1905"/>
                      <wp:wrapNone/>
                      <wp:docPr id="52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606DB" id="_x0000_s1320" type="#_x0000_t202" style="position:absolute;left:0;text-align:left;margin-left:5.7pt;margin-top:-2.35pt;width:44.2pt;height:35.85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71936" behindDoc="0" locked="1" layoutInCell="1" allowOverlap="1" wp14:anchorId="23DEA7D8" wp14:editId="2FD9CFE7">
                      <wp:simplePos x="0" y="0"/>
                      <wp:positionH relativeFrom="column">
                        <wp:posOffset>4347210</wp:posOffset>
                      </wp:positionH>
                      <wp:positionV relativeFrom="page">
                        <wp:posOffset>-29845</wp:posOffset>
                      </wp:positionV>
                      <wp:extent cx="561340" cy="455295"/>
                      <wp:effectExtent l="0" t="0" r="0" b="1905"/>
                      <wp:wrapNone/>
                      <wp:docPr id="52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DEA7D8" id="_x0000_s1321" type="#_x0000_t202" style="position:absolute;left:0;text-align:left;margin-left:342.3pt;margin-top:-2.35pt;width:44.2pt;height:35.85pt;z-index:252071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" filled="f" stroked="f">
                      <v:textbox>
                        <w:txbxContent>
                          <w:p w:rsidR="000205A9" w:rsidRPr="00137FF3" w:rsidRDefault="000205A9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8512" behindDoc="0" locked="1" layoutInCell="1" allowOverlap="1" wp14:anchorId="7B3C5CA7" wp14:editId="55BB6588">
                      <wp:simplePos x="0" y="0"/>
                      <wp:positionH relativeFrom="column">
                        <wp:posOffset>-2559685</wp:posOffset>
                      </wp:positionH>
                      <wp:positionV relativeFrom="page">
                        <wp:posOffset>-4086860</wp:posOffset>
                      </wp:positionV>
                      <wp:extent cx="1851660" cy="455295"/>
                      <wp:effectExtent l="0" t="0" r="0" b="1905"/>
                      <wp:wrapNone/>
                      <wp:docPr id="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3C5CA7" id="_x0000_s1322" type="#_x0000_t202" style="position:absolute;left:0;text-align:left;margin-left:-201.55pt;margin-top:-321.8pt;width:145.8pt;height:35.85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9536" behindDoc="0" locked="1" layoutInCell="1" allowOverlap="1" wp14:anchorId="6C3EA04B" wp14:editId="399857C1">
                      <wp:simplePos x="0" y="0"/>
                      <wp:positionH relativeFrom="column">
                        <wp:posOffset>1715135</wp:posOffset>
                      </wp:positionH>
                      <wp:positionV relativeFrom="page">
                        <wp:posOffset>-4086860</wp:posOffset>
                      </wp:positionV>
                      <wp:extent cx="1851660" cy="455295"/>
                      <wp:effectExtent l="0" t="0" r="0" b="1905"/>
                      <wp:wrapNone/>
                      <wp:docPr id="5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0E0D7E" w:rsidRDefault="000205A9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3EA04B" id="_x0000_s1323" type="#_x0000_t202" style="position:absolute;left:0;text-align:left;margin-left:135.05pt;margin-top:-321.8pt;width:145.8pt;height:35.85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" filled="f" stroked="f">
                      <v:textbox>
                        <w:txbxContent>
                          <w:p w:rsidR="000205A9" w:rsidRPr="000E0D7E" w:rsidRDefault="000205A9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1648" behindDoc="0" locked="1" layoutInCell="1" allowOverlap="1" wp14:anchorId="2DE89EDE" wp14:editId="502383AA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⑫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30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0205A9" w:rsidRDefault="000205A9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DE89EDE" id="_x0000_s1324" type="#_x0000_t202" style="position:absolute;left:0;text-align:left;margin-left:-131.2pt;margin-top:100.55pt;width:582.75pt;height:110.6pt;z-index:251931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3dLaQT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⑫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30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0205A9" w:rsidRDefault="000205A9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5024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4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205A9" w:rsidRPr="00137FF3" w:rsidRDefault="000205A9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325" type="#_x0000_t202" style="position:absolute;left:0;text-align:left;margin-left:4.65pt;margin-top:-2.2pt;width:44.2pt;height:36.25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" filled="f" stroked="f">
                      <v:textbox>
                        <w:txbxContent>
                          <w:p w:rsidR="000205A9" w:rsidRPr="00137FF3" w:rsidRDefault="000205A9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4619" cy="1191498"/>
                  <wp:effectExtent l="0" t="0" r="8890" b="8890"/>
                  <wp:docPr id="472" name="図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619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2816"/>
                  <wp:effectExtent l="0" t="0" r="2540" b="6985"/>
                  <wp:docPr id="517" name="図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6229" w:rsidRDefault="00286229" w:rsidP="00D5644B">
      <w:pPr>
        <w:widowControl/>
        <w:jc w:val="left"/>
        <w:rPr>
          <w:rFonts w:cs="Times New Roman"/>
        </w:rPr>
        <w:sectPr w:rsidR="00286229" w:rsidSect="00717AA4">
          <w:pgSz w:w="16838" w:h="11906" w:orient="landscape" w:code="9"/>
          <w:pgMar w:top="1701" w:right="1701" w:bottom="1701" w:left="1701" w:header="851" w:footer="992" w:gutter="0"/>
          <w:cols w:space="425"/>
          <w:docGrid w:type="lines" w:linePitch="335"/>
        </w:sectPr>
      </w:pPr>
    </w:p>
    <w:p w:rsidR="008874A2" w:rsidRDefault="008874A2" w:rsidP="008874A2">
      <w:pPr>
        <w:jc w:val="center"/>
      </w:pPr>
      <w:r>
        <w:rPr>
          <w:noProof/>
        </w:rPr>
        <w:drawing>
          <wp:inline distT="0" distB="0" distL="0" distR="0">
            <wp:extent cx="3769188" cy="4636135"/>
            <wp:effectExtent l="0" t="0" r="3175" b="0"/>
            <wp:docPr id="522" name="図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20.69.3\共用\2018共用\70 大気環境部\03-02 PM調査会議（関東地方大気環境対策推進連絡会）\高濃度解析\高濃度事象2（担当）\作図\見え見え君以外\後方流跡線解析結果.emf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228" cy="464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D00" w:rsidRPr="00713E61" w:rsidRDefault="007D4D00" w:rsidP="007D4D00">
      <w:pPr>
        <w:jc w:val="center"/>
      </w:pPr>
      <w:r>
        <w:rPr>
          <w:rFonts w:hint="eastAsia"/>
        </w:rPr>
        <w:t>図</w:t>
      </w:r>
      <w:r>
        <w:t>4-3-</w:t>
      </w:r>
      <w:r>
        <w:rPr>
          <w:rFonts w:hint="eastAsia"/>
        </w:rPr>
        <w:t>5</w:t>
      </w:r>
      <w:r>
        <w:t xml:space="preserve">　</w:t>
      </w:r>
      <w:r>
        <w:rPr>
          <w:rFonts w:hint="eastAsia"/>
        </w:rPr>
        <w:t>後方流跡線解析結果</w:t>
      </w:r>
      <w:r w:rsidR="003F7738">
        <w:rPr>
          <w:rFonts w:hint="eastAsia"/>
        </w:rPr>
        <w:t>（都庁上空、出発高度</w:t>
      </w:r>
      <w:r w:rsidR="003F7738">
        <w:rPr>
          <w:rFonts w:hint="eastAsia"/>
        </w:rPr>
        <w:t>2000</w:t>
      </w:r>
      <w:r w:rsidR="003F7738">
        <w:t>m</w:t>
      </w:r>
      <w:r w:rsidR="003F7738">
        <w:rPr>
          <w:rFonts w:hint="eastAsia"/>
        </w:rPr>
        <w:t>）</w:t>
      </w:r>
      <w:r w:rsidR="00713E61">
        <w:rPr>
          <w:rFonts w:hint="eastAsia"/>
        </w:rPr>
        <w:t>（</w:t>
      </w:r>
      <w:r w:rsidR="00713E61" w:rsidRPr="00713E61">
        <w:t>http://ready.arl.noaa.gov/HYSPLIT.php</w:t>
      </w:r>
      <w:r w:rsidR="00713E61" w:rsidRPr="00713E61">
        <w:rPr>
          <w:rStyle w:val="ab"/>
          <w:rFonts w:hint="eastAsia"/>
          <w:u w:val="none"/>
        </w:rPr>
        <w:t>）</w:t>
      </w:r>
    </w:p>
    <w:tbl>
      <w:tblPr>
        <w:tblStyle w:val="a6"/>
        <w:tblpPr w:leftFromText="142" w:rightFromText="142" w:vertAnchor="text" w:horzAnchor="margin" w:tblpY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76"/>
        <w:gridCol w:w="4344"/>
      </w:tblGrid>
      <w:tr w:rsidR="00071C2B" w:rsidTr="00071C2B">
        <w:trPr>
          <w:trHeight w:val="4513"/>
        </w:trPr>
        <w:tc>
          <w:tcPr>
            <w:tcW w:w="4267" w:type="dxa"/>
          </w:tcPr>
          <w:p w:rsidR="00071C2B" w:rsidRDefault="00071C2B" w:rsidP="00071C2B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anchor distT="0" distB="0" distL="114300" distR="114300" simplePos="0" relativeHeight="252073984" behindDoc="0" locked="1" layoutInCell="1" allowOverlap="1" wp14:anchorId="3E26629B" wp14:editId="61A19F63">
                  <wp:simplePos x="0" y="0"/>
                  <wp:positionH relativeFrom="column">
                    <wp:posOffset>-57785</wp:posOffset>
                  </wp:positionH>
                  <wp:positionV relativeFrom="page">
                    <wp:posOffset>212090</wp:posOffset>
                  </wp:positionV>
                  <wp:extent cx="2693035" cy="2461260"/>
                  <wp:effectExtent l="0" t="0" r="0" b="0"/>
                  <wp:wrapSquare wrapText="bothSides"/>
                  <wp:docPr id="523" name="図 523" descr="\\172.20.69.3\共用\2018共用\70 大気環境部\03-02 PM調査会議（関東地方大気環境対策推進連絡会）\高濃度解析\高濃度事象2（担当）\作図\見え見え君以外\高層気温図0325-0327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0.69.3\共用\2018共用\70 大気環境部\03-02 PM調査会議（関東地方大気環境対策推進連絡会）\高濃度解析\高濃度事象2（担当）\作図\見え見え君以外\高層気温図0325-0327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35" cy="246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37" w:type="dxa"/>
          </w:tcPr>
          <w:p w:rsidR="00071C2B" w:rsidRDefault="00071C2B" w:rsidP="00071C2B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anchor distT="0" distB="0" distL="114300" distR="114300" simplePos="0" relativeHeight="252075008" behindDoc="0" locked="1" layoutInCell="1" allowOverlap="1" wp14:anchorId="106C72F5" wp14:editId="2B82DA40">
                  <wp:simplePos x="0" y="0"/>
                  <wp:positionH relativeFrom="column">
                    <wp:posOffset>-68580</wp:posOffset>
                  </wp:positionH>
                  <wp:positionV relativeFrom="page">
                    <wp:posOffset>234315</wp:posOffset>
                  </wp:positionV>
                  <wp:extent cx="2672715" cy="2442210"/>
                  <wp:effectExtent l="0" t="0" r="0" b="0"/>
                  <wp:wrapSquare wrapText="bothSides"/>
                  <wp:docPr id="524" name="図 524" descr="\\172.20.69.3\共用\2018共用\70 大気環境部\03-02 PM調査会議（関東地方大気環境対策推進連絡会）\高濃度解析\高濃度事象2（担当）\作図\見え見え君以外\高層気温図0328-0330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72.20.69.3\共用\2018共用\70 大気環境部\03-02 PM調査会議（関東地方大気環境対策推進連絡会）\高濃度解析\高濃度事象2（担当）\作図\見え見え君以外\高層気温図0328-0330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15" cy="244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71C2B" w:rsidRDefault="00071C2B" w:rsidP="00071C2B">
      <w:pPr>
        <w:widowControl/>
        <w:jc w:val="center"/>
      </w:pPr>
      <w:r>
        <w:rPr>
          <w:rFonts w:hint="eastAsia"/>
        </w:rPr>
        <w:t>図</w:t>
      </w:r>
      <w:r>
        <w:t>4-3-</w:t>
      </w:r>
      <w:r w:rsidR="00C20372">
        <w:rPr>
          <w:rFonts w:hint="eastAsia"/>
        </w:rPr>
        <w:t>6</w:t>
      </w:r>
      <w:r>
        <w:t xml:space="preserve">　</w:t>
      </w:r>
      <w:r>
        <w:rPr>
          <w:rFonts w:hint="eastAsia"/>
        </w:rPr>
        <w:t>舘野の高度別気温の鉛直分布</w:t>
      </w:r>
    </w:p>
    <w:p w:rsidR="00945F79" w:rsidRDefault="00071C2B" w:rsidP="00071C2B">
      <w:pPr>
        <w:widowControl/>
        <w:jc w:val="center"/>
        <w:rPr>
          <w:rFonts w:cs="Times New Roman"/>
        </w:rPr>
      </w:pPr>
      <w:r>
        <w:rPr>
          <w:rFonts w:hint="eastAsia"/>
        </w:rPr>
        <w:t>（</w:t>
      </w:r>
      <w:r w:rsidRPr="00D032A7">
        <w:rPr>
          <w:rFonts w:hint="eastAsia"/>
        </w:rPr>
        <w:t>気象庁過去データ</w:t>
      </w:r>
      <w:r w:rsidRPr="00D032A7">
        <w:t>http://www.data.jmp.go.jp/obd/stats/etrn/upper/index.php</w:t>
      </w:r>
      <w:r w:rsidRPr="00D032A7">
        <w:rPr>
          <w:rFonts w:hint="eastAsia"/>
        </w:rPr>
        <w:t>）</w:t>
      </w:r>
    </w:p>
    <w:sectPr w:rsidR="00945F79" w:rsidSect="00286229">
      <w:pgSz w:w="11906" w:h="16838" w:code="9"/>
      <w:pgMar w:top="1701" w:right="1701" w:bottom="1701" w:left="1701" w:header="851" w:footer="992" w:gutter="0"/>
      <w:cols w:space="425"/>
      <w:docGrid w:type="lines" w:linePitch="3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205A9" w:rsidRDefault="000205A9" w:rsidP="00417344">
      <w:r>
        <w:separator/>
      </w:r>
    </w:p>
  </w:endnote>
  <w:endnote w:type="continuationSeparator" w:id="0">
    <w:p w:rsidR="000205A9" w:rsidRDefault="000205A9" w:rsidP="004173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205A9" w:rsidRDefault="000205A9" w:rsidP="00417344">
      <w:r>
        <w:separator/>
      </w:r>
    </w:p>
  </w:footnote>
  <w:footnote w:type="continuationSeparator" w:id="0">
    <w:p w:rsidR="000205A9" w:rsidRDefault="000205A9" w:rsidP="004173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C906FC4"/>
    <w:multiLevelType w:val="multilevel"/>
    <w:tmpl w:val="00E830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rawingGridVerticalSpacing w:val="335"/>
  <w:displayHorizontalDrawingGridEvery w:val="0"/>
  <w:characterSpacingControl w:val="compressPunctuation"/>
  <w:hdrShapeDefaults>
    <o:shapedefaults v:ext="edit" spidmax="7065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0444"/>
    <w:rsid w:val="00001E78"/>
    <w:rsid w:val="000108C5"/>
    <w:rsid w:val="00011976"/>
    <w:rsid w:val="00011BB8"/>
    <w:rsid w:val="00012B10"/>
    <w:rsid w:val="000150BE"/>
    <w:rsid w:val="00015A55"/>
    <w:rsid w:val="000174CA"/>
    <w:rsid w:val="000205A9"/>
    <w:rsid w:val="00031D50"/>
    <w:rsid w:val="000577A8"/>
    <w:rsid w:val="000666DC"/>
    <w:rsid w:val="00066C4B"/>
    <w:rsid w:val="00071C2B"/>
    <w:rsid w:val="00071F30"/>
    <w:rsid w:val="000754B1"/>
    <w:rsid w:val="00075BE7"/>
    <w:rsid w:val="000A49A8"/>
    <w:rsid w:val="000C199C"/>
    <w:rsid w:val="000C249B"/>
    <w:rsid w:val="000C26DD"/>
    <w:rsid w:val="000D169A"/>
    <w:rsid w:val="000E0D7E"/>
    <w:rsid w:val="000E17AC"/>
    <w:rsid w:val="000E26F5"/>
    <w:rsid w:val="00115565"/>
    <w:rsid w:val="00137F98"/>
    <w:rsid w:val="00137FF3"/>
    <w:rsid w:val="00152911"/>
    <w:rsid w:val="001549D4"/>
    <w:rsid w:val="00163BEE"/>
    <w:rsid w:val="001641FB"/>
    <w:rsid w:val="0016741F"/>
    <w:rsid w:val="00173F0B"/>
    <w:rsid w:val="00187EA3"/>
    <w:rsid w:val="001A0975"/>
    <w:rsid w:val="001B255C"/>
    <w:rsid w:val="001B4E65"/>
    <w:rsid w:val="001C7FDA"/>
    <w:rsid w:val="001D24E5"/>
    <w:rsid w:val="001D55EB"/>
    <w:rsid w:val="001D7615"/>
    <w:rsid w:val="001E2F5B"/>
    <w:rsid w:val="001F0444"/>
    <w:rsid w:val="00224DE0"/>
    <w:rsid w:val="00236DD2"/>
    <w:rsid w:val="00260E0E"/>
    <w:rsid w:val="002725FD"/>
    <w:rsid w:val="002742CE"/>
    <w:rsid w:val="00282195"/>
    <w:rsid w:val="00286229"/>
    <w:rsid w:val="0029291E"/>
    <w:rsid w:val="002C3ADF"/>
    <w:rsid w:val="002D6FA6"/>
    <w:rsid w:val="002E60C1"/>
    <w:rsid w:val="002F35E1"/>
    <w:rsid w:val="002F5A8E"/>
    <w:rsid w:val="00300EE4"/>
    <w:rsid w:val="00305DF3"/>
    <w:rsid w:val="0031597C"/>
    <w:rsid w:val="0032700A"/>
    <w:rsid w:val="003317A6"/>
    <w:rsid w:val="00352046"/>
    <w:rsid w:val="003552C4"/>
    <w:rsid w:val="003569E8"/>
    <w:rsid w:val="00360105"/>
    <w:rsid w:val="003625B7"/>
    <w:rsid w:val="00370DEA"/>
    <w:rsid w:val="00384BC7"/>
    <w:rsid w:val="003951C3"/>
    <w:rsid w:val="00395216"/>
    <w:rsid w:val="00396283"/>
    <w:rsid w:val="003C1275"/>
    <w:rsid w:val="003C1CE0"/>
    <w:rsid w:val="003C221A"/>
    <w:rsid w:val="003C79A8"/>
    <w:rsid w:val="003D4B44"/>
    <w:rsid w:val="003D5970"/>
    <w:rsid w:val="003E3B8F"/>
    <w:rsid w:val="003F7738"/>
    <w:rsid w:val="00403C48"/>
    <w:rsid w:val="00417344"/>
    <w:rsid w:val="004243DA"/>
    <w:rsid w:val="004307E9"/>
    <w:rsid w:val="00432E4F"/>
    <w:rsid w:val="00437EAB"/>
    <w:rsid w:val="00447FAF"/>
    <w:rsid w:val="00455BDC"/>
    <w:rsid w:val="004625E6"/>
    <w:rsid w:val="00483AE7"/>
    <w:rsid w:val="00487C9E"/>
    <w:rsid w:val="004959C9"/>
    <w:rsid w:val="004B0A09"/>
    <w:rsid w:val="004B23C0"/>
    <w:rsid w:val="004B745D"/>
    <w:rsid w:val="004C32C8"/>
    <w:rsid w:val="004D1A96"/>
    <w:rsid w:val="004E6F05"/>
    <w:rsid w:val="004F12E3"/>
    <w:rsid w:val="004F2FED"/>
    <w:rsid w:val="00540953"/>
    <w:rsid w:val="00544458"/>
    <w:rsid w:val="00553921"/>
    <w:rsid w:val="005712AF"/>
    <w:rsid w:val="00576491"/>
    <w:rsid w:val="00577B3D"/>
    <w:rsid w:val="00584F4B"/>
    <w:rsid w:val="005A311A"/>
    <w:rsid w:val="005A34F9"/>
    <w:rsid w:val="005B0E4D"/>
    <w:rsid w:val="005B110F"/>
    <w:rsid w:val="005C31C9"/>
    <w:rsid w:val="005C7F47"/>
    <w:rsid w:val="005D2088"/>
    <w:rsid w:val="005D43FD"/>
    <w:rsid w:val="005D66BC"/>
    <w:rsid w:val="005E1AD8"/>
    <w:rsid w:val="006134A6"/>
    <w:rsid w:val="00615811"/>
    <w:rsid w:val="0062491B"/>
    <w:rsid w:val="00637D8C"/>
    <w:rsid w:val="00645F4C"/>
    <w:rsid w:val="00646A38"/>
    <w:rsid w:val="00651A6B"/>
    <w:rsid w:val="006619DB"/>
    <w:rsid w:val="0068111E"/>
    <w:rsid w:val="006842E8"/>
    <w:rsid w:val="00686029"/>
    <w:rsid w:val="006A74A3"/>
    <w:rsid w:val="006A78D0"/>
    <w:rsid w:val="006B5AE4"/>
    <w:rsid w:val="006C0C4F"/>
    <w:rsid w:val="006D5C3C"/>
    <w:rsid w:val="006D6185"/>
    <w:rsid w:val="006F4B1C"/>
    <w:rsid w:val="006F7485"/>
    <w:rsid w:val="0070409E"/>
    <w:rsid w:val="00706791"/>
    <w:rsid w:val="00713E61"/>
    <w:rsid w:val="00717AA4"/>
    <w:rsid w:val="00722AAF"/>
    <w:rsid w:val="00723C49"/>
    <w:rsid w:val="00727E92"/>
    <w:rsid w:val="00746296"/>
    <w:rsid w:val="00747968"/>
    <w:rsid w:val="0075122A"/>
    <w:rsid w:val="007560D6"/>
    <w:rsid w:val="00757868"/>
    <w:rsid w:val="00765AB4"/>
    <w:rsid w:val="00766766"/>
    <w:rsid w:val="00776201"/>
    <w:rsid w:val="00777A0F"/>
    <w:rsid w:val="00794EDA"/>
    <w:rsid w:val="00796158"/>
    <w:rsid w:val="007B1CA9"/>
    <w:rsid w:val="007B3B7A"/>
    <w:rsid w:val="007B7C2B"/>
    <w:rsid w:val="007D4D00"/>
    <w:rsid w:val="007D50F9"/>
    <w:rsid w:val="007E2A9A"/>
    <w:rsid w:val="007E6A59"/>
    <w:rsid w:val="007F5CF2"/>
    <w:rsid w:val="00814F8D"/>
    <w:rsid w:val="0084597D"/>
    <w:rsid w:val="00846DF9"/>
    <w:rsid w:val="008601E0"/>
    <w:rsid w:val="00881465"/>
    <w:rsid w:val="008874A2"/>
    <w:rsid w:val="008A7B61"/>
    <w:rsid w:val="008B4A3A"/>
    <w:rsid w:val="008D29B6"/>
    <w:rsid w:val="008E409E"/>
    <w:rsid w:val="008E60EC"/>
    <w:rsid w:val="008F04F6"/>
    <w:rsid w:val="008F2EA3"/>
    <w:rsid w:val="008F31F5"/>
    <w:rsid w:val="008F692B"/>
    <w:rsid w:val="00911D6B"/>
    <w:rsid w:val="00913EEB"/>
    <w:rsid w:val="00915336"/>
    <w:rsid w:val="00921C1D"/>
    <w:rsid w:val="00922A91"/>
    <w:rsid w:val="00945E6B"/>
    <w:rsid w:val="00945F79"/>
    <w:rsid w:val="00953E2E"/>
    <w:rsid w:val="00957919"/>
    <w:rsid w:val="009604CB"/>
    <w:rsid w:val="00960D0B"/>
    <w:rsid w:val="00967C72"/>
    <w:rsid w:val="00971A70"/>
    <w:rsid w:val="00975B3A"/>
    <w:rsid w:val="00975EF7"/>
    <w:rsid w:val="00996E91"/>
    <w:rsid w:val="00997C01"/>
    <w:rsid w:val="009A024B"/>
    <w:rsid w:val="009C6436"/>
    <w:rsid w:val="009C669B"/>
    <w:rsid w:val="009E7122"/>
    <w:rsid w:val="009F5CC2"/>
    <w:rsid w:val="00A175DB"/>
    <w:rsid w:val="00A2007B"/>
    <w:rsid w:val="00A21166"/>
    <w:rsid w:val="00A24EFF"/>
    <w:rsid w:val="00A4770C"/>
    <w:rsid w:val="00A57937"/>
    <w:rsid w:val="00A72BC5"/>
    <w:rsid w:val="00A75BC0"/>
    <w:rsid w:val="00A878DA"/>
    <w:rsid w:val="00AB0186"/>
    <w:rsid w:val="00AB294D"/>
    <w:rsid w:val="00AB3852"/>
    <w:rsid w:val="00AC71CC"/>
    <w:rsid w:val="00AF6B27"/>
    <w:rsid w:val="00B00A22"/>
    <w:rsid w:val="00B12C17"/>
    <w:rsid w:val="00B141FD"/>
    <w:rsid w:val="00B1549E"/>
    <w:rsid w:val="00B366EE"/>
    <w:rsid w:val="00B41A53"/>
    <w:rsid w:val="00B56379"/>
    <w:rsid w:val="00B6198F"/>
    <w:rsid w:val="00B63E38"/>
    <w:rsid w:val="00B7281D"/>
    <w:rsid w:val="00B74CC9"/>
    <w:rsid w:val="00B96497"/>
    <w:rsid w:val="00BA68B6"/>
    <w:rsid w:val="00BB72FD"/>
    <w:rsid w:val="00BD36FA"/>
    <w:rsid w:val="00BD5669"/>
    <w:rsid w:val="00BE3104"/>
    <w:rsid w:val="00BE48A3"/>
    <w:rsid w:val="00C03B33"/>
    <w:rsid w:val="00C04AF6"/>
    <w:rsid w:val="00C063B4"/>
    <w:rsid w:val="00C1785B"/>
    <w:rsid w:val="00C20372"/>
    <w:rsid w:val="00C25305"/>
    <w:rsid w:val="00C32F50"/>
    <w:rsid w:val="00C376C3"/>
    <w:rsid w:val="00C37ED3"/>
    <w:rsid w:val="00C4620B"/>
    <w:rsid w:val="00C46269"/>
    <w:rsid w:val="00C61E23"/>
    <w:rsid w:val="00C63986"/>
    <w:rsid w:val="00C654BC"/>
    <w:rsid w:val="00C67342"/>
    <w:rsid w:val="00C71D51"/>
    <w:rsid w:val="00C908C6"/>
    <w:rsid w:val="00C91453"/>
    <w:rsid w:val="00C97200"/>
    <w:rsid w:val="00CC2B7C"/>
    <w:rsid w:val="00CC2C75"/>
    <w:rsid w:val="00CC6064"/>
    <w:rsid w:val="00CC76AD"/>
    <w:rsid w:val="00CC7F84"/>
    <w:rsid w:val="00CD7696"/>
    <w:rsid w:val="00CE0BD3"/>
    <w:rsid w:val="00CE27E4"/>
    <w:rsid w:val="00CE63D0"/>
    <w:rsid w:val="00CF2129"/>
    <w:rsid w:val="00D01440"/>
    <w:rsid w:val="00D032A7"/>
    <w:rsid w:val="00D03E21"/>
    <w:rsid w:val="00D11F33"/>
    <w:rsid w:val="00D11FC1"/>
    <w:rsid w:val="00D126C8"/>
    <w:rsid w:val="00D166ED"/>
    <w:rsid w:val="00D321F2"/>
    <w:rsid w:val="00D328AE"/>
    <w:rsid w:val="00D556CF"/>
    <w:rsid w:val="00D55862"/>
    <w:rsid w:val="00D5644B"/>
    <w:rsid w:val="00D664FE"/>
    <w:rsid w:val="00D71056"/>
    <w:rsid w:val="00D74062"/>
    <w:rsid w:val="00D84962"/>
    <w:rsid w:val="00D84F22"/>
    <w:rsid w:val="00D855E2"/>
    <w:rsid w:val="00D86579"/>
    <w:rsid w:val="00D90F2C"/>
    <w:rsid w:val="00D97589"/>
    <w:rsid w:val="00DB363F"/>
    <w:rsid w:val="00DB7E87"/>
    <w:rsid w:val="00DB7FFC"/>
    <w:rsid w:val="00DD1BF0"/>
    <w:rsid w:val="00DE1E99"/>
    <w:rsid w:val="00DF3AE6"/>
    <w:rsid w:val="00E04F2B"/>
    <w:rsid w:val="00E16D8B"/>
    <w:rsid w:val="00E5171E"/>
    <w:rsid w:val="00E56369"/>
    <w:rsid w:val="00E56D36"/>
    <w:rsid w:val="00E57DA3"/>
    <w:rsid w:val="00E64212"/>
    <w:rsid w:val="00E71E74"/>
    <w:rsid w:val="00E800C1"/>
    <w:rsid w:val="00E831F0"/>
    <w:rsid w:val="00E85DBE"/>
    <w:rsid w:val="00EA4619"/>
    <w:rsid w:val="00EA50A4"/>
    <w:rsid w:val="00EA5B48"/>
    <w:rsid w:val="00EB1471"/>
    <w:rsid w:val="00EC014B"/>
    <w:rsid w:val="00EC0B68"/>
    <w:rsid w:val="00EE094A"/>
    <w:rsid w:val="00EE261C"/>
    <w:rsid w:val="00EF5358"/>
    <w:rsid w:val="00F1433E"/>
    <w:rsid w:val="00F22B1F"/>
    <w:rsid w:val="00F26CD8"/>
    <w:rsid w:val="00F304A8"/>
    <w:rsid w:val="00F34983"/>
    <w:rsid w:val="00F353D9"/>
    <w:rsid w:val="00F35E7C"/>
    <w:rsid w:val="00F36BD8"/>
    <w:rsid w:val="00F50549"/>
    <w:rsid w:val="00F54F79"/>
    <w:rsid w:val="00F55048"/>
    <w:rsid w:val="00F563BE"/>
    <w:rsid w:val="00F65E1E"/>
    <w:rsid w:val="00FB6704"/>
    <w:rsid w:val="00FB6ABF"/>
    <w:rsid w:val="00FC2B8D"/>
    <w:rsid w:val="00FD58E4"/>
    <w:rsid w:val="00FE2E65"/>
    <w:rsid w:val="00FE3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0657">
      <v:textbox inset="5.85pt,.7pt,5.85pt,.7pt"/>
    </o:shapedefaults>
    <o:shapelayout v:ext="edit">
      <o:idmap v:ext="edit" data="1"/>
    </o:shapelayout>
  </w:shapeDefaults>
  <w:decimalSymbol w:val="."/>
  <w:listSeparator w:val=","/>
  <w15:docId w15:val="{1012EFF7-7A22-4C48-AA76-40EC49CD5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0444"/>
    <w:pPr>
      <w:ind w:leftChars="400" w:left="840"/>
    </w:pPr>
  </w:style>
  <w:style w:type="paragraph" w:styleId="a4">
    <w:name w:val="Balloon Text"/>
    <w:basedOn w:val="a"/>
    <w:link w:val="a5"/>
    <w:uiPriority w:val="99"/>
    <w:semiHidden/>
    <w:unhideWhenUsed/>
    <w:rsid w:val="003D4B4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3D4B44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39"/>
    <w:rsid w:val="00C654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7E2A9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417344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417344"/>
  </w:style>
  <w:style w:type="paragraph" w:styleId="a9">
    <w:name w:val="footer"/>
    <w:basedOn w:val="a"/>
    <w:link w:val="aa"/>
    <w:uiPriority w:val="99"/>
    <w:unhideWhenUsed/>
    <w:rsid w:val="00417344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417344"/>
  </w:style>
  <w:style w:type="character" w:styleId="ab">
    <w:name w:val="Hyperlink"/>
    <w:basedOn w:val="a0"/>
    <w:uiPriority w:val="99"/>
    <w:unhideWhenUsed/>
    <w:rsid w:val="00713E6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920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emf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63" Type="http://schemas.openxmlformats.org/officeDocument/2006/relationships/image" Target="media/image56.jpeg"/><Relationship Id="rId84" Type="http://schemas.openxmlformats.org/officeDocument/2006/relationships/image" Target="media/image77.emf"/><Relationship Id="rId138" Type="http://schemas.openxmlformats.org/officeDocument/2006/relationships/image" Target="media/image131.emf"/><Relationship Id="rId159" Type="http://schemas.openxmlformats.org/officeDocument/2006/relationships/image" Target="media/image152.jpeg"/><Relationship Id="rId170" Type="http://schemas.openxmlformats.org/officeDocument/2006/relationships/image" Target="media/image163.emf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emf"/><Relationship Id="rId11" Type="http://schemas.openxmlformats.org/officeDocument/2006/relationships/image" Target="media/image4.emf"/><Relationship Id="rId32" Type="http://schemas.openxmlformats.org/officeDocument/2006/relationships/image" Target="media/image25.emf"/><Relationship Id="rId53" Type="http://schemas.openxmlformats.org/officeDocument/2006/relationships/image" Target="media/image46.emf"/><Relationship Id="rId74" Type="http://schemas.openxmlformats.org/officeDocument/2006/relationships/image" Target="media/image67.emf"/><Relationship Id="rId128" Type="http://schemas.openxmlformats.org/officeDocument/2006/relationships/image" Target="media/image121.emf"/><Relationship Id="rId149" Type="http://schemas.openxmlformats.org/officeDocument/2006/relationships/image" Target="media/image142.emf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emf"/><Relationship Id="rId181" Type="http://schemas.openxmlformats.org/officeDocument/2006/relationships/image" Target="media/image174.emf"/><Relationship Id="rId216" Type="http://schemas.openxmlformats.org/officeDocument/2006/relationships/image" Target="media/image209.emf"/><Relationship Id="rId211" Type="http://schemas.openxmlformats.org/officeDocument/2006/relationships/image" Target="media/image204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113" Type="http://schemas.openxmlformats.org/officeDocument/2006/relationships/image" Target="media/image106.emf"/><Relationship Id="rId118" Type="http://schemas.openxmlformats.org/officeDocument/2006/relationships/image" Target="media/image111.emf"/><Relationship Id="rId134" Type="http://schemas.openxmlformats.org/officeDocument/2006/relationships/image" Target="media/image127.emf"/><Relationship Id="rId139" Type="http://schemas.openxmlformats.org/officeDocument/2006/relationships/image" Target="media/image132.emf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150" Type="http://schemas.openxmlformats.org/officeDocument/2006/relationships/image" Target="media/image143.emf"/><Relationship Id="rId155" Type="http://schemas.openxmlformats.org/officeDocument/2006/relationships/image" Target="media/image148.emf"/><Relationship Id="rId171" Type="http://schemas.openxmlformats.org/officeDocument/2006/relationships/image" Target="media/image164.emf"/><Relationship Id="rId176" Type="http://schemas.openxmlformats.org/officeDocument/2006/relationships/image" Target="media/image169.emf"/><Relationship Id="rId192" Type="http://schemas.openxmlformats.org/officeDocument/2006/relationships/image" Target="media/image185.emf"/><Relationship Id="rId197" Type="http://schemas.openxmlformats.org/officeDocument/2006/relationships/image" Target="media/image190.emf"/><Relationship Id="rId206" Type="http://schemas.openxmlformats.org/officeDocument/2006/relationships/image" Target="media/image199.emf"/><Relationship Id="rId201" Type="http://schemas.openxmlformats.org/officeDocument/2006/relationships/image" Target="media/image194.emf"/><Relationship Id="rId222" Type="http://schemas.openxmlformats.org/officeDocument/2006/relationships/image" Target="media/image215.emf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59" Type="http://schemas.openxmlformats.org/officeDocument/2006/relationships/image" Target="media/image52.emf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124" Type="http://schemas.openxmlformats.org/officeDocument/2006/relationships/image" Target="media/image117.emf"/><Relationship Id="rId129" Type="http://schemas.openxmlformats.org/officeDocument/2006/relationships/image" Target="media/image122.emf"/><Relationship Id="rId54" Type="http://schemas.openxmlformats.org/officeDocument/2006/relationships/image" Target="media/image47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40" Type="http://schemas.openxmlformats.org/officeDocument/2006/relationships/image" Target="media/image133.emf"/><Relationship Id="rId145" Type="http://schemas.openxmlformats.org/officeDocument/2006/relationships/image" Target="media/image138.emf"/><Relationship Id="rId161" Type="http://schemas.openxmlformats.org/officeDocument/2006/relationships/image" Target="media/image154.emf"/><Relationship Id="rId166" Type="http://schemas.openxmlformats.org/officeDocument/2006/relationships/image" Target="media/image159.emf"/><Relationship Id="rId182" Type="http://schemas.openxmlformats.org/officeDocument/2006/relationships/image" Target="media/image175.emf"/><Relationship Id="rId187" Type="http://schemas.openxmlformats.org/officeDocument/2006/relationships/image" Target="media/image180.emf"/><Relationship Id="rId217" Type="http://schemas.openxmlformats.org/officeDocument/2006/relationships/image" Target="media/image21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49" Type="http://schemas.openxmlformats.org/officeDocument/2006/relationships/image" Target="media/image42.emf"/><Relationship Id="rId114" Type="http://schemas.openxmlformats.org/officeDocument/2006/relationships/image" Target="media/image107.emf"/><Relationship Id="rId119" Type="http://schemas.openxmlformats.org/officeDocument/2006/relationships/image" Target="media/image112.emf"/><Relationship Id="rId44" Type="http://schemas.openxmlformats.org/officeDocument/2006/relationships/image" Target="media/image37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130" Type="http://schemas.openxmlformats.org/officeDocument/2006/relationships/image" Target="media/image123.emf"/><Relationship Id="rId135" Type="http://schemas.openxmlformats.org/officeDocument/2006/relationships/image" Target="media/image128.emf"/><Relationship Id="rId151" Type="http://schemas.openxmlformats.org/officeDocument/2006/relationships/image" Target="media/image144.emf"/><Relationship Id="rId156" Type="http://schemas.openxmlformats.org/officeDocument/2006/relationships/image" Target="media/image149.emf"/><Relationship Id="rId177" Type="http://schemas.openxmlformats.org/officeDocument/2006/relationships/image" Target="media/image170.emf"/><Relationship Id="rId198" Type="http://schemas.openxmlformats.org/officeDocument/2006/relationships/image" Target="media/image191.emf"/><Relationship Id="rId172" Type="http://schemas.openxmlformats.org/officeDocument/2006/relationships/image" Target="media/image165.emf"/><Relationship Id="rId193" Type="http://schemas.openxmlformats.org/officeDocument/2006/relationships/image" Target="media/image186.emf"/><Relationship Id="rId202" Type="http://schemas.openxmlformats.org/officeDocument/2006/relationships/image" Target="media/image195.emf"/><Relationship Id="rId207" Type="http://schemas.openxmlformats.org/officeDocument/2006/relationships/image" Target="media/image200.jpeg"/><Relationship Id="rId223" Type="http://schemas.openxmlformats.org/officeDocument/2006/relationships/image" Target="media/image216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109" Type="http://schemas.openxmlformats.org/officeDocument/2006/relationships/image" Target="media/image102.jpeg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image" Target="media/image97.emf"/><Relationship Id="rId120" Type="http://schemas.openxmlformats.org/officeDocument/2006/relationships/image" Target="media/image113.emf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emf"/><Relationship Id="rId167" Type="http://schemas.openxmlformats.org/officeDocument/2006/relationships/image" Target="media/image160.emf"/><Relationship Id="rId188" Type="http://schemas.openxmlformats.org/officeDocument/2006/relationships/image" Target="media/image181.emf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162" Type="http://schemas.openxmlformats.org/officeDocument/2006/relationships/image" Target="media/image155.emf"/><Relationship Id="rId183" Type="http://schemas.openxmlformats.org/officeDocument/2006/relationships/image" Target="media/image176.emf"/><Relationship Id="rId213" Type="http://schemas.openxmlformats.org/officeDocument/2006/relationships/image" Target="media/image206.emf"/><Relationship Id="rId218" Type="http://schemas.openxmlformats.org/officeDocument/2006/relationships/image" Target="media/image211.emf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emf"/><Relationship Id="rId40" Type="http://schemas.openxmlformats.org/officeDocument/2006/relationships/image" Target="media/image33.emf"/><Relationship Id="rId45" Type="http://schemas.openxmlformats.org/officeDocument/2006/relationships/image" Target="media/image38.jpeg"/><Relationship Id="rId66" Type="http://schemas.openxmlformats.org/officeDocument/2006/relationships/image" Target="media/image59.emf"/><Relationship Id="rId87" Type="http://schemas.openxmlformats.org/officeDocument/2006/relationships/image" Target="media/image80.emf"/><Relationship Id="rId110" Type="http://schemas.openxmlformats.org/officeDocument/2006/relationships/image" Target="media/image103.emf"/><Relationship Id="rId115" Type="http://schemas.openxmlformats.org/officeDocument/2006/relationships/image" Target="media/image108.emf"/><Relationship Id="rId131" Type="http://schemas.openxmlformats.org/officeDocument/2006/relationships/image" Target="media/image124.emf"/><Relationship Id="rId136" Type="http://schemas.openxmlformats.org/officeDocument/2006/relationships/image" Target="media/image129.emf"/><Relationship Id="rId157" Type="http://schemas.openxmlformats.org/officeDocument/2006/relationships/image" Target="media/image150.jpeg"/><Relationship Id="rId178" Type="http://schemas.openxmlformats.org/officeDocument/2006/relationships/image" Target="media/image171.emf"/><Relationship Id="rId61" Type="http://schemas.openxmlformats.org/officeDocument/2006/relationships/image" Target="media/image54.jpeg"/><Relationship Id="rId82" Type="http://schemas.openxmlformats.org/officeDocument/2006/relationships/image" Target="media/image75.emf"/><Relationship Id="rId152" Type="http://schemas.openxmlformats.org/officeDocument/2006/relationships/image" Target="media/image145.emf"/><Relationship Id="rId173" Type="http://schemas.openxmlformats.org/officeDocument/2006/relationships/image" Target="media/image166.jpeg"/><Relationship Id="rId194" Type="http://schemas.openxmlformats.org/officeDocument/2006/relationships/image" Target="media/image187.emf"/><Relationship Id="rId199" Type="http://schemas.openxmlformats.org/officeDocument/2006/relationships/image" Target="media/image192.emf"/><Relationship Id="rId203" Type="http://schemas.openxmlformats.org/officeDocument/2006/relationships/image" Target="media/image196.emf"/><Relationship Id="rId208" Type="http://schemas.openxmlformats.org/officeDocument/2006/relationships/image" Target="media/image201.emf"/><Relationship Id="rId19" Type="http://schemas.openxmlformats.org/officeDocument/2006/relationships/image" Target="media/image12.emf"/><Relationship Id="rId224" Type="http://schemas.openxmlformats.org/officeDocument/2006/relationships/fontTable" Target="fontTable.xml"/><Relationship Id="rId14" Type="http://schemas.openxmlformats.org/officeDocument/2006/relationships/image" Target="media/image7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56" Type="http://schemas.openxmlformats.org/officeDocument/2006/relationships/image" Target="media/image49.emf"/><Relationship Id="rId77" Type="http://schemas.openxmlformats.org/officeDocument/2006/relationships/image" Target="media/image70.jpeg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126" Type="http://schemas.openxmlformats.org/officeDocument/2006/relationships/image" Target="media/image119.emf"/><Relationship Id="rId147" Type="http://schemas.openxmlformats.org/officeDocument/2006/relationships/image" Target="media/image140.emf"/><Relationship Id="rId168" Type="http://schemas.openxmlformats.org/officeDocument/2006/relationships/image" Target="media/image161.emf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93" Type="http://schemas.openxmlformats.org/officeDocument/2006/relationships/image" Target="media/image86.jpeg"/><Relationship Id="rId98" Type="http://schemas.openxmlformats.org/officeDocument/2006/relationships/image" Target="media/image91.emf"/><Relationship Id="rId121" Type="http://schemas.openxmlformats.org/officeDocument/2006/relationships/image" Target="media/image114.emf"/><Relationship Id="rId142" Type="http://schemas.openxmlformats.org/officeDocument/2006/relationships/image" Target="media/image135.emf"/><Relationship Id="rId163" Type="http://schemas.openxmlformats.org/officeDocument/2006/relationships/image" Target="media/image156.emf"/><Relationship Id="rId184" Type="http://schemas.openxmlformats.org/officeDocument/2006/relationships/image" Target="media/image177.emf"/><Relationship Id="rId189" Type="http://schemas.openxmlformats.org/officeDocument/2006/relationships/image" Target="media/image182.jpeg"/><Relationship Id="rId219" Type="http://schemas.openxmlformats.org/officeDocument/2006/relationships/image" Target="media/image212.emf"/><Relationship Id="rId3" Type="http://schemas.openxmlformats.org/officeDocument/2006/relationships/styles" Target="styles.xml"/><Relationship Id="rId214" Type="http://schemas.openxmlformats.org/officeDocument/2006/relationships/image" Target="media/image207.emf"/><Relationship Id="rId25" Type="http://schemas.openxmlformats.org/officeDocument/2006/relationships/image" Target="media/image18.emf"/><Relationship Id="rId46" Type="http://schemas.openxmlformats.org/officeDocument/2006/relationships/image" Target="media/image39.emf"/><Relationship Id="rId67" Type="http://schemas.openxmlformats.org/officeDocument/2006/relationships/image" Target="media/image60.emf"/><Relationship Id="rId116" Type="http://schemas.openxmlformats.org/officeDocument/2006/relationships/image" Target="media/image109.emf"/><Relationship Id="rId137" Type="http://schemas.openxmlformats.org/officeDocument/2006/relationships/image" Target="media/image130.emf"/><Relationship Id="rId158" Type="http://schemas.openxmlformats.org/officeDocument/2006/relationships/image" Target="media/image151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62" Type="http://schemas.openxmlformats.org/officeDocument/2006/relationships/image" Target="media/image55.emf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111" Type="http://schemas.openxmlformats.org/officeDocument/2006/relationships/image" Target="media/image104.jpeg"/><Relationship Id="rId132" Type="http://schemas.openxmlformats.org/officeDocument/2006/relationships/image" Target="media/image125.emf"/><Relationship Id="rId153" Type="http://schemas.openxmlformats.org/officeDocument/2006/relationships/image" Target="media/image146.emf"/><Relationship Id="rId174" Type="http://schemas.openxmlformats.org/officeDocument/2006/relationships/image" Target="media/image167.emf"/><Relationship Id="rId179" Type="http://schemas.openxmlformats.org/officeDocument/2006/relationships/image" Target="media/image172.emf"/><Relationship Id="rId195" Type="http://schemas.openxmlformats.org/officeDocument/2006/relationships/image" Target="media/image188.emf"/><Relationship Id="rId209" Type="http://schemas.openxmlformats.org/officeDocument/2006/relationships/image" Target="media/image202.emf"/><Relationship Id="rId190" Type="http://schemas.openxmlformats.org/officeDocument/2006/relationships/image" Target="media/image183.emf"/><Relationship Id="rId204" Type="http://schemas.openxmlformats.org/officeDocument/2006/relationships/image" Target="media/image197.emf"/><Relationship Id="rId220" Type="http://schemas.openxmlformats.org/officeDocument/2006/relationships/image" Target="media/image213.emf"/><Relationship Id="rId225" Type="http://schemas.openxmlformats.org/officeDocument/2006/relationships/theme" Target="theme/theme1.xml"/><Relationship Id="rId15" Type="http://schemas.openxmlformats.org/officeDocument/2006/relationships/image" Target="media/image8.emf"/><Relationship Id="rId36" Type="http://schemas.openxmlformats.org/officeDocument/2006/relationships/image" Target="media/image29.emf"/><Relationship Id="rId57" Type="http://schemas.openxmlformats.org/officeDocument/2006/relationships/image" Target="media/image50.emf"/><Relationship Id="rId106" Type="http://schemas.openxmlformats.org/officeDocument/2006/relationships/image" Target="media/image99.emf"/><Relationship Id="rId127" Type="http://schemas.openxmlformats.org/officeDocument/2006/relationships/image" Target="media/image120.jpeg"/><Relationship Id="rId10" Type="http://schemas.openxmlformats.org/officeDocument/2006/relationships/image" Target="media/image3.emf"/><Relationship Id="rId31" Type="http://schemas.openxmlformats.org/officeDocument/2006/relationships/image" Target="media/image24.jpeg"/><Relationship Id="rId52" Type="http://schemas.openxmlformats.org/officeDocument/2006/relationships/image" Target="media/image45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94" Type="http://schemas.openxmlformats.org/officeDocument/2006/relationships/image" Target="media/image87.emf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122" Type="http://schemas.openxmlformats.org/officeDocument/2006/relationships/image" Target="media/image115.emf"/><Relationship Id="rId143" Type="http://schemas.openxmlformats.org/officeDocument/2006/relationships/image" Target="media/image136.jpeg"/><Relationship Id="rId148" Type="http://schemas.openxmlformats.org/officeDocument/2006/relationships/image" Target="media/image141.emf"/><Relationship Id="rId164" Type="http://schemas.openxmlformats.org/officeDocument/2006/relationships/image" Target="media/image157.emf"/><Relationship Id="rId169" Type="http://schemas.openxmlformats.org/officeDocument/2006/relationships/image" Target="media/image162.emf"/><Relationship Id="rId185" Type="http://schemas.openxmlformats.org/officeDocument/2006/relationships/image" Target="media/image178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image" Target="media/image173.emf"/><Relationship Id="rId210" Type="http://schemas.openxmlformats.org/officeDocument/2006/relationships/image" Target="media/image203.emf"/><Relationship Id="rId215" Type="http://schemas.openxmlformats.org/officeDocument/2006/relationships/image" Target="media/image208.emf"/><Relationship Id="rId26" Type="http://schemas.openxmlformats.org/officeDocument/2006/relationships/image" Target="media/image19.emf"/><Relationship Id="rId47" Type="http://schemas.openxmlformats.org/officeDocument/2006/relationships/image" Target="media/image40.jpeg"/><Relationship Id="rId68" Type="http://schemas.openxmlformats.org/officeDocument/2006/relationships/image" Target="media/image61.emf"/><Relationship Id="rId89" Type="http://schemas.openxmlformats.org/officeDocument/2006/relationships/image" Target="media/image82.emf"/><Relationship Id="rId112" Type="http://schemas.openxmlformats.org/officeDocument/2006/relationships/image" Target="media/image105.emf"/><Relationship Id="rId133" Type="http://schemas.openxmlformats.org/officeDocument/2006/relationships/image" Target="media/image126.emf"/><Relationship Id="rId154" Type="http://schemas.openxmlformats.org/officeDocument/2006/relationships/image" Target="media/image147.emf"/><Relationship Id="rId175" Type="http://schemas.openxmlformats.org/officeDocument/2006/relationships/image" Target="media/image168.jpeg"/><Relationship Id="rId196" Type="http://schemas.openxmlformats.org/officeDocument/2006/relationships/image" Target="media/image189.emf"/><Relationship Id="rId200" Type="http://schemas.openxmlformats.org/officeDocument/2006/relationships/image" Target="media/image193.emf"/><Relationship Id="rId16" Type="http://schemas.openxmlformats.org/officeDocument/2006/relationships/image" Target="media/image9.emf"/><Relationship Id="rId221" Type="http://schemas.openxmlformats.org/officeDocument/2006/relationships/image" Target="media/image214.emf"/><Relationship Id="rId37" Type="http://schemas.openxmlformats.org/officeDocument/2006/relationships/image" Target="media/image30.emf"/><Relationship Id="rId58" Type="http://schemas.openxmlformats.org/officeDocument/2006/relationships/image" Target="media/image51.emf"/><Relationship Id="rId79" Type="http://schemas.openxmlformats.org/officeDocument/2006/relationships/image" Target="media/image72.jpeg"/><Relationship Id="rId102" Type="http://schemas.openxmlformats.org/officeDocument/2006/relationships/image" Target="media/image95.emf"/><Relationship Id="rId123" Type="http://schemas.openxmlformats.org/officeDocument/2006/relationships/image" Target="media/image116.emf"/><Relationship Id="rId144" Type="http://schemas.openxmlformats.org/officeDocument/2006/relationships/image" Target="media/image137.emf"/><Relationship Id="rId90" Type="http://schemas.openxmlformats.org/officeDocument/2006/relationships/image" Target="media/image83.emf"/><Relationship Id="rId165" Type="http://schemas.openxmlformats.org/officeDocument/2006/relationships/image" Target="media/image158.emf"/><Relationship Id="rId186" Type="http://schemas.openxmlformats.org/officeDocument/2006/relationships/image" Target="media/image17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EE53D0-7509-4DBC-BD8C-502202A4B6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A7EE2A8B.dotm</Template>
  <TotalTime>30</TotalTime>
  <Pages>20</Pages>
  <Words>949</Words>
  <Characters>5414</Characters>
  <Application>Microsoft Office Word</Application>
  <DocSecurity>0</DocSecurity>
  <Lines>45</Lines>
  <Paragraphs>12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群馬県</Company>
  <LinksUpToDate>false</LinksUpToDate>
  <CharactersWithSpaces>6351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熊谷 貴美代３９</dc:creator>
  <cp:keywords/>
  <dc:description/>
  <cp:lastModifiedBy>佐藤　翔大</cp:lastModifiedBy>
  <cp:revision>8</cp:revision>
  <cp:lastPrinted>2019-02-05T08:09:00Z</cp:lastPrinted>
  <dcterms:created xsi:type="dcterms:W3CDTF">2019-02-05T07:58:00Z</dcterms:created>
  <dcterms:modified xsi:type="dcterms:W3CDTF">2019-02-07T06:57:00Z</dcterms:modified>
</cp:coreProperties>
</file>